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0B331" w14:textId="77777777" w:rsidR="00BA71FD" w:rsidRDefault="00BA71FD">
      <w:r>
        <w:rPr>
          <w:noProof/>
        </w:rPr>
        <w:drawing>
          <wp:anchor distT="0" distB="0" distL="114300" distR="114300" simplePos="0" relativeHeight="251660288" behindDoc="0" locked="0" layoutInCell="1" allowOverlap="1" wp14:anchorId="0800C01A" wp14:editId="1FD65F98">
            <wp:simplePos x="0" y="0"/>
            <wp:positionH relativeFrom="column">
              <wp:posOffset>3886059</wp:posOffset>
            </wp:positionH>
            <wp:positionV relativeFrom="page">
              <wp:posOffset>152400</wp:posOffset>
            </wp:positionV>
            <wp:extent cx="2802790" cy="1872343"/>
            <wp:effectExtent l="0" t="0" r="0" b="0"/>
            <wp:wrapNone/>
            <wp:docPr id="156590437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5904377" name="Picture 2"/>
                    <pic:cNvPicPr>
                      <a:picLocks/>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07005" cy="18751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73831" w14:textId="77777777" w:rsidR="00BA71FD" w:rsidRDefault="00BA71FD"/>
    <w:p w14:paraId="53F37E06" w14:textId="77777777" w:rsidR="00BA71FD" w:rsidRDefault="005F6BFD" w:rsidP="00BA71FD">
      <w:pPr>
        <w:spacing w:line="278" w:lineRule="auto"/>
      </w:pPr>
      <w:r>
        <w:rPr>
          <w:noProof/>
        </w:rPr>
        <w:drawing>
          <wp:anchor distT="0" distB="0" distL="114300" distR="114300" simplePos="0" relativeHeight="251657216" behindDoc="0" locked="0" layoutInCell="1" allowOverlap="1" wp14:anchorId="7E1DFBE5" wp14:editId="5F556A70">
            <wp:simplePos x="0" y="0"/>
            <wp:positionH relativeFrom="column">
              <wp:posOffset>-1052195</wp:posOffset>
            </wp:positionH>
            <wp:positionV relativeFrom="page">
              <wp:posOffset>3019425</wp:posOffset>
            </wp:positionV>
            <wp:extent cx="7981950" cy="7648575"/>
            <wp:effectExtent l="0" t="0" r="6350" b="0"/>
            <wp:wrapThrough wrapText="bothSides">
              <wp:wrapPolygon edited="0">
                <wp:start x="0" y="0"/>
                <wp:lineTo x="0" y="21555"/>
                <wp:lineTo x="21583" y="21555"/>
                <wp:lineTo x="21583" y="0"/>
                <wp:lineTo x="0" y="0"/>
              </wp:wrapPolygon>
            </wp:wrapThrough>
            <wp:docPr id="52853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32998" name="Picture 1"/>
                    <pic:cNvPicPr/>
                  </pic:nvPicPr>
                  <pic:blipFill>
                    <a:blip r:embed="rId11" cstate="print">
                      <a:extLst>
                        <a:ext uri="{28A0092B-C50C-407E-A947-70E740481C1C}">
                          <a14:useLocalDpi xmlns:a14="http://schemas.microsoft.com/office/drawing/2010/main" val="0"/>
                        </a:ext>
                      </a:extLst>
                    </a:blip>
                    <a:srcRect t="983" b="983"/>
                    <a:stretch>
                      <a:fillRect/>
                    </a:stretch>
                  </pic:blipFill>
                  <pic:spPr bwMode="auto">
                    <a:xfrm>
                      <a:off x="0" y="0"/>
                      <a:ext cx="7981950" cy="764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C4B">
        <w:rPr>
          <w:noProof/>
        </w:rPr>
        <mc:AlternateContent>
          <mc:Choice Requires="wps">
            <w:drawing>
              <wp:anchor distT="0" distB="0" distL="114300" distR="114300" simplePos="0" relativeHeight="251658240" behindDoc="0" locked="0" layoutInCell="1" allowOverlap="1" wp14:anchorId="6AE13A67" wp14:editId="5D8A7AF3">
                <wp:simplePos x="0" y="0"/>
                <wp:positionH relativeFrom="column">
                  <wp:posOffset>-235585</wp:posOffset>
                </wp:positionH>
                <wp:positionV relativeFrom="page">
                  <wp:posOffset>1689735</wp:posOffset>
                </wp:positionV>
                <wp:extent cx="6068060" cy="2465705"/>
                <wp:effectExtent l="0" t="0" r="0" b="0"/>
                <wp:wrapThrough wrapText="bothSides">
                  <wp:wrapPolygon edited="0">
                    <wp:start x="226" y="111"/>
                    <wp:lineTo x="226" y="21361"/>
                    <wp:lineTo x="21338" y="21361"/>
                    <wp:lineTo x="21293" y="111"/>
                    <wp:lineTo x="226" y="111"/>
                  </wp:wrapPolygon>
                </wp:wrapThrough>
                <wp:docPr id="1856915891" name="Text Box 2"/>
                <wp:cNvGraphicFramePr/>
                <a:graphic xmlns:a="http://schemas.openxmlformats.org/drawingml/2006/main">
                  <a:graphicData uri="http://schemas.microsoft.com/office/word/2010/wordprocessingShape">
                    <wps:wsp>
                      <wps:cNvSpPr txBox="1"/>
                      <wps:spPr>
                        <a:xfrm>
                          <a:off x="0" y="0"/>
                          <a:ext cx="6068060" cy="2465705"/>
                        </a:xfrm>
                        <a:prstGeom prst="rect">
                          <a:avLst/>
                        </a:prstGeom>
                        <a:noFill/>
                        <a:ln w="6350">
                          <a:noFill/>
                        </a:ln>
                      </wps:spPr>
                      <wps:txbx>
                        <w:txbxContent>
                          <w:p w14:paraId="109B7343" w14:textId="796C3F36" w:rsidR="00BA71FD" w:rsidRPr="00C01C4B" w:rsidRDefault="00EB0C4B" w:rsidP="00C01C4B">
                            <w:pPr>
                              <w:spacing w:line="960" w:lineRule="exact"/>
                              <w:rPr>
                                <w:rFonts w:ascii="AS TT Commons ExtraBold" w:hAnsi="AS TT Commons ExtraBold"/>
                                <w:b/>
                                <w:bCs/>
                                <w:sz w:val="96"/>
                                <w:szCs w:val="96"/>
                              </w:rPr>
                            </w:pPr>
                            <w:r>
                              <w:rPr>
                                <w:rFonts w:ascii="AS TT Commons ExtraBold" w:hAnsi="AS TT Commons ExtraBold"/>
                                <w:b/>
                                <w:bCs/>
                                <w:sz w:val="96"/>
                                <w:szCs w:val="96"/>
                              </w:rPr>
                              <w:t>Senior Governance Officer</w:t>
                            </w:r>
                          </w:p>
                          <w:p w14:paraId="36A18A10" w14:textId="77777777" w:rsidR="00BA71FD" w:rsidRPr="00C01C4B" w:rsidRDefault="00BA71FD" w:rsidP="00BA71FD">
                            <w:pPr>
                              <w:spacing w:line="680" w:lineRule="exact"/>
                              <w:rPr>
                                <w:rFonts w:ascii="AS TT Commons ExtraBold" w:hAnsi="AS TT Commons ExtraBold"/>
                                <w:b/>
                                <w:bCs/>
                                <w:sz w:val="72"/>
                                <w:szCs w:val="72"/>
                              </w:rPr>
                            </w:pPr>
                            <w:r w:rsidRPr="00C01C4B">
                              <w:rPr>
                                <w:rFonts w:ascii="AS TT Commons ExtraBold" w:hAnsi="AS TT Commons ExtraBold"/>
                                <w:b/>
                                <w:bCs/>
                                <w:sz w:val="72"/>
                                <w:szCs w:val="72"/>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E13A67" id="_x0000_t202" coordsize="21600,21600" o:spt="202" path="m,l,21600r21600,l21600,xe">
                <v:stroke joinstyle="miter"/>
                <v:path gradientshapeok="t" o:connecttype="rect"/>
              </v:shapetype>
              <v:shape id="Text Box 2" o:spid="_x0000_s1026" type="#_x0000_t202" style="position:absolute;margin-left:-18.55pt;margin-top:133.05pt;width:477.8pt;height:194.15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" filled="f" stroked="f" strokeweight=".5pt">
                <v:textbox>
                  <w:txbxContent>
                    <w:p w14:paraId="109B7343" w14:textId="796C3F36" w:rsidR="00BA71FD" w:rsidRPr="00C01C4B" w:rsidRDefault="00EB0C4B" w:rsidP="00C01C4B">
                      <w:pPr>
                        <w:spacing w:line="960" w:lineRule="exact"/>
                        <w:rPr>
                          <w:rFonts w:ascii="AS TT Commons ExtraBold" w:hAnsi="AS TT Commons ExtraBold"/>
                          <w:b/>
                          <w:bCs/>
                          <w:sz w:val="96"/>
                          <w:szCs w:val="96"/>
                        </w:rPr>
                      </w:pPr>
                      <w:r>
                        <w:rPr>
                          <w:rFonts w:ascii="AS TT Commons ExtraBold" w:hAnsi="AS TT Commons ExtraBold"/>
                          <w:b/>
                          <w:bCs/>
                          <w:sz w:val="96"/>
                          <w:szCs w:val="96"/>
                        </w:rPr>
                        <w:t>Senior Governance Officer</w:t>
                      </w:r>
                    </w:p>
                    <w:p w14:paraId="36A18A10" w14:textId="77777777" w:rsidR="00BA71FD" w:rsidRPr="00C01C4B" w:rsidRDefault="00BA71FD" w:rsidP="00BA71FD">
                      <w:pPr>
                        <w:spacing w:line="680" w:lineRule="exact"/>
                        <w:rPr>
                          <w:rFonts w:ascii="AS TT Commons ExtraBold" w:hAnsi="AS TT Commons ExtraBold"/>
                          <w:b/>
                          <w:bCs/>
                          <w:sz w:val="72"/>
                          <w:szCs w:val="72"/>
                        </w:rPr>
                      </w:pPr>
                      <w:r w:rsidRPr="00C01C4B">
                        <w:rPr>
                          <w:rFonts w:ascii="AS TT Commons ExtraBold" w:hAnsi="AS TT Commons ExtraBold"/>
                          <w:b/>
                          <w:bCs/>
                          <w:sz w:val="72"/>
                          <w:szCs w:val="72"/>
                        </w:rPr>
                        <w:t>Job description</w:t>
                      </w:r>
                    </w:p>
                  </w:txbxContent>
                </v:textbox>
                <w10:wrap type="through" anchory="page"/>
              </v:shape>
            </w:pict>
          </mc:Fallback>
        </mc:AlternateContent>
      </w:r>
      <w:r w:rsidR="00C01C4B">
        <w:rPr>
          <w:noProof/>
        </w:rPr>
        <mc:AlternateContent>
          <mc:Choice Requires="wps">
            <w:drawing>
              <wp:anchor distT="0" distB="0" distL="114300" distR="114300" simplePos="0" relativeHeight="251659264" behindDoc="0" locked="0" layoutInCell="1" allowOverlap="1" wp14:anchorId="249BAE18" wp14:editId="0372A531">
                <wp:simplePos x="0" y="0"/>
                <wp:positionH relativeFrom="column">
                  <wp:posOffset>-233045</wp:posOffset>
                </wp:positionH>
                <wp:positionV relativeFrom="page">
                  <wp:posOffset>4161559</wp:posOffset>
                </wp:positionV>
                <wp:extent cx="6182995" cy="850265"/>
                <wp:effectExtent l="0" t="0" r="0" b="0"/>
                <wp:wrapThrough wrapText="bothSides">
                  <wp:wrapPolygon edited="0">
                    <wp:start x="222" y="323"/>
                    <wp:lineTo x="222" y="20971"/>
                    <wp:lineTo x="21296" y="20971"/>
                    <wp:lineTo x="21296" y="323"/>
                    <wp:lineTo x="222" y="323"/>
                  </wp:wrapPolygon>
                </wp:wrapThrough>
                <wp:docPr id="1013553167" name="Text Box 4"/>
                <wp:cNvGraphicFramePr/>
                <a:graphic xmlns:a="http://schemas.openxmlformats.org/drawingml/2006/main">
                  <a:graphicData uri="http://schemas.microsoft.com/office/word/2010/wordprocessingShape">
                    <wps:wsp>
                      <wps:cNvSpPr txBox="1"/>
                      <wps:spPr>
                        <a:xfrm>
                          <a:off x="0" y="0"/>
                          <a:ext cx="6182995" cy="850265"/>
                        </a:xfrm>
                        <a:prstGeom prst="rect">
                          <a:avLst/>
                        </a:prstGeom>
                        <a:noFill/>
                        <a:ln w="6350">
                          <a:noFill/>
                        </a:ln>
                      </wps:spPr>
                      <wps:txbx>
                        <w:txbxContent>
                          <w:p w14:paraId="4DE41651" w14:textId="77777777" w:rsidR="00BA71FD" w:rsidRPr="009A0FF1" w:rsidRDefault="00BA71FD" w:rsidP="00BA71FD">
                            <w:pPr>
                              <w:spacing w:line="560" w:lineRule="exact"/>
                              <w:rPr>
                                <w:rFonts w:ascii="AS TT Commons DemiBold" w:hAnsi="AS TT Commons DemiBold"/>
                                <w:b/>
                                <w:bCs/>
                                <w:color w:val="207EFF"/>
                                <w:sz w:val="32"/>
                                <w:szCs w:val="32"/>
                              </w:rPr>
                            </w:pPr>
                            <w:r w:rsidRPr="009A0FF1">
                              <w:rPr>
                                <w:rFonts w:ascii="AS TT Commons DemiBold" w:hAnsi="AS TT Commons DemiBold"/>
                                <w:b/>
                                <w:bCs/>
                                <w:color w:val="207EFF"/>
                                <w:sz w:val="32"/>
                                <w:szCs w:val="32"/>
                              </w:rPr>
                              <w:t>Together we are help and hope for everyone living with</w:t>
                            </w:r>
                            <w:r w:rsidR="009A0FF1" w:rsidRPr="009A0FF1">
                              <w:rPr>
                                <w:rFonts w:ascii="AS TT Commons DemiBold" w:hAnsi="AS TT Commons DemiBold"/>
                                <w:b/>
                                <w:bCs/>
                                <w:color w:val="207EFF"/>
                                <w:sz w:val="32"/>
                                <w:szCs w:val="32"/>
                              </w:rPr>
                              <w:t xml:space="preserve"> </w:t>
                            </w:r>
                            <w:r w:rsidRPr="009A0FF1">
                              <w:rPr>
                                <w:rFonts w:ascii="AS TT Commons DemiBold" w:hAnsi="AS TT Commons DemiBold"/>
                                <w:b/>
                                <w:bCs/>
                                <w:color w:val="207EFF"/>
                                <w:sz w:val="32"/>
                                <w:szCs w:val="32"/>
                              </w:rPr>
                              <w:t>dementia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BAE18" id="Text Box 4" o:spid="_x0000_s1027" type="#_x0000_t202" style="position:absolute;margin-left:-18.35pt;margin-top:327.7pt;width:486.85pt;height:6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" filled="f" stroked="f" strokeweight=".5pt">
                <v:textbox>
                  <w:txbxContent>
                    <w:p w14:paraId="4DE41651" w14:textId="77777777" w:rsidR="00BA71FD" w:rsidRPr="009A0FF1" w:rsidRDefault="00BA71FD" w:rsidP="00BA71FD">
                      <w:pPr>
                        <w:spacing w:line="560" w:lineRule="exact"/>
                        <w:rPr>
                          <w:rFonts w:ascii="AS TT Commons DemiBold" w:hAnsi="AS TT Commons DemiBold"/>
                          <w:b/>
                          <w:bCs/>
                          <w:color w:val="207EFF"/>
                          <w:sz w:val="32"/>
                          <w:szCs w:val="32"/>
                        </w:rPr>
                      </w:pPr>
                      <w:r w:rsidRPr="009A0FF1">
                        <w:rPr>
                          <w:rFonts w:ascii="AS TT Commons DemiBold" w:hAnsi="AS TT Commons DemiBold"/>
                          <w:b/>
                          <w:bCs/>
                          <w:color w:val="207EFF"/>
                          <w:sz w:val="32"/>
                          <w:szCs w:val="32"/>
                        </w:rPr>
                        <w:t>Together we are help and hope for everyone living with</w:t>
                      </w:r>
                      <w:r w:rsidR="009A0FF1" w:rsidRPr="009A0FF1">
                        <w:rPr>
                          <w:rFonts w:ascii="AS TT Commons DemiBold" w:hAnsi="AS TT Commons DemiBold"/>
                          <w:b/>
                          <w:bCs/>
                          <w:color w:val="207EFF"/>
                          <w:sz w:val="32"/>
                          <w:szCs w:val="32"/>
                        </w:rPr>
                        <w:t xml:space="preserve"> </w:t>
                      </w:r>
                      <w:r w:rsidRPr="009A0FF1">
                        <w:rPr>
                          <w:rFonts w:ascii="AS TT Commons DemiBold" w:hAnsi="AS TT Commons DemiBold"/>
                          <w:b/>
                          <w:bCs/>
                          <w:color w:val="207EFF"/>
                          <w:sz w:val="32"/>
                          <w:szCs w:val="32"/>
                        </w:rPr>
                        <w:t>dementia</w:t>
                      </w:r>
                    </w:p>
                  </w:txbxContent>
                </v:textbox>
                <w10:wrap type="through" anchory="page"/>
              </v:shape>
            </w:pict>
          </mc:Fallback>
        </mc:AlternateContent>
      </w:r>
    </w:p>
    <w:p w14:paraId="3F369E4C" w14:textId="77777777" w:rsidR="00BA71FD" w:rsidRDefault="00B67A1A" w:rsidP="00BA71FD">
      <w:pPr>
        <w:spacing w:line="278" w:lineRule="auto"/>
      </w:pPr>
      <w:r>
        <w:rPr>
          <w:noProof/>
        </w:rPr>
        <w:lastRenderedPageBreak/>
        <w:drawing>
          <wp:anchor distT="0" distB="0" distL="114300" distR="114300" simplePos="0" relativeHeight="251698176" behindDoc="0" locked="0" layoutInCell="1" allowOverlap="1" wp14:anchorId="6037ED70" wp14:editId="5C9CDB12">
            <wp:simplePos x="0" y="0"/>
            <wp:positionH relativeFrom="column">
              <wp:posOffset>4428862</wp:posOffset>
            </wp:positionH>
            <wp:positionV relativeFrom="page">
              <wp:posOffset>-1955576</wp:posOffset>
            </wp:positionV>
            <wp:extent cx="4395800" cy="4395800"/>
            <wp:effectExtent l="0" t="0" r="0" b="0"/>
            <wp:wrapThrough wrapText="bothSides">
              <wp:wrapPolygon edited="0">
                <wp:start x="20121" y="15905"/>
                <wp:lineTo x="20820" y="14164"/>
                <wp:lineTo x="19921" y="13731"/>
                <wp:lineTo x="20218" y="13112"/>
                <wp:lineTo x="19318" y="12679"/>
                <wp:lineTo x="21537" y="8068"/>
                <wp:lineTo x="20638" y="7635"/>
                <wp:lineTo x="21179" y="6510"/>
                <wp:lineTo x="20279" y="6077"/>
                <wp:lineTo x="20495" y="5627"/>
                <wp:lineTo x="19596" y="5194"/>
                <wp:lineTo x="19866" y="4632"/>
                <wp:lineTo x="17194" y="3277"/>
                <wp:lineTo x="17059" y="3558"/>
                <wp:lineTo x="16159" y="3125"/>
                <wp:lineTo x="15915" y="3631"/>
                <wp:lineTo x="15015" y="3198"/>
                <wp:lineTo x="14474" y="4323"/>
                <wp:lineTo x="13574" y="3890"/>
                <wp:lineTo x="13980" y="3046"/>
                <wp:lineTo x="13081" y="2613"/>
                <wp:lineTo x="13297" y="2163"/>
                <wp:lineTo x="11579" y="1129"/>
                <wp:lineTo x="10652" y="752"/>
                <wp:lineTo x="9535" y="769"/>
                <wp:lineTo x="8173" y="1152"/>
                <wp:lineTo x="6626" y="2209"/>
                <wp:lineTo x="3318" y="6781"/>
                <wp:lineTo x="1527" y="8343"/>
                <wp:lineTo x="1388" y="8345"/>
                <wp:lineTo x="1199" y="8739"/>
                <wp:lineTo x="1284" y="8850"/>
                <wp:lineTo x="1045" y="11505"/>
                <wp:lineTo x="1018" y="11561"/>
                <wp:lineTo x="1566" y="12725"/>
                <wp:lineTo x="2304" y="13496"/>
                <wp:lineTo x="3149" y="14041"/>
                <wp:lineTo x="4130" y="14305"/>
                <wp:lineTo x="5192" y="14401"/>
                <wp:lineTo x="4902" y="17308"/>
                <wp:lineTo x="4874" y="17365"/>
                <wp:lineTo x="5287" y="18810"/>
                <wp:lineTo x="5998" y="19636"/>
                <wp:lineTo x="6814" y="20099"/>
                <wp:lineTo x="7824" y="20446"/>
                <wp:lineTo x="8695" y="20796"/>
                <wp:lineTo x="8751" y="20823"/>
                <wp:lineTo x="9922" y="20693"/>
                <wp:lineTo x="11415" y="19750"/>
                <wp:lineTo x="11864" y="19966"/>
                <wp:lineTo x="12993" y="18916"/>
                <wp:lineTo x="13345" y="18185"/>
                <wp:lineTo x="14780" y="18945"/>
                <wp:lineTo x="15226" y="18882"/>
                <wp:lineTo x="16261" y="19034"/>
                <wp:lineTo x="17541" y="18819"/>
                <wp:lineTo x="19467" y="16976"/>
                <wp:lineTo x="19688" y="16805"/>
                <wp:lineTo x="20121" y="15905"/>
              </wp:wrapPolygon>
            </wp:wrapThrough>
            <wp:docPr id="1985126696" name="Picture 9" descr="A blue flower with yellow cen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blue flower with yellow center&#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rot="-6941729">
                      <a:off x="0" y="0"/>
                      <a:ext cx="4395800" cy="439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F31">
        <w:rPr>
          <w:noProof/>
        </w:rPr>
        <mc:AlternateContent>
          <mc:Choice Requires="wps">
            <w:drawing>
              <wp:anchor distT="0" distB="0" distL="114300" distR="114300" simplePos="0" relativeHeight="251662336" behindDoc="0" locked="0" layoutInCell="1" allowOverlap="1" wp14:anchorId="088D2546" wp14:editId="29DB98D7">
                <wp:simplePos x="0" y="0"/>
                <wp:positionH relativeFrom="column">
                  <wp:posOffset>-114300</wp:posOffset>
                </wp:positionH>
                <wp:positionV relativeFrom="page">
                  <wp:posOffset>802123</wp:posOffset>
                </wp:positionV>
                <wp:extent cx="4116070" cy="1030605"/>
                <wp:effectExtent l="0" t="0" r="0" b="0"/>
                <wp:wrapThrough wrapText="bothSides">
                  <wp:wrapPolygon edited="0">
                    <wp:start x="333" y="266"/>
                    <wp:lineTo x="333" y="21028"/>
                    <wp:lineTo x="21193" y="21028"/>
                    <wp:lineTo x="21127" y="266"/>
                    <wp:lineTo x="333" y="266"/>
                  </wp:wrapPolygon>
                </wp:wrapThrough>
                <wp:docPr id="6640462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6070" cy="1030605"/>
                        </a:xfrm>
                        <a:prstGeom prst="rect">
                          <a:avLst/>
                        </a:prstGeom>
                        <a:noFill/>
                        <a:ln w="6350">
                          <a:noFill/>
                        </a:ln>
                      </wps:spPr>
                      <wps:txbx>
                        <w:txbxContent>
                          <w:p w14:paraId="213F9808"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Who we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D2546" id="_x0000_s1028" type="#_x0000_t202" style="position:absolute;margin-left:-9pt;margin-top:63.15pt;width:324.1pt;height:8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" filled="f" stroked="f" strokeweight=".5pt">
                <v:textbox>
                  <w:txbxContent>
                    <w:p w14:paraId="213F9808"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Who we are</w:t>
                      </w:r>
                    </w:p>
                  </w:txbxContent>
                </v:textbox>
                <w10:wrap type="through" anchory="page"/>
              </v:shape>
            </w:pict>
          </mc:Fallback>
        </mc:AlternateContent>
      </w:r>
    </w:p>
    <w:p w14:paraId="2D639597" w14:textId="77777777" w:rsidR="003559E0" w:rsidRDefault="00B67A1A" w:rsidP="00BA71FD">
      <w:pPr>
        <w:spacing w:line="278" w:lineRule="auto"/>
      </w:pPr>
      <w:r>
        <w:rPr>
          <w:noProof/>
        </w:rPr>
        <mc:AlternateContent>
          <mc:Choice Requires="wps">
            <w:drawing>
              <wp:anchor distT="0" distB="0" distL="114300" distR="114300" simplePos="0" relativeHeight="251663360" behindDoc="0" locked="0" layoutInCell="1" allowOverlap="1" wp14:anchorId="68834299" wp14:editId="0E9EE743">
                <wp:simplePos x="0" y="0"/>
                <wp:positionH relativeFrom="column">
                  <wp:posOffset>-117475</wp:posOffset>
                </wp:positionH>
                <wp:positionV relativeFrom="page">
                  <wp:posOffset>4381590</wp:posOffset>
                </wp:positionV>
                <wp:extent cx="4116070" cy="669290"/>
                <wp:effectExtent l="0" t="0" r="0" b="0"/>
                <wp:wrapThrough wrapText="bothSides">
                  <wp:wrapPolygon edited="0">
                    <wp:start x="333" y="410"/>
                    <wp:lineTo x="333" y="20493"/>
                    <wp:lineTo x="21193" y="20493"/>
                    <wp:lineTo x="21127" y="410"/>
                    <wp:lineTo x="333" y="410"/>
                  </wp:wrapPolygon>
                </wp:wrapThrough>
                <wp:docPr id="10626082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6070" cy="669290"/>
                        </a:xfrm>
                        <a:prstGeom prst="rect">
                          <a:avLst/>
                        </a:prstGeom>
                        <a:noFill/>
                        <a:ln w="6350">
                          <a:noFill/>
                        </a:ln>
                      </wps:spPr>
                      <wps:txbx>
                        <w:txbxContent>
                          <w:p w14:paraId="7510ABAB"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Our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34299" id="Text Box 8" o:spid="_x0000_s1029" type="#_x0000_t202" style="position:absolute;margin-left:-9.25pt;margin-top:345pt;width:324.1pt;height:5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" filled="f" stroked="f" strokeweight=".5pt">
                <v:textbox>
                  <w:txbxContent>
                    <w:p w14:paraId="7510ABAB"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Our values</w:t>
                      </w:r>
                    </w:p>
                  </w:txbxContent>
                </v:textbox>
                <w10:wrap type="through" anchory="page"/>
              </v:shape>
            </w:pict>
          </mc:Fallback>
        </mc:AlternateContent>
      </w:r>
      <w:r>
        <w:rPr>
          <w:noProof/>
        </w:rPr>
        <mc:AlternateContent>
          <mc:Choice Requires="wps">
            <w:drawing>
              <wp:anchor distT="0" distB="0" distL="114300" distR="114300" simplePos="0" relativeHeight="251665408" behindDoc="0" locked="0" layoutInCell="1" allowOverlap="1" wp14:anchorId="011ABC9A" wp14:editId="79C20974">
                <wp:simplePos x="0" y="0"/>
                <wp:positionH relativeFrom="column">
                  <wp:posOffset>-457200</wp:posOffset>
                </wp:positionH>
                <wp:positionV relativeFrom="page">
                  <wp:posOffset>1535430</wp:posOffset>
                </wp:positionV>
                <wp:extent cx="6286500" cy="2912745"/>
                <wp:effectExtent l="0" t="0" r="0" b="0"/>
                <wp:wrapThrough wrapText="bothSides">
                  <wp:wrapPolygon edited="0">
                    <wp:start x="218" y="94"/>
                    <wp:lineTo x="218" y="21379"/>
                    <wp:lineTo x="21338" y="21379"/>
                    <wp:lineTo x="21295" y="94"/>
                    <wp:lineTo x="218" y="94"/>
                  </wp:wrapPolygon>
                </wp:wrapThrough>
                <wp:docPr id="8828755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2912745"/>
                        </a:xfrm>
                        <a:prstGeom prst="rect">
                          <a:avLst/>
                        </a:prstGeom>
                        <a:noFill/>
                        <a:ln w="6350">
                          <a:noFill/>
                        </a:ln>
                      </wps:spPr>
                      <wps:txbx>
                        <w:txbxContent>
                          <w:p w14:paraId="7F25BCB1" w14:textId="77777777" w:rsidR="00042F31" w:rsidRDefault="00042F31" w:rsidP="00042F31">
                            <w:pPr>
                              <w:spacing w:line="280" w:lineRule="exact"/>
                              <w:ind w:left="567" w:right="327"/>
                              <w:rPr>
                                <w:rFonts w:ascii="AS TT Commons DemiBold" w:eastAsia="Arial" w:hAnsi="AS TT Commons DemiBold" w:cs="Arial"/>
                                <w:b/>
                                <w:bCs/>
                                <w:sz w:val="28"/>
                                <w:szCs w:val="28"/>
                              </w:rPr>
                            </w:pPr>
                            <w:r w:rsidRPr="00817752">
                              <w:rPr>
                                <w:rFonts w:ascii="AS TT Commons DemiBold" w:eastAsia="Arial" w:hAnsi="AS TT Commons DemiBold" w:cs="Arial"/>
                                <w:b/>
                                <w:bCs/>
                                <w:sz w:val="28"/>
                                <w:szCs w:val="28"/>
                              </w:rPr>
                              <w:t xml:space="preserve">Dementia is the biggest health and social challenge of our time. </w:t>
                            </w:r>
                          </w:p>
                          <w:p w14:paraId="65C4D007"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There are currently estimated to be 900,000 people in the UK with dementia. Many are undiagnosed and facing the realities of their condition alone.</w:t>
                            </w:r>
                          </w:p>
                          <w:p w14:paraId="4A6D94F4"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At Alzheimer’s Society we’re working towards a world where dementia no longer devastates lives. We do this by giving help to those living with dementia today and providing hope for the future.</w:t>
                            </w:r>
                          </w:p>
                          <w:p w14:paraId="68F82A82"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We’re here for everyone living with dementia.</w:t>
                            </w:r>
                          </w:p>
                          <w:p w14:paraId="13839D36"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As a Society, we are made up of people with dementia, carers, trusted experts, campaigners, researchers and clinicians. We are the UK’s largest collective force of people with unparalleled knowledge and over 40 years of experience addressing the biggest challenges facing people living with dementia.</w:t>
                            </w:r>
                          </w:p>
                          <w:p w14:paraId="3B32EE3E" w14:textId="77777777" w:rsidR="00042F31" w:rsidRPr="00B67A1A" w:rsidRDefault="00042F31" w:rsidP="00042F31">
                            <w:pPr>
                              <w:spacing w:line="320" w:lineRule="exact"/>
                              <w:ind w:left="567" w:right="329"/>
                              <w:rPr>
                                <w:rFonts w:ascii="AS TT Commons ExtraBold" w:eastAsia="Arial" w:hAnsi="AS TT Commons ExtraBold" w:cs="Arial"/>
                                <w:b/>
                                <w:bCs/>
                                <w:color w:val="002877"/>
                                <w:sz w:val="28"/>
                                <w:szCs w:val="28"/>
                              </w:rPr>
                            </w:pPr>
                            <w:r w:rsidRPr="00B67A1A">
                              <w:rPr>
                                <w:rFonts w:ascii="AS TT Commons ExtraBold" w:eastAsia="Arial" w:hAnsi="AS TT Commons ExtraBold" w:cs="Arial"/>
                                <w:b/>
                                <w:bCs/>
                                <w:color w:val="002877"/>
                                <w:sz w:val="28"/>
                                <w:szCs w:val="28"/>
                              </w:rPr>
                              <w:t>Together we are help and hope for everyone living with dementia.</w:t>
                            </w:r>
                          </w:p>
                          <w:p w14:paraId="2BEAA142" w14:textId="77777777" w:rsidR="00042F31" w:rsidRDefault="00042F31" w:rsidP="00042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ABC9A" id="Text Box 5" o:spid="_x0000_s1030" type="#_x0000_t202" style="position:absolute;margin-left:-36pt;margin-top:120.9pt;width:495pt;height:22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1dKQIAAE0EAAAOAAAAZHJzL2Uyb0RvYy54bWysVF1v2yAUfZ+0/4B4X+x4Sdp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" filled="f" stroked="f" strokeweight=".5pt">
                <v:textbox>
                  <w:txbxContent>
                    <w:p w14:paraId="7F25BCB1" w14:textId="77777777" w:rsidR="00042F31" w:rsidRDefault="00042F31" w:rsidP="00042F31">
                      <w:pPr>
                        <w:spacing w:line="280" w:lineRule="exact"/>
                        <w:ind w:left="567" w:right="327"/>
                        <w:rPr>
                          <w:rFonts w:ascii="AS TT Commons DemiBold" w:eastAsia="Arial" w:hAnsi="AS TT Commons DemiBold" w:cs="Arial"/>
                          <w:b/>
                          <w:bCs/>
                          <w:sz w:val="28"/>
                          <w:szCs w:val="28"/>
                        </w:rPr>
                      </w:pPr>
                      <w:r w:rsidRPr="00817752">
                        <w:rPr>
                          <w:rFonts w:ascii="AS TT Commons DemiBold" w:eastAsia="Arial" w:hAnsi="AS TT Commons DemiBold" w:cs="Arial"/>
                          <w:b/>
                          <w:bCs/>
                          <w:sz w:val="28"/>
                          <w:szCs w:val="28"/>
                        </w:rPr>
                        <w:t xml:space="preserve">Dementia is the biggest health and social challenge of our time. </w:t>
                      </w:r>
                    </w:p>
                    <w:p w14:paraId="65C4D007"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There are currently estimated to be 900,000 people in the UK with dementia. Many are undiagnosed and facing the realities of their condition alone.</w:t>
                      </w:r>
                    </w:p>
                    <w:p w14:paraId="4A6D94F4"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At Alzheimer’s Society we’re working towards a world where dementia no longer devastates lives. We do this by giving help to those living with dementia today and providing hope for the future.</w:t>
                      </w:r>
                    </w:p>
                    <w:p w14:paraId="68F82A82"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We’re here for everyone living with dementia.</w:t>
                      </w:r>
                    </w:p>
                    <w:p w14:paraId="13839D36"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As a Society, we are made up of people with dementia, carers, trusted experts, campaigners, researchers and clinicians. We are the UK’s largest collective force of people with unparalleled knowledge and over 40 years of experience addressing the biggest challenges facing people living with dementia.</w:t>
                      </w:r>
                    </w:p>
                    <w:p w14:paraId="3B32EE3E" w14:textId="77777777" w:rsidR="00042F31" w:rsidRPr="00B67A1A" w:rsidRDefault="00042F31" w:rsidP="00042F31">
                      <w:pPr>
                        <w:spacing w:line="320" w:lineRule="exact"/>
                        <w:ind w:left="567" w:right="329"/>
                        <w:rPr>
                          <w:rFonts w:ascii="AS TT Commons ExtraBold" w:eastAsia="Arial" w:hAnsi="AS TT Commons ExtraBold" w:cs="Arial"/>
                          <w:b/>
                          <w:bCs/>
                          <w:color w:val="002877"/>
                          <w:sz w:val="28"/>
                          <w:szCs w:val="28"/>
                        </w:rPr>
                      </w:pPr>
                      <w:r w:rsidRPr="00B67A1A">
                        <w:rPr>
                          <w:rFonts w:ascii="AS TT Commons ExtraBold" w:eastAsia="Arial" w:hAnsi="AS TT Commons ExtraBold" w:cs="Arial"/>
                          <w:b/>
                          <w:bCs/>
                          <w:color w:val="002877"/>
                          <w:sz w:val="28"/>
                          <w:szCs w:val="28"/>
                        </w:rPr>
                        <w:t>Together we are help and hope for everyone living with dementia.</w:t>
                      </w:r>
                    </w:p>
                    <w:p w14:paraId="2BEAA142" w14:textId="77777777" w:rsidR="00042F31" w:rsidRDefault="00042F31" w:rsidP="00042F31"/>
                  </w:txbxContent>
                </v:textbox>
                <w10:wrap type="through" anchory="page"/>
              </v:shape>
            </w:pict>
          </mc:Fallback>
        </mc:AlternateContent>
      </w:r>
    </w:p>
    <w:p w14:paraId="606E7C5F" w14:textId="77777777" w:rsidR="00BA71FD" w:rsidRDefault="00BA71FD" w:rsidP="00BA71FD">
      <w:pPr>
        <w:spacing w:line="278" w:lineRule="auto"/>
      </w:pPr>
    </w:p>
    <w:p w14:paraId="09A64366" w14:textId="77777777" w:rsidR="00BA71FD" w:rsidRDefault="00B67A1A" w:rsidP="00BA71FD">
      <w:pPr>
        <w:spacing w:line="278" w:lineRule="auto"/>
      </w:pPr>
      <w:r>
        <w:rPr>
          <w:noProof/>
        </w:rPr>
        <mc:AlternateContent>
          <mc:Choice Requires="wps">
            <w:drawing>
              <wp:anchor distT="0" distB="0" distL="114300" distR="114300" simplePos="0" relativeHeight="251666432" behindDoc="0" locked="0" layoutInCell="1" allowOverlap="1" wp14:anchorId="23F1991C" wp14:editId="068B90D5">
                <wp:simplePos x="0" y="0"/>
                <wp:positionH relativeFrom="column">
                  <wp:posOffset>-191770</wp:posOffset>
                </wp:positionH>
                <wp:positionV relativeFrom="page">
                  <wp:posOffset>5094696</wp:posOffset>
                </wp:positionV>
                <wp:extent cx="6134735" cy="1254125"/>
                <wp:effectExtent l="0" t="0" r="0" b="0"/>
                <wp:wrapSquare wrapText="bothSides"/>
                <wp:docPr id="17699341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735" cy="1254125"/>
                        </a:xfrm>
                        <a:prstGeom prst="rect">
                          <a:avLst/>
                        </a:prstGeom>
                        <a:noFill/>
                        <a:ln w="6350">
                          <a:noFill/>
                        </a:ln>
                      </wps:spPr>
                      <wps:txbx>
                        <w:txbxContent>
                          <w:p w14:paraId="22AF76D6"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Our values tell everyone who we are as an organisation.</w:t>
                            </w:r>
                            <w:r w:rsidR="00642E37" w:rsidRPr="006D1510">
                              <w:rPr>
                                <w:rFonts w:ascii="AS TT Commons" w:eastAsia="Arial" w:hAnsi="AS TT Commons" w:cs="Arial"/>
                                <w:szCs w:val="22"/>
                              </w:rPr>
                              <w:t xml:space="preserve"> </w:t>
                            </w:r>
                            <w:r w:rsidRPr="006D1510">
                              <w:rPr>
                                <w:rFonts w:ascii="AS TT Commons" w:eastAsia="Arial" w:hAnsi="AS TT Commons" w:cs="Arial"/>
                                <w:szCs w:val="22"/>
                              </w:rPr>
                              <w:t>Our values make sure that our focus is clear for the challenges and opportunities ahead and remind us what we all stand for. Our</w:t>
                            </w:r>
                            <w:r w:rsidR="006D1510">
                              <w:rPr>
                                <w:rFonts w:ascii="AS TT Commons" w:eastAsia="Arial" w:hAnsi="AS TT Commons" w:cs="Arial"/>
                                <w:szCs w:val="22"/>
                              </w:rPr>
                              <w:t xml:space="preserve"> </w:t>
                            </w:r>
                            <w:r w:rsidRPr="006D1510">
                              <w:rPr>
                                <w:rFonts w:ascii="AS TT Commons" w:eastAsia="Arial" w:hAnsi="AS TT Commons" w:cs="Arial"/>
                                <w:szCs w:val="22"/>
                              </w:rPr>
                              <w:t>values are evident in everything we do, how we do it and how we work together.</w:t>
                            </w:r>
                          </w:p>
                          <w:p w14:paraId="406EBA12"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These are not just words on a wall, we live these every day in all our work. We are Determined to make a difference when and where it matters most, by being passionate, focussed and making a lasting impact for people affected by dementia.</w:t>
                            </w:r>
                          </w:p>
                          <w:p w14:paraId="72E52592" w14:textId="77777777" w:rsidR="00300617" w:rsidRDefault="00300617" w:rsidP="00042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1991C" id="Text Box 7" o:spid="_x0000_s1031" type="#_x0000_t202" style="position:absolute;margin-left:-15.1pt;margin-top:401.15pt;width:483.05pt;height:9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" filled="f" stroked="f" strokeweight=".5pt">
                <v:textbox>
                  <w:txbxContent>
                    <w:p w14:paraId="22AF76D6"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Our values tell everyone who we are as an organisation.</w:t>
                      </w:r>
                      <w:r w:rsidR="00642E37" w:rsidRPr="006D1510">
                        <w:rPr>
                          <w:rFonts w:ascii="AS TT Commons" w:eastAsia="Arial" w:hAnsi="AS TT Commons" w:cs="Arial"/>
                          <w:szCs w:val="22"/>
                        </w:rPr>
                        <w:t xml:space="preserve"> </w:t>
                      </w:r>
                      <w:r w:rsidRPr="006D1510">
                        <w:rPr>
                          <w:rFonts w:ascii="AS TT Commons" w:eastAsia="Arial" w:hAnsi="AS TT Commons" w:cs="Arial"/>
                          <w:szCs w:val="22"/>
                        </w:rPr>
                        <w:t>Our values make sure that our focus is clear for the challenges and opportunities ahead and remind us what we all stand for. Our</w:t>
                      </w:r>
                      <w:r w:rsidR="006D1510">
                        <w:rPr>
                          <w:rFonts w:ascii="AS TT Commons" w:eastAsia="Arial" w:hAnsi="AS TT Commons" w:cs="Arial"/>
                          <w:szCs w:val="22"/>
                        </w:rPr>
                        <w:t xml:space="preserve"> </w:t>
                      </w:r>
                      <w:r w:rsidRPr="006D1510">
                        <w:rPr>
                          <w:rFonts w:ascii="AS TT Commons" w:eastAsia="Arial" w:hAnsi="AS TT Commons" w:cs="Arial"/>
                          <w:szCs w:val="22"/>
                        </w:rPr>
                        <w:t>values are evident in everything we do, how we do it and how we work together.</w:t>
                      </w:r>
                    </w:p>
                    <w:p w14:paraId="406EBA12"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These are not just words on a wall, we live these every day in all our work. We are Determined to make a difference when and where it matters most, by being passionate, focussed and making a lasting impact for people affected by dementia.</w:t>
                      </w:r>
                    </w:p>
                    <w:p w14:paraId="72E52592" w14:textId="77777777" w:rsidR="00300617" w:rsidRDefault="00300617" w:rsidP="00042F31"/>
                  </w:txbxContent>
                </v:textbox>
                <w10:wrap type="square" anchory="page"/>
              </v:shape>
            </w:pict>
          </mc:Fallback>
        </mc:AlternateContent>
      </w:r>
    </w:p>
    <w:p w14:paraId="4A744F56" w14:textId="77777777" w:rsidR="00BA71FD" w:rsidRDefault="00B67A1A" w:rsidP="00BA71FD">
      <w:pPr>
        <w:spacing w:line="278" w:lineRule="auto"/>
      </w:pPr>
      <w:r>
        <w:rPr>
          <w:noProof/>
        </w:rPr>
        <mc:AlternateContent>
          <mc:Choice Requires="wpg">
            <w:drawing>
              <wp:anchor distT="0" distB="0" distL="114300" distR="114300" simplePos="0" relativeHeight="251705344" behindDoc="0" locked="0" layoutInCell="1" allowOverlap="1" wp14:anchorId="333FDDB2" wp14:editId="3428D6D9">
                <wp:simplePos x="0" y="0"/>
                <wp:positionH relativeFrom="column">
                  <wp:posOffset>-32385</wp:posOffset>
                </wp:positionH>
                <wp:positionV relativeFrom="page">
                  <wp:posOffset>6475639</wp:posOffset>
                </wp:positionV>
                <wp:extent cx="5948045" cy="2341880"/>
                <wp:effectExtent l="0" t="0" r="0" b="0"/>
                <wp:wrapNone/>
                <wp:docPr id="1102882382" name="Group 1"/>
                <wp:cNvGraphicFramePr/>
                <a:graphic xmlns:a="http://schemas.openxmlformats.org/drawingml/2006/main">
                  <a:graphicData uri="http://schemas.microsoft.com/office/word/2010/wordprocessingGroup">
                    <wpg:wgp>
                      <wpg:cNvGrpSpPr/>
                      <wpg:grpSpPr>
                        <a:xfrm>
                          <a:off x="0" y="0"/>
                          <a:ext cx="5948045" cy="2341880"/>
                          <a:chOff x="0" y="0"/>
                          <a:chExt cx="5948498" cy="2341880"/>
                        </a:xfrm>
                      </wpg:grpSpPr>
                      <wpg:grpSp>
                        <wpg:cNvPr id="356151577" name="Group 9"/>
                        <wpg:cNvGrpSpPr/>
                        <wpg:grpSpPr>
                          <a:xfrm>
                            <a:off x="0" y="0"/>
                            <a:ext cx="1417320" cy="2341880"/>
                            <a:chOff x="0" y="0"/>
                            <a:chExt cx="1417320" cy="2342270"/>
                          </a:xfrm>
                        </wpg:grpSpPr>
                        <pic:pic xmlns:pic="http://schemas.openxmlformats.org/drawingml/2006/picture">
                          <pic:nvPicPr>
                            <pic:cNvPr id="85273181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74359334" name="Text Box 8"/>
                          <wps:cNvSpPr txBox="1"/>
                          <wps:spPr>
                            <a:xfrm>
                              <a:off x="127416" y="1371599"/>
                              <a:ext cx="1161738" cy="970671"/>
                            </a:xfrm>
                            <a:prstGeom prst="rect">
                              <a:avLst/>
                            </a:prstGeom>
                            <a:noFill/>
                            <a:ln w="6350">
                              <a:noFill/>
                            </a:ln>
                          </wps:spPr>
                          <wps:txbx>
                            <w:txbxContent>
                              <w:p w14:paraId="1CEDB9B1"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 xml:space="preserve">We’re passionate, we’re </w:t>
                                </w:r>
                                <w:proofErr w:type="gramStart"/>
                                <w:r w:rsidRPr="009A0FF1">
                                  <w:rPr>
                                    <w:rFonts w:ascii="AS TT Commons DemiBold" w:hAnsi="AS TT Commons DemiBold"/>
                                    <w:b/>
                                    <w:bCs/>
                                    <w:sz w:val="20"/>
                                    <w:szCs w:val="20"/>
                                  </w:rPr>
                                  <w:t>focused</w:t>
                                </w:r>
                                <w:proofErr w:type="gramEnd"/>
                                <w:r w:rsidRPr="009A0FF1">
                                  <w:rPr>
                                    <w:rFonts w:ascii="AS TT Commons DemiBold" w:hAnsi="AS TT Commons DemiBold"/>
                                    <w:b/>
                                    <w:bCs/>
                                    <w:sz w:val="20"/>
                                    <w:szCs w:val="20"/>
                                  </w:rPr>
                                  <w:t xml:space="preserve"> and we make a lasting impact for everyone living with dementia.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5063524" name="Group 10"/>
                        <wpg:cNvGrpSpPr/>
                        <wpg:grpSpPr>
                          <a:xfrm>
                            <a:off x="1526721" y="0"/>
                            <a:ext cx="1417320" cy="2286000"/>
                            <a:chOff x="0" y="0"/>
                            <a:chExt cx="1417320" cy="2286000"/>
                          </a:xfrm>
                        </wpg:grpSpPr>
                        <pic:pic xmlns:pic="http://schemas.openxmlformats.org/drawingml/2006/picture">
                          <pic:nvPicPr>
                            <pic:cNvPr id="1758149334" name="Picture 7" descr="A blue star in a circle with yellow ribbons&#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2120069982" name="Text Box 8"/>
                          <wps:cNvSpPr txBox="1"/>
                          <wps:spPr>
                            <a:xfrm>
                              <a:off x="134911" y="1371600"/>
                              <a:ext cx="1161415" cy="914400"/>
                            </a:xfrm>
                            <a:prstGeom prst="rect">
                              <a:avLst/>
                            </a:prstGeom>
                            <a:noFill/>
                            <a:ln w="6350">
                              <a:noFill/>
                            </a:ln>
                          </wps:spPr>
                          <wps:txbx>
                            <w:txbxContent>
                              <w:p w14:paraId="0A18BA19"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 xml:space="preserve">We’re listening, we’re </w:t>
                                </w:r>
                                <w:proofErr w:type="gramStart"/>
                                <w:r w:rsidRPr="009A0FF1">
                                  <w:rPr>
                                    <w:rFonts w:ascii="AS TT Commons DemiBold" w:hAnsi="AS TT Commons DemiBold"/>
                                    <w:b/>
                                    <w:bCs/>
                                    <w:sz w:val="20"/>
                                    <w:szCs w:val="20"/>
                                  </w:rPr>
                                  <w:t>learning</w:t>
                                </w:r>
                                <w:proofErr w:type="gramEnd"/>
                                <w:r w:rsidRPr="009A0FF1">
                                  <w:rPr>
                                    <w:rFonts w:ascii="AS TT Commons DemiBold" w:hAnsi="AS TT Commons DemiBold"/>
                                    <w:b/>
                                    <w:bCs/>
                                    <w:sz w:val="20"/>
                                    <w:szCs w:val="20"/>
                                  </w:rPr>
                                  <w:t xml:space="preserve"> and we use experience and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32294260" name="Group 11"/>
                        <wpg:cNvGrpSpPr/>
                        <wpg:grpSpPr>
                          <a:xfrm>
                            <a:off x="3037114" y="16329"/>
                            <a:ext cx="1417320" cy="2270761"/>
                            <a:chOff x="0" y="0"/>
                            <a:chExt cx="1417320" cy="2271009"/>
                          </a:xfrm>
                        </wpg:grpSpPr>
                        <pic:pic xmlns:pic="http://schemas.openxmlformats.org/drawingml/2006/picture">
                          <pic:nvPicPr>
                            <pic:cNvPr id="538625500"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466662108" name="Text Box 8"/>
                          <wps:cNvSpPr txBox="1"/>
                          <wps:spPr>
                            <a:xfrm>
                              <a:off x="112426" y="1356609"/>
                              <a:ext cx="1161415" cy="914400"/>
                            </a:xfrm>
                            <a:prstGeom prst="rect">
                              <a:avLst/>
                            </a:prstGeom>
                            <a:noFill/>
                            <a:ln w="6350">
                              <a:noFill/>
                            </a:ln>
                          </wps:spPr>
                          <wps:txbx>
                            <w:txbxContent>
                              <w:p w14:paraId="56508D48"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 xml:space="preserve">We’re open, we combine our </w:t>
                                </w:r>
                                <w:proofErr w:type="gramStart"/>
                                <w:r w:rsidRPr="009A0FF1">
                                  <w:rPr>
                                    <w:rFonts w:ascii="AS TT Commons DemiBold" w:hAnsi="AS TT Commons DemiBold"/>
                                    <w:b/>
                                    <w:bCs/>
                                    <w:sz w:val="20"/>
                                    <w:szCs w:val="20"/>
                                  </w:rPr>
                                  <w:t>strengths</w:t>
                                </w:r>
                                <w:proofErr w:type="gramEnd"/>
                                <w:r w:rsidRPr="009A0FF1">
                                  <w:rPr>
                                    <w:rFonts w:ascii="AS TT Commons DemiBold" w:hAnsi="AS TT Commons DemiBold"/>
                                    <w:b/>
                                    <w:bCs/>
                                    <w:sz w:val="20"/>
                                    <w:szCs w:val="20"/>
                                  </w:rPr>
                                  <w:t xml:space="preserve"> and we achieve more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639190" name="Group 12"/>
                        <wpg:cNvGrpSpPr/>
                        <wpg:grpSpPr>
                          <a:xfrm>
                            <a:off x="4531178" y="24493"/>
                            <a:ext cx="1417320" cy="2263514"/>
                            <a:chOff x="0" y="0"/>
                            <a:chExt cx="1417320" cy="2263514"/>
                          </a:xfrm>
                        </wpg:grpSpPr>
                        <pic:pic xmlns:pic="http://schemas.openxmlformats.org/drawingml/2006/picture">
                          <pic:nvPicPr>
                            <pic:cNvPr id="2056065695"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1744261476" name="Text Box 8"/>
                          <wps:cNvSpPr txBox="1"/>
                          <wps:spPr>
                            <a:xfrm>
                              <a:off x="149902" y="1349114"/>
                              <a:ext cx="1161415" cy="914400"/>
                            </a:xfrm>
                            <a:prstGeom prst="rect">
                              <a:avLst/>
                            </a:prstGeom>
                            <a:noFill/>
                            <a:ln w="6350">
                              <a:noFill/>
                            </a:ln>
                          </wps:spPr>
                          <wps:txbx>
                            <w:txbxContent>
                              <w:p w14:paraId="69804432"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kind, we’re honest and we don’t shy away from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33FDDB2" id="Group 1" o:spid="_x0000_s1032" style="position:absolute;margin-left:-2.55pt;margin-top:509.9pt;width:468.35pt;height:184.4pt;z-index:251705344;mso-position-vertical-relative:page" coordsize="59484,23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">
                <v:group id="Group 9" o:spid="_x0000_s1033" style="position:absolute;width:14173;height:23418" coordsize="14173,2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style="position:absolute;width:1417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">
                    <v:imagedata r:id="rId17" o:title=""/>
                  </v:shape>
                  <v:shape id="_x0000_s1035" type="#_x0000_t202" style="position:absolute;left:1274;top:13715;width:11617;height: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" filled="f" stroked="f" strokeweight=".5pt">
                    <v:textbox>
                      <w:txbxContent>
                        <w:p w14:paraId="1CEDB9B1"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 xml:space="preserve">We’re passionate, we’re </w:t>
                          </w:r>
                          <w:proofErr w:type="gramStart"/>
                          <w:r w:rsidRPr="009A0FF1">
                            <w:rPr>
                              <w:rFonts w:ascii="AS TT Commons DemiBold" w:hAnsi="AS TT Commons DemiBold"/>
                              <w:b/>
                              <w:bCs/>
                              <w:sz w:val="20"/>
                              <w:szCs w:val="20"/>
                            </w:rPr>
                            <w:t>focused</w:t>
                          </w:r>
                          <w:proofErr w:type="gramEnd"/>
                          <w:r w:rsidRPr="009A0FF1">
                            <w:rPr>
                              <w:rFonts w:ascii="AS TT Commons DemiBold" w:hAnsi="AS TT Commons DemiBold"/>
                              <w:b/>
                              <w:bCs/>
                              <w:sz w:val="20"/>
                              <w:szCs w:val="20"/>
                            </w:rPr>
                            <w:t xml:space="preserve"> and we make a lasting impact for everyone living with dementia.</w:t>
                          </w:r>
                        </w:p>
                      </w:txbxContent>
                    </v:textbox>
                  </v:shape>
                </v:group>
                <v:group id="Group 10" o:spid="_x0000_s1036" style="position:absolute;left:15267;width:14173;height:22860" coordsize="14173,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">
                  <v:shape id="Picture 7" o:spid="_x0000_s1037" type="#_x0000_t75" alt="A blue star in a circle with yellow ribbons&#10;&#10;Description automatically generated" style="position:absolute;width:1417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">
                    <v:imagedata r:id="rId18" o:title="A blue star in a circle with yellow ribbons&#10;&#10;Description automatically generated"/>
                  </v:shape>
                  <v:shape id="_x0000_s1038" type="#_x0000_t202" style="position:absolute;left:1349;top:13716;width:1161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" filled="f" stroked="f" strokeweight=".5pt">
                    <v:textbox>
                      <w:txbxContent>
                        <w:p w14:paraId="0A18BA19"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 xml:space="preserve">We’re listening, we’re </w:t>
                          </w:r>
                          <w:proofErr w:type="gramStart"/>
                          <w:r w:rsidRPr="009A0FF1">
                            <w:rPr>
                              <w:rFonts w:ascii="AS TT Commons DemiBold" w:hAnsi="AS TT Commons DemiBold"/>
                              <w:b/>
                              <w:bCs/>
                              <w:sz w:val="20"/>
                              <w:szCs w:val="20"/>
                            </w:rPr>
                            <w:t>learning</w:t>
                          </w:r>
                          <w:proofErr w:type="gramEnd"/>
                          <w:r w:rsidRPr="009A0FF1">
                            <w:rPr>
                              <w:rFonts w:ascii="AS TT Commons DemiBold" w:hAnsi="AS TT Commons DemiBold"/>
                              <w:b/>
                              <w:bCs/>
                              <w:sz w:val="20"/>
                              <w:szCs w:val="20"/>
                            </w:rPr>
                            <w:t xml:space="preserve"> and we use experience and evidence.</w:t>
                          </w:r>
                        </w:p>
                      </w:txbxContent>
                    </v:textbox>
                  </v:shape>
                </v:group>
                <v:group id="Group 11" o:spid="_x0000_s1039" style="position:absolute;left:30371;top:163;width:14173;height:22707" coordsize="14173,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">
                  <v:shape id="Picture 7" o:spid="_x0000_s1040" type="#_x0000_t75" style="position:absolute;width:1417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">
                    <v:imagedata r:id="rId19" o:title=""/>
                  </v:shape>
                  <v:shape id="_x0000_s1041" type="#_x0000_t202" style="position:absolute;left:1124;top:13566;width:1161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" filled="f" stroked="f" strokeweight=".5pt">
                    <v:textbox>
                      <w:txbxContent>
                        <w:p w14:paraId="56508D48"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 xml:space="preserve">We’re open, we combine our </w:t>
                          </w:r>
                          <w:proofErr w:type="gramStart"/>
                          <w:r w:rsidRPr="009A0FF1">
                            <w:rPr>
                              <w:rFonts w:ascii="AS TT Commons DemiBold" w:hAnsi="AS TT Commons DemiBold"/>
                              <w:b/>
                              <w:bCs/>
                              <w:sz w:val="20"/>
                              <w:szCs w:val="20"/>
                            </w:rPr>
                            <w:t>strengths</w:t>
                          </w:r>
                          <w:proofErr w:type="gramEnd"/>
                          <w:r w:rsidRPr="009A0FF1">
                            <w:rPr>
                              <w:rFonts w:ascii="AS TT Commons DemiBold" w:hAnsi="AS TT Commons DemiBold"/>
                              <w:b/>
                              <w:bCs/>
                              <w:sz w:val="20"/>
                              <w:szCs w:val="20"/>
                            </w:rPr>
                            <w:t xml:space="preserve"> and we achieve more together.</w:t>
                          </w:r>
                        </w:p>
                      </w:txbxContent>
                    </v:textbox>
                  </v:shape>
                </v:group>
                <v:group id="Group 12" o:spid="_x0000_s1042" style="position:absolute;left:45311;top:244;width:14173;height:22636" coordsize="14173,2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">
                  <v:shape id="Picture 7" o:spid="_x0000_s1043" type="#_x0000_t75" style="position:absolute;width:1417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">
                    <v:imagedata r:id="rId20" o:title=""/>
                  </v:shape>
                  <v:shape id="_x0000_s1044" type="#_x0000_t202" style="position:absolute;left:1499;top:13491;width:1161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" filled="f" stroked="f" strokeweight=".5pt">
                    <v:textbox>
                      <w:txbxContent>
                        <w:p w14:paraId="69804432"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kind, we’re honest and we don’t shy away from challenges.</w:t>
                          </w:r>
                        </w:p>
                      </w:txbxContent>
                    </v:textbox>
                  </v:shape>
                </v:group>
                <w10:wrap anchory="page"/>
              </v:group>
            </w:pict>
          </mc:Fallback>
        </mc:AlternateContent>
      </w:r>
      <w:r>
        <w:rPr>
          <w:noProof/>
        </w:rPr>
        <mc:AlternateContent>
          <mc:Choice Requires="wps">
            <w:drawing>
              <wp:anchor distT="0" distB="0" distL="114300" distR="114300" simplePos="0" relativeHeight="251699200" behindDoc="0" locked="0" layoutInCell="1" allowOverlap="1" wp14:anchorId="1DC70CDD" wp14:editId="78453F71">
                <wp:simplePos x="0" y="0"/>
                <wp:positionH relativeFrom="column">
                  <wp:posOffset>-36195</wp:posOffset>
                </wp:positionH>
                <wp:positionV relativeFrom="paragraph">
                  <wp:posOffset>1276894</wp:posOffset>
                </wp:positionV>
                <wp:extent cx="5868871" cy="0"/>
                <wp:effectExtent l="0" t="0" r="11430" b="12700"/>
                <wp:wrapNone/>
                <wp:docPr id="1006089396" name="Straight Connector 13"/>
                <wp:cNvGraphicFramePr/>
                <a:graphic xmlns:a="http://schemas.openxmlformats.org/drawingml/2006/main">
                  <a:graphicData uri="http://schemas.microsoft.com/office/word/2010/wordprocessingShape">
                    <wps:wsp>
                      <wps:cNvCnPr/>
                      <wps:spPr>
                        <a:xfrm>
                          <a:off x="0" y="0"/>
                          <a:ext cx="5868871" cy="0"/>
                        </a:xfrm>
                        <a:prstGeom prst="line">
                          <a:avLst/>
                        </a:prstGeom>
                        <a:ln w="12700">
                          <a:solidFill>
                            <a:srgbClr val="0028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A5CCE9" id="Straight Connector 13"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00.55pt" to="459.2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" strokecolor="#002877" strokeweight="1pt">
                <v:stroke joinstyle="miter"/>
              </v:line>
            </w:pict>
          </mc:Fallback>
        </mc:AlternateContent>
      </w:r>
    </w:p>
    <w:p w14:paraId="6B146151" w14:textId="77777777" w:rsidR="00BA71FD" w:rsidRDefault="00BA71FD" w:rsidP="00BA71FD">
      <w:pPr>
        <w:spacing w:line="278" w:lineRule="auto"/>
      </w:pPr>
    </w:p>
    <w:p w14:paraId="07E660C8" w14:textId="77777777" w:rsidR="00310BC8" w:rsidRDefault="009A0FF1" w:rsidP="00BA71FD">
      <w:pPr>
        <w:spacing w:line="278" w:lineRule="auto"/>
      </w:pPr>
      <w:r>
        <w:t xml:space="preserve"> </w:t>
      </w:r>
    </w:p>
    <w:p w14:paraId="2C1B91FA" w14:textId="77777777" w:rsidR="00310BC8" w:rsidRDefault="00310BC8" w:rsidP="00BA71FD">
      <w:pPr>
        <w:spacing w:line="278" w:lineRule="auto"/>
      </w:pPr>
    </w:p>
    <w:p w14:paraId="38BBFBF0" w14:textId="77777777" w:rsidR="00BA71FD" w:rsidRDefault="00BA71FD" w:rsidP="00BA71FD">
      <w:pPr>
        <w:spacing w:line="278" w:lineRule="auto"/>
      </w:pPr>
    </w:p>
    <w:p w14:paraId="1EBCF10B" w14:textId="77777777" w:rsidR="00310BC8" w:rsidRDefault="00310BC8" w:rsidP="00BA71FD">
      <w:pPr>
        <w:spacing w:line="278" w:lineRule="auto"/>
      </w:pPr>
    </w:p>
    <w:p w14:paraId="5177F814" w14:textId="77777777" w:rsidR="006D1510" w:rsidRDefault="006D1510" w:rsidP="00BA71FD">
      <w:pPr>
        <w:spacing w:line="278" w:lineRule="auto"/>
      </w:pPr>
    </w:p>
    <w:p w14:paraId="0275033E" w14:textId="77777777" w:rsidR="00300617" w:rsidRDefault="00300617" w:rsidP="00BA71FD">
      <w:pPr>
        <w:spacing w:line="278" w:lineRule="auto"/>
      </w:pPr>
    </w:p>
    <w:p w14:paraId="5E0A0B2F" w14:textId="77777777" w:rsidR="003559E0" w:rsidRDefault="00B67A1A" w:rsidP="003559E0">
      <w:pPr>
        <w:textAlignment w:val="baseline"/>
        <w:rPr>
          <w:rFonts w:ascii="AS TT Commons DemiBold" w:eastAsia="Times New Roman" w:hAnsi="AS TT Commons DemiBold" w:cs="Calibri"/>
          <w:b/>
          <w:bCs/>
          <w:color w:val="002877"/>
          <w:sz w:val="32"/>
          <w:szCs w:val="32"/>
          <w:lang w:eastAsia="en-GB"/>
        </w:rPr>
      </w:pPr>
      <w:r>
        <w:rPr>
          <w:noProof/>
        </w:rPr>
        <mc:AlternateContent>
          <mc:Choice Requires="wps">
            <w:drawing>
              <wp:anchor distT="0" distB="0" distL="114300" distR="114300" simplePos="0" relativeHeight="251676672" behindDoc="0" locked="0" layoutInCell="1" allowOverlap="1" wp14:anchorId="139FC4FE" wp14:editId="73551053">
                <wp:simplePos x="0" y="0"/>
                <wp:positionH relativeFrom="column">
                  <wp:posOffset>-187960</wp:posOffset>
                </wp:positionH>
                <wp:positionV relativeFrom="page">
                  <wp:posOffset>9114881</wp:posOffset>
                </wp:positionV>
                <wp:extent cx="6134735" cy="871855"/>
                <wp:effectExtent l="0" t="0" r="0" b="0"/>
                <wp:wrapThrough wrapText="bothSides">
                  <wp:wrapPolygon edited="0">
                    <wp:start x="224" y="315"/>
                    <wp:lineTo x="224" y="20766"/>
                    <wp:lineTo x="21329" y="20766"/>
                    <wp:lineTo x="21329" y="315"/>
                    <wp:lineTo x="224" y="315"/>
                  </wp:wrapPolygon>
                </wp:wrapThrough>
                <wp:docPr id="163703" name="Text Box 6"/>
                <wp:cNvGraphicFramePr/>
                <a:graphic xmlns:a="http://schemas.openxmlformats.org/drawingml/2006/main">
                  <a:graphicData uri="http://schemas.microsoft.com/office/word/2010/wordprocessingShape">
                    <wps:wsp>
                      <wps:cNvSpPr txBox="1"/>
                      <wps:spPr>
                        <a:xfrm>
                          <a:off x="0" y="0"/>
                          <a:ext cx="6134735" cy="871855"/>
                        </a:xfrm>
                        <a:prstGeom prst="rect">
                          <a:avLst/>
                        </a:prstGeom>
                        <a:noFill/>
                        <a:ln w="6350">
                          <a:noFill/>
                        </a:ln>
                      </wps:spPr>
                      <wps:txbx>
                        <w:txbxContent>
                          <w:p w14:paraId="40580FC0" w14:textId="77777777" w:rsidR="00300617" w:rsidRPr="006D1510" w:rsidRDefault="00300617" w:rsidP="00300617">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Through our values we will make the greatest difference for people affected by dementia. Whether you are someone living with dementia, a family member or carer, a supporter, a donor, a colleague from another organisation, an employee or a volunteer, these four values will shape your experience with Alzheimer’s Society.</w:t>
                            </w:r>
                            <w:r w:rsidRPr="006D1510">
                              <w:rPr>
                                <w:rFonts w:ascii="AS TT Commons" w:hAnsi="AS TT Commons"/>
                                <w:noProof/>
                                <w:color w:val="207EFF"/>
                                <w:sz w:val="16"/>
                                <w:szCs w:val="16"/>
                              </w:rPr>
                              <w:t xml:space="preserve"> </w:t>
                            </w:r>
                          </w:p>
                          <w:p w14:paraId="0D611D15" w14:textId="77777777" w:rsidR="00300617" w:rsidRDefault="003006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FC4FE" id="Text Box 6" o:spid="_x0000_s1045" type="#_x0000_t202" style="position:absolute;margin-left:-14.8pt;margin-top:717.7pt;width:483.05pt;height:6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" filled="f" stroked="f" strokeweight=".5pt">
                <v:textbox>
                  <w:txbxContent>
                    <w:p w14:paraId="40580FC0" w14:textId="77777777" w:rsidR="00300617" w:rsidRPr="006D1510" w:rsidRDefault="00300617" w:rsidP="00300617">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Through our values we will make the greatest difference for people affected by dementia. Whether you are someone living with dementia, a family member or carer, a supporter, a donor, a colleague from another organisation, an employee or a volunteer, these four values will shape your experience with Alzheimer’s Society.</w:t>
                      </w:r>
                      <w:r w:rsidRPr="006D1510">
                        <w:rPr>
                          <w:rFonts w:ascii="AS TT Commons" w:hAnsi="AS TT Commons"/>
                          <w:noProof/>
                          <w:color w:val="207EFF"/>
                          <w:sz w:val="16"/>
                          <w:szCs w:val="16"/>
                        </w:rPr>
                        <w:t xml:space="preserve"> </w:t>
                      </w:r>
                    </w:p>
                    <w:p w14:paraId="0D611D15" w14:textId="77777777" w:rsidR="00300617" w:rsidRDefault="00300617"/>
                  </w:txbxContent>
                </v:textbox>
                <w10:wrap type="through" anchory="page"/>
              </v:shape>
            </w:pict>
          </mc:Fallback>
        </mc:AlternateContent>
      </w:r>
      <w:r>
        <w:rPr>
          <w:noProof/>
        </w:rPr>
        <mc:AlternateContent>
          <mc:Choice Requires="wps">
            <w:drawing>
              <wp:anchor distT="0" distB="0" distL="114300" distR="114300" simplePos="0" relativeHeight="251703296" behindDoc="0" locked="0" layoutInCell="1" allowOverlap="1" wp14:anchorId="21602801" wp14:editId="00EB7EEA">
                <wp:simplePos x="0" y="0"/>
                <wp:positionH relativeFrom="column">
                  <wp:posOffset>19050</wp:posOffset>
                </wp:positionH>
                <wp:positionV relativeFrom="paragraph">
                  <wp:posOffset>230414</wp:posOffset>
                </wp:positionV>
                <wp:extent cx="5868670" cy="0"/>
                <wp:effectExtent l="0" t="0" r="11430" b="12700"/>
                <wp:wrapNone/>
                <wp:docPr id="280819232" name="Straight Connector 13"/>
                <wp:cNvGraphicFramePr/>
                <a:graphic xmlns:a="http://schemas.openxmlformats.org/drawingml/2006/main">
                  <a:graphicData uri="http://schemas.microsoft.com/office/word/2010/wordprocessingShape">
                    <wps:wsp>
                      <wps:cNvCnPr/>
                      <wps:spPr>
                        <a:xfrm>
                          <a:off x="0" y="0"/>
                          <a:ext cx="5868670" cy="0"/>
                        </a:xfrm>
                        <a:prstGeom prst="line">
                          <a:avLst/>
                        </a:prstGeom>
                        <a:ln w="12700">
                          <a:solidFill>
                            <a:srgbClr val="0028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9DFA0C" id="Straight Connector 13"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8.15pt" to="463.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" strokecolor="#002877" strokeweight="1pt">
                <v:stroke joinstyle="miter"/>
              </v:line>
            </w:pict>
          </mc:Fallback>
        </mc:AlternateContent>
      </w:r>
    </w:p>
    <w:p w14:paraId="425BE39E" w14:textId="77777777" w:rsidR="003559E0" w:rsidRPr="00232591" w:rsidRDefault="003559E0" w:rsidP="003559E0">
      <w:pPr>
        <w:spacing w:line="320" w:lineRule="exact"/>
        <w:textAlignment w:val="baseline"/>
        <w:rPr>
          <w:rFonts w:ascii="AS TT Commons DemiBold" w:eastAsia="Times New Roman" w:hAnsi="AS TT Commons DemiBold" w:cs="Segoe UI"/>
          <w:b/>
          <w:bCs/>
          <w:color w:val="002877"/>
          <w:sz w:val="32"/>
          <w:szCs w:val="32"/>
          <w:lang w:eastAsia="en-GB"/>
        </w:rPr>
      </w:pPr>
      <w:r>
        <w:rPr>
          <w:noProof/>
        </w:rPr>
        <w:lastRenderedPageBreak/>
        <mc:AlternateContent>
          <mc:Choice Requires="wps">
            <w:drawing>
              <wp:anchor distT="0" distB="0" distL="114300" distR="114300" simplePos="0" relativeHeight="251668480" behindDoc="0" locked="0" layoutInCell="1" allowOverlap="1" wp14:anchorId="65709499" wp14:editId="2B019743">
                <wp:simplePos x="0" y="0"/>
                <wp:positionH relativeFrom="column">
                  <wp:posOffset>-137795</wp:posOffset>
                </wp:positionH>
                <wp:positionV relativeFrom="page">
                  <wp:posOffset>520449</wp:posOffset>
                </wp:positionV>
                <wp:extent cx="8161020" cy="497840"/>
                <wp:effectExtent l="0" t="0" r="0" b="0"/>
                <wp:wrapThrough wrapText="bothSides">
                  <wp:wrapPolygon edited="0">
                    <wp:start x="168" y="551"/>
                    <wp:lineTo x="168" y="20388"/>
                    <wp:lineTo x="21378" y="20388"/>
                    <wp:lineTo x="21378" y="551"/>
                    <wp:lineTo x="168" y="551"/>
                  </wp:wrapPolygon>
                </wp:wrapThrough>
                <wp:docPr id="10188778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1020" cy="497840"/>
                        </a:xfrm>
                        <a:prstGeom prst="rect">
                          <a:avLst/>
                        </a:prstGeom>
                        <a:noFill/>
                        <a:ln w="6350">
                          <a:noFill/>
                        </a:ln>
                      </wps:spPr>
                      <wps:txbx>
                        <w:txbxContent>
                          <w:p w14:paraId="21F08921" w14:textId="485EE80D" w:rsidR="003559E0" w:rsidRPr="00591005" w:rsidRDefault="00EB0C4B" w:rsidP="003559E0">
                            <w:pPr>
                              <w:spacing w:line="520" w:lineRule="exact"/>
                              <w:rPr>
                                <w:rFonts w:ascii="AS TT Commons ExtraBold" w:hAnsi="AS TT Commons ExtraBold"/>
                                <w:b/>
                                <w:bCs/>
                                <w:color w:val="207EFF"/>
                                <w:sz w:val="52"/>
                                <w:szCs w:val="52"/>
                              </w:rPr>
                            </w:pPr>
                            <w:r>
                              <w:rPr>
                                <w:rFonts w:ascii="AS TT Commons ExtraBold" w:hAnsi="AS TT Commons ExtraBold"/>
                                <w:b/>
                                <w:bCs/>
                                <w:color w:val="207EFF"/>
                                <w:sz w:val="52"/>
                                <w:szCs w:val="52"/>
                              </w:rPr>
                              <w:t>Senior Governance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09499" id="Text Box 3" o:spid="_x0000_s1046" type="#_x0000_t202" style="position:absolute;margin-left:-10.85pt;margin-top:41pt;width:642.6pt;height:3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" filled="f" stroked="f" strokeweight=".5pt">
                <v:textbox>
                  <w:txbxContent>
                    <w:p w14:paraId="21F08921" w14:textId="485EE80D" w:rsidR="003559E0" w:rsidRPr="00591005" w:rsidRDefault="00EB0C4B" w:rsidP="003559E0">
                      <w:pPr>
                        <w:spacing w:line="520" w:lineRule="exact"/>
                        <w:rPr>
                          <w:rFonts w:ascii="AS TT Commons ExtraBold" w:hAnsi="AS TT Commons ExtraBold"/>
                          <w:b/>
                          <w:bCs/>
                          <w:color w:val="207EFF"/>
                          <w:sz w:val="52"/>
                          <w:szCs w:val="52"/>
                        </w:rPr>
                      </w:pPr>
                      <w:r>
                        <w:rPr>
                          <w:rFonts w:ascii="AS TT Commons ExtraBold" w:hAnsi="AS TT Commons ExtraBold"/>
                          <w:b/>
                          <w:bCs/>
                          <w:color w:val="207EFF"/>
                          <w:sz w:val="52"/>
                          <w:szCs w:val="52"/>
                        </w:rPr>
                        <w:t>Senior Governance Officer</w:t>
                      </w:r>
                    </w:p>
                  </w:txbxContent>
                </v:textbox>
                <w10:wrap type="through" anchory="page"/>
              </v:shape>
            </w:pict>
          </mc:Fallback>
        </mc:AlternateContent>
      </w:r>
      <w:r w:rsidRPr="00232591">
        <w:rPr>
          <w:rFonts w:ascii="AS TT Commons DemiBold" w:eastAsia="Times New Roman" w:hAnsi="AS TT Commons DemiBold" w:cs="Calibri"/>
          <w:b/>
          <w:bCs/>
          <w:color w:val="002877"/>
          <w:sz w:val="32"/>
          <w:szCs w:val="32"/>
          <w:lang w:eastAsia="en-GB"/>
        </w:rPr>
        <w:t>Position in the Organisation </w:t>
      </w:r>
    </w:p>
    <w:p w14:paraId="65AB74A2" w14:textId="77777777" w:rsidR="00DD131B" w:rsidRPr="00DD131B" w:rsidRDefault="00DD131B" w:rsidP="003559E0">
      <w:pPr>
        <w:rPr>
          <w:rFonts w:eastAsiaTheme="minorEastAsia" w:cs="Arial"/>
          <w:color w:val="auto"/>
          <w:szCs w:val="22"/>
        </w:rPr>
      </w:pPr>
      <w:r w:rsidRPr="00DD131B">
        <w:rPr>
          <w:rFonts w:eastAsiaTheme="minorEastAsia" w:cs="Arial"/>
          <w:color w:val="auto"/>
          <w:szCs w:val="22"/>
        </w:rPr>
        <w:t xml:space="preserve">Reports to the Head of Governance &amp; Company Secretary. </w:t>
      </w:r>
    </w:p>
    <w:p w14:paraId="5A37F133" w14:textId="6D68B9C4" w:rsidR="003559E0" w:rsidRPr="00DD131B" w:rsidRDefault="00A916AE" w:rsidP="003559E0">
      <w:pPr>
        <w:rPr>
          <w:rFonts w:eastAsiaTheme="minorEastAsia" w:cs="Arial"/>
          <w:color w:val="auto"/>
          <w:szCs w:val="22"/>
        </w:rPr>
      </w:pPr>
      <w:r w:rsidRPr="00DD131B">
        <w:rPr>
          <w:color w:val="000000" w:themeColor="text1"/>
          <w:szCs w:val="22"/>
          <w:lang w:eastAsia="en-GB"/>
        </w:rPr>
        <w:t xml:space="preserve">Member of our </w:t>
      </w:r>
      <w:r w:rsidR="00DD131B" w:rsidRPr="00DD131B">
        <w:rPr>
          <w:color w:val="000000" w:themeColor="text1"/>
          <w:szCs w:val="22"/>
          <w:lang w:eastAsia="en-GB"/>
        </w:rPr>
        <w:t>Legal and Governance T</w:t>
      </w:r>
      <w:r w:rsidRPr="00DD131B">
        <w:rPr>
          <w:color w:val="000000" w:themeColor="text1"/>
          <w:szCs w:val="22"/>
          <w:lang w:eastAsia="en-GB"/>
        </w:rPr>
        <w:t>eam.</w:t>
      </w:r>
      <w:r w:rsidRPr="00DD131B">
        <w:rPr>
          <w:color w:val="000000" w:themeColor="text1"/>
          <w:szCs w:val="22"/>
          <w:lang w:eastAsia="en-GB"/>
        </w:rPr>
        <w:br/>
        <w:t xml:space="preserve">Part of our </w:t>
      </w:r>
      <w:r w:rsidR="00DD131B" w:rsidRPr="00DD131B">
        <w:rPr>
          <w:color w:val="000000" w:themeColor="text1"/>
          <w:szCs w:val="22"/>
          <w:lang w:eastAsia="en-GB"/>
        </w:rPr>
        <w:t xml:space="preserve">Finance and Assurance </w:t>
      </w:r>
      <w:r w:rsidRPr="00DD131B">
        <w:rPr>
          <w:color w:val="000000" w:themeColor="text1"/>
          <w:szCs w:val="22"/>
          <w:lang w:eastAsia="en-GB"/>
        </w:rPr>
        <w:t>directorate.</w:t>
      </w:r>
    </w:p>
    <w:p w14:paraId="2F2D1256" w14:textId="77777777" w:rsidR="003559E0" w:rsidRPr="00232591" w:rsidRDefault="003559E0" w:rsidP="003559E0">
      <w:pPr>
        <w:spacing w:line="320" w:lineRule="exact"/>
        <w:textAlignment w:val="baseline"/>
        <w:rPr>
          <w:rFonts w:ascii="AS TT Commons DemiBold" w:eastAsia="Times New Roman" w:hAnsi="AS TT Commons DemiBold" w:cs="Segoe UI"/>
          <w:b/>
          <w:bCs/>
          <w:color w:val="002877"/>
          <w:sz w:val="32"/>
          <w:szCs w:val="32"/>
          <w:lang w:eastAsia="en-GB"/>
        </w:rPr>
      </w:pPr>
      <w:r w:rsidRPr="00232591">
        <w:rPr>
          <w:rFonts w:ascii="AS TT Commons DemiBold" w:eastAsia="Times New Roman" w:hAnsi="AS TT Commons DemiBold" w:cs="Calibri"/>
          <w:b/>
          <w:bCs/>
          <w:color w:val="002877"/>
          <w:sz w:val="32"/>
          <w:szCs w:val="32"/>
          <w:lang w:eastAsia="en-GB"/>
        </w:rPr>
        <w:t>Purpose of this Role </w:t>
      </w:r>
    </w:p>
    <w:p w14:paraId="6F253ACA" w14:textId="77777777" w:rsidR="003559E0" w:rsidRPr="003559E0" w:rsidRDefault="003559E0" w:rsidP="003559E0">
      <w:pPr>
        <w:rPr>
          <w:color w:val="000000" w:themeColor="text1"/>
          <w:szCs w:val="22"/>
          <w:lang w:eastAsia="en-GB"/>
        </w:rPr>
      </w:pPr>
      <w:r w:rsidRPr="003559E0">
        <w:rPr>
          <w:color w:val="000000" w:themeColor="text1"/>
          <w:szCs w:val="22"/>
          <w:lang w:eastAsia="en-GB"/>
        </w:rPr>
        <w:t>We are here for anyone affected by dementia to help them navigate some of the hardest and most frightening times of their lives.  </w:t>
      </w:r>
    </w:p>
    <w:p w14:paraId="024D5784" w14:textId="77777777" w:rsidR="003559E0" w:rsidRPr="003559E0" w:rsidRDefault="003559E0" w:rsidP="003559E0">
      <w:pPr>
        <w:rPr>
          <w:color w:val="000000" w:themeColor="text1"/>
          <w:szCs w:val="22"/>
          <w:lang w:eastAsia="en-GB"/>
        </w:rPr>
      </w:pPr>
      <w:r w:rsidRPr="003559E0">
        <w:rPr>
          <w:color w:val="000000" w:themeColor="text1"/>
          <w:szCs w:val="22"/>
          <w:lang w:eastAsia="en-GB"/>
        </w:rPr>
        <w:t>We are advisors, supporters, fundraisers, researchers, influencers, communicators, technical specialist and so much more. We are volunteers, we are employees, and together we are here to make a difference to the lives of people living with dementia and their carers.</w:t>
      </w:r>
      <w:r w:rsidRPr="003559E0">
        <w:rPr>
          <w:rFonts w:ascii="Arial" w:hAnsi="Arial"/>
          <w:color w:val="000000" w:themeColor="text1"/>
          <w:szCs w:val="22"/>
          <w:lang w:eastAsia="en-GB"/>
        </w:rPr>
        <w:t> </w:t>
      </w:r>
      <w:r w:rsidRPr="003559E0">
        <w:rPr>
          <w:color w:val="000000" w:themeColor="text1"/>
          <w:szCs w:val="22"/>
          <w:lang w:eastAsia="en-GB"/>
        </w:rPr>
        <w:t xml:space="preserve">  </w:t>
      </w:r>
    </w:p>
    <w:p w14:paraId="09AD0033" w14:textId="77777777" w:rsidR="00DD131B" w:rsidRPr="00DD131B" w:rsidRDefault="00DD131B" w:rsidP="00DD131B">
      <w:pPr>
        <w:autoSpaceDE w:val="0"/>
        <w:autoSpaceDN w:val="0"/>
        <w:jc w:val="both"/>
        <w:rPr>
          <w:rFonts w:eastAsia="Times New Roman" w:cs="Arial"/>
          <w:color w:val="auto"/>
          <w:szCs w:val="22"/>
        </w:rPr>
      </w:pPr>
      <w:r w:rsidRPr="00DD131B">
        <w:rPr>
          <w:rFonts w:cs="Arial"/>
          <w:bCs/>
          <w:color w:val="auto"/>
          <w:szCs w:val="22"/>
        </w:rPr>
        <w:t xml:space="preserve">Together with, and reporting into the Head of Governance, this post will ensure the governance team provides effective governance support to the Board of Trustees and its committees. </w:t>
      </w:r>
      <w:r w:rsidRPr="00DD131B">
        <w:rPr>
          <w:rFonts w:eastAsia="Times New Roman" w:cs="Arial"/>
          <w:color w:val="auto"/>
          <w:szCs w:val="22"/>
        </w:rPr>
        <w:t xml:space="preserve"> This role will maintain a high-level of organisational knowledge and stakeholder relationships to enable effective and sufficient governance support.  </w:t>
      </w:r>
    </w:p>
    <w:p w14:paraId="5FFFBC2F" w14:textId="5C368BC0" w:rsidR="008B7FEE" w:rsidRDefault="003559E0" w:rsidP="00A916AE">
      <w:pPr>
        <w:rPr>
          <w:color w:val="000000" w:themeColor="text1"/>
          <w:lang w:eastAsia="en-GB"/>
        </w:rPr>
      </w:pPr>
      <w:r w:rsidRPr="003559E0">
        <w:rPr>
          <w:color w:val="000000" w:themeColor="text1"/>
          <w:szCs w:val="22"/>
          <w:lang w:eastAsia="en-GB"/>
        </w:rPr>
        <w:t xml:space="preserve">We are looking for someone who exemplifies our values, someone who is: </w:t>
      </w:r>
      <w:r w:rsidRPr="00A916AE">
        <w:rPr>
          <w:b/>
          <w:bCs/>
          <w:color w:val="000000" w:themeColor="text1"/>
          <w:szCs w:val="22"/>
          <w:lang w:eastAsia="en-GB"/>
        </w:rPr>
        <w:t>Determined to make a difference</w:t>
      </w:r>
      <w:r w:rsidRPr="003559E0">
        <w:rPr>
          <w:color w:val="000000" w:themeColor="text1"/>
          <w:szCs w:val="22"/>
          <w:lang w:eastAsia="en-GB"/>
        </w:rPr>
        <w:t xml:space="preserve"> when and where it matters most. </w:t>
      </w:r>
      <w:r w:rsidRPr="00A916AE">
        <w:rPr>
          <w:b/>
          <w:bCs/>
          <w:color w:val="000000" w:themeColor="text1"/>
          <w:szCs w:val="22"/>
          <w:lang w:eastAsia="en-GB"/>
        </w:rPr>
        <w:t>A Trusted Expert</w:t>
      </w:r>
      <w:r w:rsidRPr="003559E0">
        <w:rPr>
          <w:color w:val="000000" w:themeColor="text1"/>
          <w:szCs w:val="22"/>
          <w:lang w:eastAsia="en-GB"/>
        </w:rPr>
        <w:t xml:space="preserve"> who believes in working </w:t>
      </w:r>
      <w:r w:rsidRPr="00A916AE">
        <w:rPr>
          <w:b/>
          <w:bCs/>
          <w:color w:val="000000" w:themeColor="text1"/>
          <w:szCs w:val="22"/>
          <w:lang w:eastAsia="en-GB"/>
        </w:rPr>
        <w:t>Better Together</w:t>
      </w:r>
      <w:r w:rsidRPr="003559E0">
        <w:rPr>
          <w:color w:val="000000" w:themeColor="text1"/>
          <w:szCs w:val="22"/>
          <w:lang w:eastAsia="en-GB"/>
        </w:rPr>
        <w:t xml:space="preserve"> and demonstrates true </w:t>
      </w:r>
      <w:r w:rsidRPr="00A916AE">
        <w:rPr>
          <w:b/>
          <w:bCs/>
          <w:color w:val="000000" w:themeColor="text1"/>
          <w:szCs w:val="22"/>
          <w:lang w:eastAsia="en-GB"/>
        </w:rPr>
        <w:t>Compassion</w:t>
      </w:r>
      <w:r w:rsidRPr="003559E0">
        <w:rPr>
          <w:color w:val="000000" w:themeColor="text1"/>
          <w:szCs w:val="22"/>
          <w:lang w:eastAsia="en-GB"/>
        </w:rPr>
        <w:t>.</w:t>
      </w:r>
      <w:r w:rsidRPr="003559E0">
        <w:rPr>
          <w:color w:val="000000" w:themeColor="text1"/>
          <w:lang w:eastAsia="en-GB"/>
        </w:rPr>
        <w:t> </w:t>
      </w:r>
    </w:p>
    <w:p w14:paraId="339C3093" w14:textId="77777777" w:rsidR="00DD131B" w:rsidRPr="00A916AE" w:rsidRDefault="00DD131B" w:rsidP="00A916AE">
      <w:pPr>
        <w:rPr>
          <w:color w:val="000000" w:themeColor="text1"/>
          <w:lang w:eastAsia="en-GB"/>
        </w:rPr>
      </w:pPr>
    </w:p>
    <w:p w14:paraId="70E34B5C" w14:textId="77777777" w:rsidR="003559E0" w:rsidRPr="00232591" w:rsidRDefault="003559E0" w:rsidP="003559E0">
      <w:pPr>
        <w:spacing w:line="320" w:lineRule="exact"/>
        <w:textAlignment w:val="baseline"/>
        <w:rPr>
          <w:rFonts w:ascii="AS TT Commons DemiBold" w:eastAsia="Times New Roman" w:hAnsi="AS TT Commons DemiBold" w:cs="Segoe UI"/>
          <w:b/>
          <w:bCs/>
          <w:color w:val="002877"/>
          <w:sz w:val="32"/>
          <w:szCs w:val="32"/>
          <w:lang w:eastAsia="en-GB"/>
        </w:rPr>
      </w:pPr>
      <w:r w:rsidRPr="00232591">
        <w:rPr>
          <w:rFonts w:ascii="AS TT Commons DemiBold" w:eastAsia="Times New Roman" w:hAnsi="AS TT Commons DemiBold" w:cs="Calibri"/>
          <w:b/>
          <w:bCs/>
          <w:color w:val="002877"/>
          <w:sz w:val="32"/>
          <w:szCs w:val="32"/>
          <w:lang w:eastAsia="en-GB"/>
        </w:rPr>
        <w:t>Key Accountabilities and Responsibilities</w:t>
      </w:r>
    </w:p>
    <w:p w14:paraId="02CEDEC4" w14:textId="77777777" w:rsidR="00DD131B" w:rsidRPr="00DD131B" w:rsidRDefault="00DD131B" w:rsidP="00DD131B">
      <w:pPr>
        <w:pStyle w:val="Bulletpointtext"/>
        <w:numPr>
          <w:ilvl w:val="0"/>
          <w:numId w:val="1"/>
        </w:numPr>
        <w:jc w:val="both"/>
        <w:rPr>
          <w:rFonts w:ascii="AS TT Commons Medium" w:hAnsi="AS TT Commons Medium" w:cs="Arial"/>
          <w:lang w:eastAsia="en-GB"/>
        </w:rPr>
      </w:pPr>
      <w:r w:rsidRPr="00DD131B">
        <w:rPr>
          <w:rFonts w:ascii="AS TT Commons Medium" w:hAnsi="AS TT Commons Medium" w:cs="Arial"/>
          <w:lang w:eastAsia="en-GB"/>
        </w:rPr>
        <w:t xml:space="preserve">Providing administrative support to committees (agendas, uploading papers, taking minutes, chasing actions, updating workplans). </w:t>
      </w:r>
    </w:p>
    <w:p w14:paraId="5544C75D" w14:textId="77777777" w:rsidR="00DD131B" w:rsidRPr="00DD131B" w:rsidRDefault="00DD131B" w:rsidP="00DD131B">
      <w:pPr>
        <w:pStyle w:val="Bulletpointtext"/>
        <w:numPr>
          <w:ilvl w:val="0"/>
          <w:numId w:val="1"/>
        </w:numPr>
        <w:jc w:val="both"/>
        <w:rPr>
          <w:rFonts w:ascii="AS TT Commons Medium" w:hAnsi="AS TT Commons Medium" w:cs="Arial"/>
          <w:lang w:eastAsia="en-GB"/>
        </w:rPr>
      </w:pPr>
      <w:r w:rsidRPr="00DD131B">
        <w:rPr>
          <w:rFonts w:ascii="AS TT Commons Medium" w:hAnsi="AS TT Commons Medium" w:cs="Arial"/>
          <w:lang w:eastAsia="en-GB"/>
        </w:rPr>
        <w:t xml:space="preserve">Assisting the Head of Governance to manage the flow of business across internal Society committees and committees of the board. </w:t>
      </w:r>
    </w:p>
    <w:p w14:paraId="4AA12389" w14:textId="77777777" w:rsidR="00DD131B" w:rsidRPr="00DD131B" w:rsidRDefault="00DD131B" w:rsidP="00DD131B">
      <w:pPr>
        <w:pStyle w:val="Bulletpointtext"/>
        <w:numPr>
          <w:ilvl w:val="0"/>
          <w:numId w:val="1"/>
        </w:numPr>
        <w:jc w:val="both"/>
        <w:rPr>
          <w:rFonts w:ascii="AS TT Commons Medium" w:hAnsi="AS TT Commons Medium" w:cs="Arial"/>
          <w:lang w:eastAsia="en-GB"/>
        </w:rPr>
      </w:pPr>
      <w:r w:rsidRPr="00DD131B">
        <w:rPr>
          <w:rFonts w:ascii="AS TT Commons Medium" w:hAnsi="AS TT Commons Medium" w:cs="Arial"/>
          <w:lang w:eastAsia="en-GB"/>
        </w:rPr>
        <w:t>Filing returns with Charity Commission and Companies House.</w:t>
      </w:r>
    </w:p>
    <w:p w14:paraId="22DD2D11" w14:textId="77777777" w:rsidR="00DD131B" w:rsidRPr="00DD131B" w:rsidRDefault="00DD131B" w:rsidP="00DD131B">
      <w:pPr>
        <w:pStyle w:val="Bulletpointtext"/>
        <w:numPr>
          <w:ilvl w:val="0"/>
          <w:numId w:val="1"/>
        </w:numPr>
        <w:jc w:val="both"/>
        <w:rPr>
          <w:rFonts w:ascii="AS TT Commons Medium" w:hAnsi="AS TT Commons Medium" w:cs="Arial"/>
          <w:lang w:eastAsia="en-GB"/>
        </w:rPr>
      </w:pPr>
      <w:r w:rsidRPr="00DD131B">
        <w:rPr>
          <w:rFonts w:ascii="AS TT Commons Medium" w:hAnsi="AS TT Commons Medium" w:cs="Arial"/>
          <w:lang w:eastAsia="en-GB"/>
        </w:rPr>
        <w:t xml:space="preserve">Assisting with ad hoc projects such as annual report, code compliance, elections, away days. </w:t>
      </w:r>
    </w:p>
    <w:p w14:paraId="1A16A70A" w14:textId="77777777" w:rsidR="00DD131B" w:rsidRPr="00DD131B" w:rsidRDefault="00DD131B" w:rsidP="00DD131B">
      <w:pPr>
        <w:pStyle w:val="Bulletpointtext"/>
        <w:numPr>
          <w:ilvl w:val="0"/>
          <w:numId w:val="1"/>
        </w:numPr>
        <w:jc w:val="both"/>
        <w:rPr>
          <w:rFonts w:ascii="AS TT Commons Medium" w:hAnsi="AS TT Commons Medium" w:cs="Arial"/>
          <w:lang w:eastAsia="en-GB"/>
        </w:rPr>
      </w:pPr>
      <w:r w:rsidRPr="00DD131B">
        <w:rPr>
          <w:rFonts w:ascii="AS TT Commons Medium" w:hAnsi="AS TT Commons Medium" w:cs="Arial"/>
          <w:lang w:eastAsia="en-GB"/>
        </w:rPr>
        <w:t>Supporting the Head of Governance with subsidiary governance.</w:t>
      </w:r>
    </w:p>
    <w:p w14:paraId="7212F782" w14:textId="77777777" w:rsidR="00DD131B" w:rsidRPr="00DD131B" w:rsidRDefault="00DD131B" w:rsidP="00DD131B">
      <w:pPr>
        <w:pStyle w:val="Bulletpointtext"/>
        <w:numPr>
          <w:ilvl w:val="0"/>
          <w:numId w:val="1"/>
        </w:numPr>
        <w:jc w:val="both"/>
        <w:rPr>
          <w:rFonts w:ascii="AS TT Commons Medium" w:hAnsi="AS TT Commons Medium" w:cs="Arial"/>
          <w:lang w:eastAsia="en-GB"/>
        </w:rPr>
      </w:pPr>
      <w:r w:rsidRPr="00DD131B">
        <w:rPr>
          <w:rFonts w:ascii="AS TT Commons Medium" w:hAnsi="AS TT Commons Medium" w:cs="Arial"/>
          <w:lang w:eastAsia="en-GB"/>
        </w:rPr>
        <w:t>Assisting with general diary administration for the arrangement of governance committees.</w:t>
      </w:r>
    </w:p>
    <w:p w14:paraId="5CAE1E00" w14:textId="77777777" w:rsidR="00DD131B" w:rsidRPr="00DD131B" w:rsidRDefault="00DD131B" w:rsidP="00DD131B">
      <w:pPr>
        <w:pStyle w:val="Bulletpointtext"/>
        <w:numPr>
          <w:ilvl w:val="0"/>
          <w:numId w:val="1"/>
        </w:numPr>
        <w:jc w:val="both"/>
        <w:rPr>
          <w:rFonts w:ascii="AS TT Commons Medium" w:hAnsi="AS TT Commons Medium" w:cs="Arial"/>
          <w:lang w:eastAsia="en-GB"/>
        </w:rPr>
      </w:pPr>
      <w:r w:rsidRPr="00DD131B">
        <w:rPr>
          <w:rFonts w:ascii="AS TT Commons Medium" w:hAnsi="AS TT Commons Medium" w:cs="Arial"/>
          <w:lang w:eastAsia="en-GB"/>
        </w:rPr>
        <w:t xml:space="preserve">Liaising between administrative staff across the Society, senior </w:t>
      </w:r>
      <w:proofErr w:type="gramStart"/>
      <w:r w:rsidRPr="00DD131B">
        <w:rPr>
          <w:rFonts w:ascii="AS TT Commons Medium" w:hAnsi="AS TT Commons Medium" w:cs="Arial"/>
          <w:lang w:eastAsia="en-GB"/>
        </w:rPr>
        <w:t>management</w:t>
      </w:r>
      <w:proofErr w:type="gramEnd"/>
      <w:r w:rsidRPr="00DD131B">
        <w:rPr>
          <w:rFonts w:ascii="AS TT Commons Medium" w:hAnsi="AS TT Commons Medium" w:cs="Arial"/>
          <w:lang w:eastAsia="en-GB"/>
        </w:rPr>
        <w:t xml:space="preserve"> and Trustees.</w:t>
      </w:r>
    </w:p>
    <w:p w14:paraId="1EC1D5DF" w14:textId="77777777" w:rsidR="00DD131B" w:rsidRPr="00DD131B" w:rsidRDefault="00DD131B" w:rsidP="00DD131B">
      <w:pPr>
        <w:pStyle w:val="Bulletpointtext"/>
        <w:numPr>
          <w:ilvl w:val="0"/>
          <w:numId w:val="1"/>
        </w:numPr>
        <w:jc w:val="both"/>
        <w:rPr>
          <w:rFonts w:ascii="AS TT Commons Medium" w:hAnsi="AS TT Commons Medium" w:cs="Arial"/>
        </w:rPr>
      </w:pPr>
      <w:r w:rsidRPr="00DD131B">
        <w:rPr>
          <w:rFonts w:ascii="AS TT Commons Medium" w:hAnsi="AS TT Commons Medium" w:cs="Arial"/>
        </w:rPr>
        <w:t xml:space="preserve">Support the preparation and collation of data, reports, </w:t>
      </w:r>
      <w:proofErr w:type="gramStart"/>
      <w:r w:rsidRPr="00DD131B">
        <w:rPr>
          <w:rFonts w:ascii="AS TT Commons Medium" w:hAnsi="AS TT Commons Medium" w:cs="Arial"/>
        </w:rPr>
        <w:t>papers</w:t>
      </w:r>
      <w:proofErr w:type="gramEnd"/>
      <w:r w:rsidRPr="00DD131B">
        <w:rPr>
          <w:rFonts w:ascii="AS TT Commons Medium" w:hAnsi="AS TT Commons Medium" w:cs="Arial"/>
        </w:rPr>
        <w:t xml:space="preserve"> and presentations as required. </w:t>
      </w:r>
    </w:p>
    <w:p w14:paraId="0D3686C2" w14:textId="77777777" w:rsidR="00DD131B" w:rsidRPr="00DD131B" w:rsidRDefault="00DD131B" w:rsidP="00DD131B">
      <w:pPr>
        <w:pStyle w:val="Bulletpointtext"/>
        <w:numPr>
          <w:ilvl w:val="0"/>
          <w:numId w:val="1"/>
        </w:numPr>
        <w:jc w:val="both"/>
        <w:rPr>
          <w:rFonts w:ascii="AS TT Commons Medium" w:hAnsi="AS TT Commons Medium" w:cs="Arial"/>
        </w:rPr>
      </w:pPr>
      <w:r w:rsidRPr="00DD131B">
        <w:rPr>
          <w:rFonts w:ascii="AS TT Commons Medium" w:hAnsi="AS TT Commons Medium" w:cs="Arial"/>
        </w:rPr>
        <w:t xml:space="preserve">Undertake any other duties or projects commensurate with the nature and grade of this post as required. </w:t>
      </w:r>
    </w:p>
    <w:p w14:paraId="7FDC8389" w14:textId="77777777" w:rsidR="00DD131B" w:rsidRPr="00DD131B" w:rsidRDefault="00DD131B" w:rsidP="00DD131B">
      <w:pPr>
        <w:pStyle w:val="Bulletpointtext"/>
        <w:numPr>
          <w:ilvl w:val="0"/>
          <w:numId w:val="1"/>
        </w:numPr>
        <w:jc w:val="both"/>
        <w:rPr>
          <w:rFonts w:ascii="AS TT Commons Medium" w:hAnsi="AS TT Commons Medium" w:cs="Arial"/>
        </w:rPr>
      </w:pPr>
      <w:r w:rsidRPr="00DD131B">
        <w:rPr>
          <w:rFonts w:ascii="AS TT Commons Medium" w:hAnsi="AS TT Commons Medium" w:cs="Arial"/>
        </w:rPr>
        <w:t xml:space="preserve">To adhere to all the Society’s service standards, </w:t>
      </w:r>
      <w:proofErr w:type="gramStart"/>
      <w:r w:rsidRPr="00DD131B">
        <w:rPr>
          <w:rFonts w:ascii="AS TT Commons Medium" w:hAnsi="AS TT Commons Medium" w:cs="Arial"/>
        </w:rPr>
        <w:t>policies</w:t>
      </w:r>
      <w:proofErr w:type="gramEnd"/>
      <w:r w:rsidRPr="00DD131B">
        <w:rPr>
          <w:rFonts w:ascii="AS TT Commons Medium" w:hAnsi="AS TT Commons Medium" w:cs="Arial"/>
        </w:rPr>
        <w:t xml:space="preserve"> and procedures. </w:t>
      </w:r>
    </w:p>
    <w:p w14:paraId="49AF0E6A" w14:textId="77777777" w:rsidR="00DD131B" w:rsidRPr="00DD131B" w:rsidRDefault="00DD131B" w:rsidP="00DD131B">
      <w:pPr>
        <w:pStyle w:val="Bulletpointtext"/>
        <w:numPr>
          <w:ilvl w:val="0"/>
          <w:numId w:val="1"/>
        </w:numPr>
        <w:jc w:val="both"/>
        <w:rPr>
          <w:rFonts w:ascii="AS TT Commons Medium" w:hAnsi="AS TT Commons Medium" w:cs="Arial"/>
        </w:rPr>
      </w:pPr>
      <w:r w:rsidRPr="00DD131B">
        <w:rPr>
          <w:rFonts w:ascii="AS TT Commons Medium" w:hAnsi="AS TT Commons Medium" w:cs="Arial"/>
        </w:rPr>
        <w:t xml:space="preserve">To comply with the data protection regulations, ensuring that information on clients remains confidential. </w:t>
      </w:r>
    </w:p>
    <w:p w14:paraId="5BC8C4DC" w14:textId="77777777" w:rsidR="00DD131B" w:rsidRPr="00DD131B" w:rsidRDefault="00DD131B" w:rsidP="00DD131B">
      <w:pPr>
        <w:pStyle w:val="Bulletpointtext"/>
        <w:numPr>
          <w:ilvl w:val="0"/>
          <w:numId w:val="1"/>
        </w:numPr>
        <w:jc w:val="both"/>
        <w:rPr>
          <w:rFonts w:ascii="AS TT Commons Medium" w:hAnsi="AS TT Commons Medium" w:cs="Arial"/>
        </w:rPr>
      </w:pPr>
      <w:r w:rsidRPr="00DD131B">
        <w:rPr>
          <w:rFonts w:ascii="AS TT Commons Medium" w:hAnsi="AS TT Commons Medium" w:cs="Arial"/>
        </w:rPr>
        <w:t xml:space="preserve">To be responsible for personal learning and development, to support the learning and development of others and the whole organisation. </w:t>
      </w:r>
    </w:p>
    <w:p w14:paraId="40350948" w14:textId="77777777" w:rsidR="00DD131B" w:rsidRPr="00DD131B" w:rsidRDefault="00DD131B" w:rsidP="00DD131B">
      <w:pPr>
        <w:pStyle w:val="Bulletpointtext"/>
        <w:numPr>
          <w:ilvl w:val="0"/>
          <w:numId w:val="1"/>
        </w:numPr>
        <w:jc w:val="both"/>
        <w:rPr>
          <w:rFonts w:ascii="AS TT Commons Medium" w:hAnsi="AS TT Commons Medium" w:cs="Arial"/>
        </w:rPr>
      </w:pPr>
      <w:r w:rsidRPr="00DD131B">
        <w:rPr>
          <w:rFonts w:ascii="AS TT Commons Medium" w:hAnsi="AS TT Commons Medium" w:cs="Arial"/>
        </w:rPr>
        <w:t xml:space="preserve">To work in a manner that facilitates inclusion, particularly of people affected by dementia. </w:t>
      </w:r>
    </w:p>
    <w:p w14:paraId="4DB1F56F" w14:textId="77777777" w:rsidR="00DD131B" w:rsidRPr="00DD131B" w:rsidRDefault="00DD131B" w:rsidP="00DD131B">
      <w:pPr>
        <w:pStyle w:val="Bulletpointtext"/>
        <w:numPr>
          <w:ilvl w:val="0"/>
          <w:numId w:val="1"/>
        </w:numPr>
        <w:jc w:val="both"/>
        <w:rPr>
          <w:rFonts w:ascii="AS TT Commons Medium" w:hAnsi="AS TT Commons Medium" w:cs="Arial"/>
        </w:rPr>
      </w:pPr>
      <w:r w:rsidRPr="00DD131B">
        <w:rPr>
          <w:rFonts w:ascii="AS TT Commons Medium" w:hAnsi="AS TT Commons Medium" w:cs="Arial"/>
        </w:rPr>
        <w:lastRenderedPageBreak/>
        <w:t xml:space="preserve">To implement the Society’s health and safety policy and procedures, ensuring that all practices and procedures are undertaken in accordance with a healthy and safe working environment and that all staff and volunteers for whom you may be responsible are aware of their responsibilities in respect of their role, monitoring data and recommending action as required. </w:t>
      </w:r>
    </w:p>
    <w:p w14:paraId="3F217AD7" w14:textId="77777777" w:rsidR="00DD131B" w:rsidRPr="00DD131B" w:rsidRDefault="00DD131B" w:rsidP="00DD131B">
      <w:pPr>
        <w:pStyle w:val="Bulletpointtext"/>
        <w:numPr>
          <w:ilvl w:val="0"/>
          <w:numId w:val="1"/>
        </w:numPr>
        <w:jc w:val="both"/>
        <w:rPr>
          <w:rFonts w:ascii="AS TT Commons Medium" w:hAnsi="AS TT Commons Medium" w:cs="Arial"/>
        </w:rPr>
      </w:pPr>
      <w:r w:rsidRPr="00DD131B">
        <w:rPr>
          <w:rFonts w:ascii="AS TT Commons Medium" w:hAnsi="AS TT Commons Medium" w:cs="Arial"/>
        </w:rPr>
        <w:t xml:space="preserve">To administrate and organise own work to ensure that it is accurate and meets quality targets, reasonable deadlines and reporting requirements. </w:t>
      </w:r>
    </w:p>
    <w:p w14:paraId="5300BA14" w14:textId="77777777" w:rsidR="00AA10E7" w:rsidRPr="00AA10E7" w:rsidRDefault="00AA10E7" w:rsidP="00AA10E7">
      <w:pPr>
        <w:textAlignment w:val="baseline"/>
        <w:rPr>
          <w:rFonts w:eastAsia="Times New Roman"/>
          <w:color w:val="212121"/>
          <w:szCs w:val="22"/>
          <w:lang w:eastAsia="en-GB"/>
        </w:rPr>
      </w:pPr>
    </w:p>
    <w:p w14:paraId="5DEF779E" w14:textId="77777777" w:rsidR="008B7FEE" w:rsidRPr="00232591" w:rsidRDefault="008B7FEE" w:rsidP="008B7FEE">
      <w:pPr>
        <w:spacing w:line="320" w:lineRule="exact"/>
        <w:textAlignment w:val="baseline"/>
        <w:rPr>
          <w:rFonts w:ascii="AS TT Commons DemiBold" w:eastAsia="Times New Roman" w:hAnsi="AS TT Commons DemiBold" w:cs="Calibri"/>
          <w:b/>
          <w:bCs/>
          <w:color w:val="002877"/>
          <w:sz w:val="32"/>
          <w:szCs w:val="32"/>
          <w:lang w:eastAsia="en-GB"/>
        </w:rPr>
      </w:pPr>
      <w:r w:rsidRPr="00232591">
        <w:rPr>
          <w:rFonts w:ascii="AS TT Commons DemiBold" w:eastAsia="Times New Roman" w:hAnsi="AS TT Commons DemiBold" w:cs="Calibri"/>
          <w:b/>
          <w:bCs/>
          <w:color w:val="002877"/>
          <w:sz w:val="32"/>
          <w:szCs w:val="32"/>
          <w:lang w:eastAsia="en-GB"/>
        </w:rPr>
        <w:t>We are looking for someone who can… </w:t>
      </w:r>
    </w:p>
    <w:p w14:paraId="46CCC6E2"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Adhere to all the Society’s service standards, policies and procedures. </w:t>
      </w:r>
      <w:r w:rsidR="00A916AE">
        <w:rPr>
          <w:rFonts w:eastAsia="Times New Roman"/>
          <w:color w:val="212121"/>
          <w:szCs w:val="22"/>
          <w:lang w:eastAsia="en-GB"/>
        </w:rPr>
        <w:br/>
      </w:r>
    </w:p>
    <w:p w14:paraId="38F6A7D1"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Comply with the data protection regulations, ensuring that information on clients remains</w:t>
      </w:r>
      <w:r w:rsidR="00A916AE">
        <w:rPr>
          <w:rFonts w:eastAsia="Times New Roman"/>
          <w:color w:val="212121"/>
          <w:szCs w:val="22"/>
          <w:lang w:eastAsia="en-GB"/>
        </w:rPr>
        <w:t xml:space="preserve"> </w:t>
      </w:r>
      <w:r w:rsidRPr="00FD4876">
        <w:rPr>
          <w:rFonts w:eastAsia="Times New Roman"/>
          <w:color w:val="212121"/>
          <w:szCs w:val="22"/>
          <w:lang w:eastAsia="en-GB"/>
        </w:rPr>
        <w:t>confidential. </w:t>
      </w:r>
      <w:r w:rsidR="00A916AE">
        <w:rPr>
          <w:rFonts w:eastAsia="Times New Roman"/>
          <w:color w:val="212121"/>
          <w:szCs w:val="22"/>
          <w:lang w:eastAsia="en-GB"/>
        </w:rPr>
        <w:br/>
      </w:r>
    </w:p>
    <w:p w14:paraId="6990BCFD"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Be responsible for personal learning and development, to support the learning and development of others and the whole organisation. </w:t>
      </w:r>
      <w:r w:rsidR="00A916AE">
        <w:rPr>
          <w:rFonts w:eastAsia="Times New Roman"/>
          <w:color w:val="212121"/>
          <w:szCs w:val="22"/>
          <w:lang w:eastAsia="en-GB"/>
        </w:rPr>
        <w:br/>
      </w:r>
    </w:p>
    <w:p w14:paraId="70AF1B5C"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 xml:space="preserve">Work in a manner that facilitates inclusion, particularly of people with </w:t>
      </w:r>
      <w:r w:rsidR="006D1510" w:rsidRPr="00FD4876">
        <w:rPr>
          <w:rFonts w:eastAsia="Times New Roman"/>
          <w:color w:val="212121"/>
          <w:szCs w:val="22"/>
          <w:lang w:eastAsia="en-GB"/>
        </w:rPr>
        <w:t>dementia.</w:t>
      </w:r>
      <w:r w:rsidRPr="00FD4876">
        <w:rPr>
          <w:rFonts w:eastAsia="Times New Roman"/>
          <w:color w:val="212121"/>
          <w:szCs w:val="22"/>
          <w:lang w:eastAsia="en-GB"/>
        </w:rPr>
        <w:t> </w:t>
      </w:r>
      <w:r w:rsidR="00A916AE">
        <w:rPr>
          <w:rFonts w:eastAsia="Times New Roman"/>
          <w:color w:val="212121"/>
          <w:szCs w:val="22"/>
          <w:lang w:eastAsia="en-GB"/>
        </w:rPr>
        <w:br/>
      </w:r>
    </w:p>
    <w:p w14:paraId="08B99661"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Implement the Society’s health and safety policy and procedures, ensuring that all practices and procedures are undertaken in accordance with a healthy and safe working environment and that all staff and volunteers for whom you may be responsible are aware of their responsibilities in respect of their role, monitoring data and recommending action as required. </w:t>
      </w:r>
      <w:r w:rsidR="00A916AE">
        <w:rPr>
          <w:rFonts w:eastAsia="Times New Roman"/>
          <w:color w:val="212121"/>
          <w:szCs w:val="22"/>
          <w:lang w:eastAsia="en-GB"/>
        </w:rPr>
        <w:br/>
      </w:r>
    </w:p>
    <w:p w14:paraId="52CAC7C0"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Administrate and organise own work to ensure that it is accurate and meets quality targets, reasonable deadlines, and reporting requirements.  </w:t>
      </w:r>
      <w:r w:rsidR="00A916AE">
        <w:rPr>
          <w:rFonts w:eastAsia="Times New Roman"/>
          <w:color w:val="212121"/>
          <w:szCs w:val="22"/>
          <w:lang w:eastAsia="en-GB"/>
        </w:rPr>
        <w:br/>
      </w:r>
    </w:p>
    <w:p w14:paraId="485DF9A6"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Follow the Society’s management information guidelines and requirements, including ensuring appropriate monthly measures on service usage levels are collected and submitted on the services database or other systems in accordance with deadlines. </w:t>
      </w:r>
    </w:p>
    <w:p w14:paraId="790CAE24" w14:textId="77777777" w:rsidR="00AA10E7" w:rsidRDefault="00AA10E7"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76818EFD" w14:textId="77777777" w:rsidR="008B7FEE" w:rsidRPr="00232591" w:rsidRDefault="008B7FEE" w:rsidP="008B7FEE">
      <w:pPr>
        <w:spacing w:line="320" w:lineRule="exact"/>
        <w:textAlignment w:val="baseline"/>
        <w:rPr>
          <w:rFonts w:ascii="AS TT Commons" w:eastAsia="Times New Roman" w:hAnsi="AS TT Commons"/>
          <w:sz w:val="32"/>
          <w:szCs w:val="32"/>
          <w:lang w:eastAsia="en-GB"/>
        </w:rPr>
      </w:pPr>
      <w:r w:rsidRPr="00232591">
        <w:rPr>
          <w:rFonts w:ascii="AS TT Commons DemiBold" w:eastAsia="Times New Roman" w:hAnsi="AS TT Commons DemiBold" w:cs="Calibri"/>
          <w:b/>
          <w:bCs/>
          <w:color w:val="002877"/>
          <w:sz w:val="32"/>
          <w:szCs w:val="32"/>
          <w:lang w:eastAsia="en-GB"/>
        </w:rPr>
        <w:t>Person Specification and Selection Criteria</w:t>
      </w:r>
      <w:r w:rsidRPr="00232591">
        <w:rPr>
          <w:rFonts w:ascii="AS TT Commons" w:eastAsia="Times New Roman" w:hAnsi="AS TT Commons"/>
          <w:sz w:val="32"/>
          <w:szCs w:val="32"/>
          <w:lang w:eastAsia="en-GB"/>
        </w:rPr>
        <w:t> </w:t>
      </w:r>
    </w:p>
    <w:tbl>
      <w:tblPr>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04"/>
        <w:gridCol w:w="1650"/>
        <w:gridCol w:w="1622"/>
      </w:tblGrid>
      <w:tr w:rsidR="008B7FEE" w:rsidRPr="009D6023" w14:paraId="0526CE10" w14:textId="77777777" w:rsidTr="00DF3923">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6357801C" w14:textId="77777777" w:rsidR="008B7FEE" w:rsidRPr="009D6023" w:rsidRDefault="008B7FEE" w:rsidP="00DF3923">
            <w:pPr>
              <w:textAlignment w:val="baseline"/>
              <w:rPr>
                <w:rFonts w:ascii="AS TT Commons DemiBold" w:eastAsia="Times New Roman" w:hAnsi="AS TT Commons DemiBold" w:cs="Times New Roman"/>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Skills &amp; Knowledge</w:t>
            </w:r>
            <w:r w:rsidRPr="009D6023">
              <w:rPr>
                <w:rFonts w:ascii="AS TT Commons DemiBold" w:eastAsia="Times New Roman" w:hAnsi="AS TT Commons DemiBold" w:cs="Times New Roman"/>
                <w:color w:val="002877"/>
                <w:lang w:eastAsia="en-GB"/>
                <w14:ligatures w14:val="none"/>
              </w:rPr>
              <w:t> </w:t>
            </w:r>
          </w:p>
        </w:tc>
        <w:tc>
          <w:tcPr>
            <w:tcW w:w="1650"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2EDAAA49" w14:textId="77777777" w:rsidR="008B7FEE" w:rsidRPr="009D6023" w:rsidRDefault="008B7FEE" w:rsidP="00DF3923">
            <w:pPr>
              <w:textAlignment w:val="baseline"/>
              <w:rPr>
                <w:rFonts w:ascii="AS TT Commons DemiBold" w:eastAsia="Times New Roman" w:hAnsi="AS TT Commons DemiBold" w:cs="Times New Roman"/>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Essential (E) or Desirable (D) </w:t>
            </w:r>
          </w:p>
        </w:tc>
        <w:tc>
          <w:tcPr>
            <w:tcW w:w="1622"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15C36C84" w14:textId="77777777" w:rsidR="008B7FEE" w:rsidRPr="009D6023" w:rsidRDefault="008B7FEE" w:rsidP="00DF3923">
            <w:pPr>
              <w:textAlignment w:val="baseline"/>
              <w:rPr>
                <w:rFonts w:ascii="AS TT Commons" w:eastAsia="Times New Roman" w:hAnsi="AS TT Commons" w:cs="Times New Roman"/>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Application (A) or Interview (I)</w:t>
            </w:r>
            <w:r w:rsidRPr="009D6023">
              <w:rPr>
                <w:rFonts w:ascii="AS TT Commons" w:eastAsia="Times New Roman" w:hAnsi="AS TT Commons" w:cs="Times New Roman"/>
                <w:color w:val="002877"/>
                <w:sz w:val="18"/>
                <w:szCs w:val="18"/>
                <w:lang w:eastAsia="en-GB"/>
                <w14:ligatures w14:val="none"/>
              </w:rPr>
              <w:t> </w:t>
            </w:r>
          </w:p>
        </w:tc>
      </w:tr>
      <w:tr w:rsidR="00DD131B" w:rsidRPr="009D6023" w14:paraId="2F3B62F1"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3CBBE194" w14:textId="51A29BF8"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Experience of working in a governance function in a large organisation.</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0EC9B33A" w14:textId="66465AB9"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6AED5DFB" w14:textId="66322227"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w:t>
            </w:r>
          </w:p>
        </w:tc>
      </w:tr>
      <w:tr w:rsidR="00DD131B" w:rsidRPr="009D6023" w14:paraId="2E4A57C1" w14:textId="77777777" w:rsidTr="007619CF">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44F7BAA" w14:textId="2C55275B"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Experience of working with C-Suite/Executive Directors and Trustees/Directors.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847E081" w14:textId="59D3AB31"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087C941A" w14:textId="56AC61A6"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w:t>
            </w:r>
          </w:p>
        </w:tc>
      </w:tr>
      <w:tr w:rsidR="00DD131B" w:rsidRPr="009D6023" w14:paraId="409312E9" w14:textId="77777777" w:rsidTr="007619CF">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75154454" w14:textId="2E2AFC04"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Strong communication skills – able to collaborate and work with colleagues across the organisation.</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BEB33B7" w14:textId="4212EFB5"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92BCE39" w14:textId="13F85481"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 &amp; I</w:t>
            </w:r>
          </w:p>
        </w:tc>
      </w:tr>
      <w:tr w:rsidR="00DD131B" w:rsidRPr="009D6023" w14:paraId="1A3864CC" w14:textId="77777777" w:rsidTr="007619CF">
        <w:trPr>
          <w:trHeight w:val="70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54942F1" w14:textId="38CEA5F7"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Must have experience of writing minutes and turning these around quickly.</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69A10A3" w14:textId="6AC1CB0C"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F7D0513" w14:textId="778216A4"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 xml:space="preserve">A &amp; I </w:t>
            </w:r>
          </w:p>
        </w:tc>
      </w:tr>
      <w:tr w:rsidR="00DD131B" w:rsidRPr="009D6023" w14:paraId="3ABDE6E2" w14:textId="77777777" w:rsidTr="007619CF">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007FB71C" w14:textId="54AB9AEC"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lastRenderedPageBreak/>
              <w:t>Experience of chasing actions and getting results from colleagues, particularly senior staff.</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3EA06E36" w14:textId="566327A0"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2BB0DA92" w14:textId="0FE7F723"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 &amp; I</w:t>
            </w:r>
          </w:p>
        </w:tc>
      </w:tr>
      <w:tr w:rsidR="00DD131B" w:rsidRPr="009D6023" w14:paraId="120DEBDF" w14:textId="77777777" w:rsidTr="007619CF">
        <w:trPr>
          <w:trHeight w:val="60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224F4FC2" w14:textId="5100BE33"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Experience of attending meetings and understanding the housekeeping required before a meeting (prepping the room/opening the virtual waiting room/connecting IT equipment) and being able to manage these independently.</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57B38F48" w14:textId="248D851E"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E8C93C7" w14:textId="6A8D0395"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 &amp; I</w:t>
            </w:r>
          </w:p>
        </w:tc>
      </w:tr>
      <w:tr w:rsidR="00DD131B" w:rsidRPr="009D6023" w14:paraId="1B8BC61B" w14:textId="77777777" w:rsidTr="007619CF">
        <w:trPr>
          <w:trHeight w:val="49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3B1E94CA" w14:textId="3ECF6377"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Excellent word processing skills</w:t>
            </w:r>
            <w:proofErr w:type="gramStart"/>
            <w:r w:rsidRPr="00DD131B">
              <w:rPr>
                <w:rFonts w:cs="Arial"/>
                <w:color w:val="auto"/>
                <w:szCs w:val="22"/>
              </w:rPr>
              <w:t>, in particular, using</w:t>
            </w:r>
            <w:proofErr w:type="gramEnd"/>
            <w:r w:rsidRPr="00DD131B">
              <w:rPr>
                <w:rFonts w:cs="Arial"/>
                <w:color w:val="auto"/>
                <w:szCs w:val="22"/>
              </w:rPr>
              <w:t xml:space="preserve"> Word, Excel and PowerPoint.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F3EEDDD" w14:textId="35279B22"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C380104" w14:textId="34D6D6F9"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w:t>
            </w:r>
          </w:p>
        </w:tc>
      </w:tr>
      <w:tr w:rsidR="00DD131B" w:rsidRPr="009D6023" w14:paraId="0FB51EC0"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5C3BB081" w14:textId="3101CC59"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 xml:space="preserve">Excellent organisational skills and experience of arranging/co-ordinating meetings, </w:t>
            </w:r>
            <w:proofErr w:type="gramStart"/>
            <w:r w:rsidRPr="00DD131B">
              <w:rPr>
                <w:rFonts w:cs="Arial"/>
                <w:color w:val="auto"/>
                <w:szCs w:val="22"/>
              </w:rPr>
              <w:t>conferences</w:t>
            </w:r>
            <w:proofErr w:type="gramEnd"/>
            <w:r w:rsidRPr="00DD131B">
              <w:rPr>
                <w:rFonts w:cs="Arial"/>
                <w:color w:val="auto"/>
                <w:szCs w:val="22"/>
              </w:rPr>
              <w:t xml:space="preserve"> and events.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78EF35A1" w14:textId="2D094D85"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0BE9497E" w14:textId="01254975"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w:t>
            </w:r>
          </w:p>
        </w:tc>
      </w:tr>
      <w:tr w:rsidR="00DD131B" w:rsidRPr="009D6023" w14:paraId="4B63FD4E"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03AF00AC" w14:textId="0E7FBC1D"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 xml:space="preserve">Able to think independently and work unsupervised.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BB97C81" w14:textId="55605743"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5EA5FA4" w14:textId="6C00898E"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 &amp; I</w:t>
            </w:r>
          </w:p>
        </w:tc>
      </w:tr>
      <w:tr w:rsidR="00DD131B" w:rsidRPr="009D6023" w14:paraId="275C19F5"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21975686" w14:textId="6BA9F76E"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 xml:space="preserve">Demonstrably strong written communication skills necessary to draft letters, reports and other documentation.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5DF0FF9" w14:textId="7286380F"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9748D44" w14:textId="22219674"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w:t>
            </w:r>
          </w:p>
        </w:tc>
      </w:tr>
      <w:tr w:rsidR="00DD131B" w:rsidRPr="009D6023" w14:paraId="5ADDB87C"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2017663" w14:textId="7D95B57B"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Excellent interpersonal skills and confident approach in dealing with a wide range of colleagues and stakeholders.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D27839D" w14:textId="73602B9D"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7FF0FB18" w14:textId="4B7610A8"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w:t>
            </w:r>
          </w:p>
        </w:tc>
      </w:tr>
      <w:tr w:rsidR="00DD131B" w:rsidRPr="009D6023" w14:paraId="06DDBC02"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C337CA2" w14:textId="0B69E928"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 xml:space="preserve">Experience of co-ordinating internal communications across a geographically dispersed organisation.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E413B13" w14:textId="79225B20"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7843B24" w14:textId="360ED249"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w:t>
            </w:r>
          </w:p>
        </w:tc>
      </w:tr>
      <w:tr w:rsidR="00DD131B" w:rsidRPr="009D6023" w14:paraId="79145E1D"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054701EE" w14:textId="71A61781"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Degree in a relevant subject.</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021AE0D" w14:textId="0BE099AA"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771EF11A" w14:textId="4273D484"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w:t>
            </w:r>
          </w:p>
        </w:tc>
      </w:tr>
      <w:tr w:rsidR="00DD131B" w:rsidRPr="009D6023" w14:paraId="6DB2BD27"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552E936" w14:textId="70ACA9E9"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Experience of governance in a charity.</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8C98BE5" w14:textId="2AFF474E"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D</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07088A6A" w14:textId="1E5F5853"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 &amp; I</w:t>
            </w:r>
          </w:p>
        </w:tc>
      </w:tr>
      <w:tr w:rsidR="00DD131B" w:rsidRPr="009D6023" w14:paraId="413072B3"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C663DA7" w14:textId="4ACC2B96"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Part or fully ICSA/CGI qualified.</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29581C17" w14:textId="15B1059E"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D</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43A71E7" w14:textId="433135FF"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w:t>
            </w:r>
          </w:p>
        </w:tc>
      </w:tr>
      <w:tr w:rsidR="00DD131B" w:rsidRPr="009D6023" w14:paraId="51ADF8A2"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A2FFF27" w14:textId="51F148EF"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Confident self-starter, able to work on own initiative and as part of a team.</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2E5C584E" w14:textId="3087D5BD"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27B479B6" w14:textId="661F7020"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 &amp; I</w:t>
            </w:r>
          </w:p>
        </w:tc>
      </w:tr>
      <w:tr w:rsidR="00DD131B" w:rsidRPr="009D6023" w14:paraId="280A2B92"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2183FC3D" w14:textId="5F1D6BDE"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 xml:space="preserve">Demonstrable ability to plan, prioritise and deliver to tight timescales.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5F707D2F" w14:textId="06C0013D"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797F69C9" w14:textId="0EFC2F9E"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 &amp; I</w:t>
            </w:r>
          </w:p>
        </w:tc>
      </w:tr>
      <w:tr w:rsidR="00DD131B" w:rsidRPr="009D6023" w14:paraId="0A5C8190"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FACC83D" w14:textId="7BBB8B8C"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 xml:space="preserve">Demonstrates a methodical approach and strong attention to detail.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528AAC4B" w14:textId="64E5812E"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2D0094E3" w14:textId="53999D59"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 &amp; I</w:t>
            </w:r>
          </w:p>
        </w:tc>
      </w:tr>
      <w:tr w:rsidR="00DD131B" w:rsidRPr="009D6023" w14:paraId="4CDD6068"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B728E20" w14:textId="47363ECA"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Ability to handle sensitive and confidential information in line with the Society’s rules and policies.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04C3491B" w14:textId="0713B4F6"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2D83E5D" w14:textId="1A11F239"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w:t>
            </w:r>
          </w:p>
        </w:tc>
      </w:tr>
      <w:tr w:rsidR="00DD131B" w:rsidRPr="009D6023" w14:paraId="1167240D"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7CC822F9" w14:textId="3D8638AB"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An understanding of diversity, and the practical implications of working for an employer with a commitment to equal opportunities.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24F2B72D" w14:textId="6138C84B"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0E69F19F" w14:textId="5A68CCB9"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w:t>
            </w:r>
          </w:p>
        </w:tc>
      </w:tr>
      <w:tr w:rsidR="00DD131B" w:rsidRPr="009D6023" w14:paraId="349C03F8"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2351E25C" w14:textId="0182A921"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 xml:space="preserve">An understanding of the issues affecting people with Alzheimer’s and other forms of dementia and their </w:t>
            </w:r>
            <w:proofErr w:type="spellStart"/>
            <w:r w:rsidRPr="00DD131B">
              <w:rPr>
                <w:rFonts w:cs="Arial"/>
                <w:color w:val="auto"/>
                <w:szCs w:val="22"/>
              </w:rPr>
              <w:t>carers</w:t>
            </w:r>
            <w:proofErr w:type="spellEnd"/>
            <w:r w:rsidRPr="00DD131B">
              <w:rPr>
                <w:rFonts w:cs="Arial"/>
                <w:color w:val="auto"/>
                <w:szCs w:val="22"/>
              </w:rPr>
              <w:t>.</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765A2E4" w14:textId="0C9F1B40"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126B289" w14:textId="4EE52BEF"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w:t>
            </w:r>
          </w:p>
        </w:tc>
      </w:tr>
      <w:tr w:rsidR="00DD131B" w:rsidRPr="009D6023" w14:paraId="61033D15"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7709E05B" w14:textId="544B3E32" w:rsidR="00DD131B" w:rsidRPr="00DD131B" w:rsidRDefault="00DD131B" w:rsidP="00DD131B">
            <w:pPr>
              <w:jc w:val="both"/>
              <w:textAlignment w:val="baseline"/>
              <w:rPr>
                <w:rFonts w:cs="Arial"/>
                <w:color w:val="auto"/>
                <w:szCs w:val="22"/>
              </w:rPr>
            </w:pPr>
            <w:r w:rsidRPr="00DD131B">
              <w:rPr>
                <w:rFonts w:cs="Arial"/>
                <w:color w:val="auto"/>
                <w:szCs w:val="22"/>
              </w:rPr>
              <w:lastRenderedPageBreak/>
              <w:t xml:space="preserve">Demonstrable and consistent approach towards others in operating with confidence and integrity.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50F10B94" w14:textId="659DEFC2" w:rsidR="00DD131B" w:rsidRPr="00DD131B" w:rsidRDefault="00DD131B" w:rsidP="00DD131B">
            <w:pPr>
              <w:jc w:val="center"/>
              <w:textAlignment w:val="baseline"/>
              <w:rPr>
                <w:rFonts w:eastAsia="Times New Roman" w:cs="Arial"/>
                <w:color w:val="auto"/>
                <w:szCs w:val="22"/>
                <w:lang w:eastAsia="en-GB"/>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A5604CE" w14:textId="7703DF62" w:rsidR="00DD131B" w:rsidRPr="00DD131B" w:rsidRDefault="00DD131B" w:rsidP="00DD131B">
            <w:pPr>
              <w:jc w:val="center"/>
              <w:textAlignment w:val="baseline"/>
              <w:rPr>
                <w:rFonts w:eastAsia="Times New Roman" w:cs="Arial"/>
                <w:color w:val="auto"/>
                <w:szCs w:val="22"/>
                <w:lang w:eastAsia="en-GB"/>
              </w:rPr>
            </w:pPr>
            <w:r w:rsidRPr="00DD131B">
              <w:rPr>
                <w:rFonts w:eastAsia="Times New Roman" w:cs="Arial"/>
                <w:color w:val="auto"/>
                <w:szCs w:val="22"/>
                <w:lang w:eastAsia="en-GB"/>
              </w:rPr>
              <w:t>A</w:t>
            </w:r>
          </w:p>
        </w:tc>
      </w:tr>
      <w:tr w:rsidR="00DD131B" w:rsidRPr="009D6023" w14:paraId="75CA7F06"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871FC89" w14:textId="74780003" w:rsidR="00DD131B" w:rsidRPr="00DD131B" w:rsidRDefault="00DD131B" w:rsidP="00DD131B">
            <w:pPr>
              <w:jc w:val="both"/>
              <w:textAlignment w:val="baseline"/>
              <w:rPr>
                <w:rFonts w:cs="Arial"/>
                <w:color w:val="auto"/>
                <w:szCs w:val="22"/>
              </w:rPr>
            </w:pPr>
            <w:r w:rsidRPr="00DD131B">
              <w:rPr>
                <w:rFonts w:cs="Arial"/>
                <w:color w:val="auto"/>
                <w:szCs w:val="22"/>
              </w:rPr>
              <w:t xml:space="preserve">The ability to influence stakeholders, including senior leaders inside and outside the Society.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77F20B5A" w14:textId="3AA57697" w:rsidR="00DD131B" w:rsidRPr="00DD131B" w:rsidRDefault="00DD131B" w:rsidP="00DD131B">
            <w:pPr>
              <w:jc w:val="center"/>
              <w:textAlignment w:val="baseline"/>
              <w:rPr>
                <w:rFonts w:eastAsia="Times New Roman" w:cs="Arial"/>
                <w:color w:val="auto"/>
                <w:szCs w:val="22"/>
                <w:lang w:eastAsia="en-GB"/>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BAA7801" w14:textId="78C3504D" w:rsidR="00DD131B" w:rsidRPr="00DD131B" w:rsidRDefault="00DD131B" w:rsidP="00DD131B">
            <w:pPr>
              <w:jc w:val="center"/>
              <w:textAlignment w:val="baseline"/>
              <w:rPr>
                <w:rFonts w:eastAsia="Times New Roman" w:cs="Arial"/>
                <w:color w:val="auto"/>
                <w:szCs w:val="22"/>
                <w:lang w:eastAsia="en-GB"/>
              </w:rPr>
            </w:pPr>
            <w:r w:rsidRPr="00DD131B">
              <w:rPr>
                <w:rFonts w:eastAsia="Times New Roman" w:cs="Arial"/>
                <w:color w:val="auto"/>
                <w:szCs w:val="22"/>
                <w:lang w:eastAsia="en-GB"/>
              </w:rPr>
              <w:t>A &amp; I</w:t>
            </w:r>
          </w:p>
        </w:tc>
      </w:tr>
      <w:tr w:rsidR="00DD131B" w:rsidRPr="009D6023" w14:paraId="25E717CE"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5F0D057" w14:textId="2D88F63B" w:rsidR="00DD131B" w:rsidRPr="00DD131B" w:rsidRDefault="00DD131B" w:rsidP="00DD131B">
            <w:pPr>
              <w:jc w:val="both"/>
              <w:textAlignment w:val="baseline"/>
              <w:rPr>
                <w:rFonts w:cs="Arial"/>
                <w:color w:val="auto"/>
                <w:szCs w:val="22"/>
              </w:rPr>
            </w:pPr>
            <w:r w:rsidRPr="00DD131B">
              <w:rPr>
                <w:rFonts w:cs="Arial"/>
                <w:color w:val="auto"/>
                <w:szCs w:val="22"/>
              </w:rPr>
              <w:t>Ability to work with tact and diplomacy.</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2758E91" w14:textId="7A5AF857" w:rsidR="00DD131B" w:rsidRPr="00DD131B" w:rsidRDefault="00DD131B" w:rsidP="00DD131B">
            <w:pPr>
              <w:jc w:val="center"/>
              <w:textAlignment w:val="baseline"/>
              <w:rPr>
                <w:rFonts w:eastAsia="Times New Roman" w:cs="Arial"/>
                <w:color w:val="auto"/>
                <w:szCs w:val="22"/>
                <w:lang w:eastAsia="en-GB"/>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2EB3F45" w14:textId="0EF629AE" w:rsidR="00DD131B" w:rsidRPr="00DD131B" w:rsidRDefault="00DD131B" w:rsidP="00DD131B">
            <w:pPr>
              <w:jc w:val="center"/>
              <w:textAlignment w:val="baseline"/>
              <w:rPr>
                <w:rFonts w:eastAsia="Times New Roman" w:cs="Arial"/>
                <w:color w:val="auto"/>
                <w:szCs w:val="22"/>
                <w:lang w:eastAsia="en-GB"/>
              </w:rPr>
            </w:pPr>
            <w:r w:rsidRPr="00DD131B">
              <w:rPr>
                <w:rFonts w:eastAsia="Times New Roman" w:cs="Arial"/>
                <w:color w:val="auto"/>
                <w:szCs w:val="22"/>
                <w:lang w:eastAsia="en-GB"/>
              </w:rPr>
              <w:t>A &amp; I</w:t>
            </w:r>
          </w:p>
        </w:tc>
      </w:tr>
      <w:tr w:rsidR="00DD131B" w:rsidRPr="009D6023" w14:paraId="607DC14F"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20388771" w14:textId="536DF061" w:rsidR="00DD131B" w:rsidRPr="00DD131B" w:rsidRDefault="00DD131B" w:rsidP="00DD131B">
            <w:pPr>
              <w:jc w:val="both"/>
              <w:textAlignment w:val="baseline"/>
              <w:rPr>
                <w:rFonts w:cs="Arial"/>
                <w:color w:val="auto"/>
                <w:szCs w:val="22"/>
              </w:rPr>
            </w:pPr>
            <w:r w:rsidRPr="00DD131B">
              <w:rPr>
                <w:rFonts w:cs="Arial"/>
                <w:color w:val="auto"/>
                <w:szCs w:val="22"/>
              </w:rPr>
              <w:t>Ability to create, develop and nurture strong working relationships.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33B0B6D2" w14:textId="3BAB9CAB" w:rsidR="00DD131B" w:rsidRPr="00DD131B" w:rsidRDefault="00DD131B" w:rsidP="00DD131B">
            <w:pPr>
              <w:jc w:val="center"/>
              <w:textAlignment w:val="baseline"/>
              <w:rPr>
                <w:rFonts w:eastAsia="Times New Roman" w:cs="Arial"/>
                <w:color w:val="auto"/>
                <w:szCs w:val="22"/>
                <w:lang w:eastAsia="en-GB"/>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D6255AE" w14:textId="41A62762" w:rsidR="00DD131B" w:rsidRPr="00DD131B" w:rsidRDefault="00DD131B" w:rsidP="00DD131B">
            <w:pPr>
              <w:jc w:val="center"/>
              <w:textAlignment w:val="baseline"/>
              <w:rPr>
                <w:rFonts w:eastAsia="Times New Roman" w:cs="Arial"/>
                <w:color w:val="auto"/>
                <w:szCs w:val="22"/>
                <w:lang w:eastAsia="en-GB"/>
              </w:rPr>
            </w:pPr>
            <w:r w:rsidRPr="00DD131B">
              <w:rPr>
                <w:rFonts w:eastAsia="Times New Roman" w:cs="Arial"/>
                <w:color w:val="auto"/>
                <w:szCs w:val="22"/>
                <w:lang w:eastAsia="en-GB"/>
              </w:rPr>
              <w:t>A &amp; I</w:t>
            </w:r>
          </w:p>
        </w:tc>
      </w:tr>
      <w:tr w:rsidR="00DD131B" w:rsidRPr="009D6023" w14:paraId="51FEDDE8"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59EF428B" w14:textId="3993E2C6" w:rsidR="00DD131B" w:rsidRPr="00DD131B" w:rsidRDefault="00DD131B" w:rsidP="00DD131B">
            <w:pPr>
              <w:jc w:val="both"/>
              <w:textAlignment w:val="baseline"/>
              <w:rPr>
                <w:rFonts w:cs="Arial"/>
                <w:color w:val="auto"/>
                <w:szCs w:val="22"/>
              </w:rPr>
            </w:pPr>
            <w:r w:rsidRPr="00DD131B">
              <w:rPr>
                <w:rFonts w:cs="Arial"/>
                <w:color w:val="auto"/>
                <w:szCs w:val="22"/>
              </w:rPr>
              <w:t xml:space="preserve">Ability to plan, prioritise and deliver complex workloads to tight timescales.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AD8B91E" w14:textId="796FA96E" w:rsidR="00DD131B" w:rsidRPr="00DD131B" w:rsidRDefault="00DD131B" w:rsidP="00DD131B">
            <w:pPr>
              <w:jc w:val="center"/>
              <w:textAlignment w:val="baseline"/>
              <w:rPr>
                <w:rFonts w:eastAsia="Times New Roman" w:cs="Arial"/>
                <w:color w:val="auto"/>
                <w:szCs w:val="22"/>
                <w:lang w:eastAsia="en-GB"/>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77429FF1" w14:textId="4BC3E98E" w:rsidR="00DD131B" w:rsidRPr="00DD131B" w:rsidRDefault="00DD131B" w:rsidP="00DD131B">
            <w:pPr>
              <w:jc w:val="center"/>
              <w:textAlignment w:val="baseline"/>
              <w:rPr>
                <w:rFonts w:eastAsia="Times New Roman" w:cs="Arial"/>
                <w:color w:val="auto"/>
                <w:szCs w:val="22"/>
                <w:lang w:eastAsia="en-GB"/>
              </w:rPr>
            </w:pPr>
            <w:r w:rsidRPr="00DD131B">
              <w:rPr>
                <w:rFonts w:eastAsia="Times New Roman" w:cs="Arial"/>
                <w:color w:val="auto"/>
                <w:szCs w:val="22"/>
                <w:lang w:eastAsia="en-GB"/>
              </w:rPr>
              <w:t>A &amp; I</w:t>
            </w:r>
          </w:p>
        </w:tc>
      </w:tr>
      <w:tr w:rsidR="00DD131B" w:rsidRPr="009D6023" w14:paraId="27BA5399" w14:textId="77777777" w:rsidTr="007619CF">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3225DD7D" w14:textId="77777777" w:rsidR="00DD131B" w:rsidRPr="00DD131B" w:rsidRDefault="00DD131B" w:rsidP="00DD131B">
            <w:pPr>
              <w:rPr>
                <w:rFonts w:cs="Arial"/>
                <w:color w:val="auto"/>
                <w:szCs w:val="22"/>
              </w:rPr>
            </w:pPr>
            <w:r w:rsidRPr="00DD131B">
              <w:rPr>
                <w:rFonts w:cs="Arial"/>
                <w:color w:val="auto"/>
                <w:szCs w:val="22"/>
              </w:rPr>
              <w:t>Ability to proactively build relationships and trust with internal and external colleagues.</w:t>
            </w:r>
          </w:p>
          <w:p w14:paraId="5EC19197" w14:textId="77777777" w:rsidR="00DD131B" w:rsidRPr="00DD131B" w:rsidRDefault="00DD131B" w:rsidP="00DD131B">
            <w:pPr>
              <w:jc w:val="both"/>
              <w:textAlignment w:val="baseline"/>
              <w:rPr>
                <w:rFonts w:cs="Arial"/>
                <w:color w:val="auto"/>
                <w:szCs w:val="22"/>
              </w:rPr>
            </w:pP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2FB3DA6" w14:textId="71AED422" w:rsidR="00DD131B" w:rsidRPr="00DD131B" w:rsidRDefault="00DD131B" w:rsidP="00DD131B">
            <w:pPr>
              <w:jc w:val="center"/>
              <w:textAlignment w:val="baseline"/>
              <w:rPr>
                <w:rFonts w:eastAsia="Times New Roman" w:cs="Arial"/>
                <w:color w:val="auto"/>
                <w:szCs w:val="22"/>
                <w:lang w:eastAsia="en-GB"/>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B78E372" w14:textId="5B0D0061" w:rsidR="00DD131B" w:rsidRPr="00DD131B" w:rsidRDefault="00DD131B" w:rsidP="00DD131B">
            <w:pPr>
              <w:jc w:val="center"/>
              <w:textAlignment w:val="baseline"/>
              <w:rPr>
                <w:rFonts w:eastAsia="Times New Roman" w:cs="Arial"/>
                <w:color w:val="auto"/>
                <w:szCs w:val="22"/>
                <w:lang w:eastAsia="en-GB"/>
              </w:rPr>
            </w:pPr>
            <w:r w:rsidRPr="00DD131B">
              <w:rPr>
                <w:rFonts w:eastAsia="Times New Roman" w:cs="Arial"/>
                <w:color w:val="auto"/>
                <w:szCs w:val="22"/>
                <w:lang w:eastAsia="en-GB"/>
              </w:rPr>
              <w:t>A &amp; I</w:t>
            </w:r>
          </w:p>
        </w:tc>
      </w:tr>
    </w:tbl>
    <w:p w14:paraId="3269532A" w14:textId="77777777" w:rsidR="008B7FEE" w:rsidRDefault="008B7FEE" w:rsidP="008B7FEE"/>
    <w:tbl>
      <w:tblPr>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04"/>
        <w:gridCol w:w="1650"/>
        <w:gridCol w:w="1622"/>
      </w:tblGrid>
      <w:tr w:rsidR="008B7FEE" w:rsidRPr="009D6023" w14:paraId="76C3F0A3" w14:textId="77777777" w:rsidTr="00DF3923">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0DA83A91" w14:textId="77777777" w:rsidR="008B7FEE" w:rsidRPr="009D6023" w:rsidRDefault="008B7FEE" w:rsidP="00DF3923">
            <w:pPr>
              <w:textAlignment w:val="baseline"/>
              <w:rPr>
                <w:rFonts w:ascii="AS TT Commons DemiBold" w:eastAsia="Times New Roman" w:hAnsi="AS TT Commons DemiBold" w:cs="Times New Roman"/>
                <w:b/>
                <w:bCs/>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Competencies &amp; Personal Attributes </w:t>
            </w:r>
          </w:p>
        </w:tc>
        <w:tc>
          <w:tcPr>
            <w:tcW w:w="1650"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09DB8B05" w14:textId="77777777" w:rsidR="008B7FEE" w:rsidRPr="009D6023" w:rsidRDefault="008B7FEE" w:rsidP="00DF3923">
            <w:pPr>
              <w:textAlignment w:val="baseline"/>
              <w:rPr>
                <w:rFonts w:ascii="AS TT Commons DemiBold" w:eastAsia="Times New Roman" w:hAnsi="AS TT Commons DemiBold" w:cs="Times New Roman"/>
                <w:b/>
                <w:bCs/>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Essential (E) or Desirable (D) </w:t>
            </w:r>
          </w:p>
        </w:tc>
        <w:tc>
          <w:tcPr>
            <w:tcW w:w="1622"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4670F716" w14:textId="77777777" w:rsidR="008B7FEE" w:rsidRPr="009D6023" w:rsidRDefault="008B7FEE" w:rsidP="00DF3923">
            <w:pPr>
              <w:textAlignment w:val="baseline"/>
              <w:rPr>
                <w:rFonts w:ascii="AS TT Commons DemiBold" w:eastAsia="Times New Roman" w:hAnsi="AS TT Commons DemiBold" w:cs="Times New Roman"/>
                <w:b/>
                <w:bCs/>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Application (A) or Interview (I) </w:t>
            </w:r>
          </w:p>
        </w:tc>
      </w:tr>
      <w:tr w:rsidR="00DD131B" w:rsidRPr="009D6023" w14:paraId="47AC7C57" w14:textId="77777777" w:rsidTr="00C12CB5">
        <w:trPr>
          <w:trHeight w:val="42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55F3A1C3" w14:textId="4585D10C"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Excellent communication skills, both verbal and written</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E919C1D" w14:textId="6C7A1C6C"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331F026A" w14:textId="7C77D4E2"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 &amp; I</w:t>
            </w:r>
          </w:p>
        </w:tc>
      </w:tr>
      <w:tr w:rsidR="00DD131B" w:rsidRPr="009D6023" w14:paraId="69A209E0" w14:textId="77777777" w:rsidTr="00C12CB5">
        <w:trPr>
          <w:trHeight w:val="57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F2AFBA8" w14:textId="4F30AAB3"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Work collaboratively and be able to prioritise your workload effectively and remain solution focussed throughout your areas of work.</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F054501" w14:textId="4BF9B647"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3835238F" w14:textId="3D27B653"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 &amp; I</w:t>
            </w:r>
          </w:p>
        </w:tc>
      </w:tr>
      <w:tr w:rsidR="00DD131B" w:rsidRPr="009D6023" w14:paraId="0E551A3A" w14:textId="77777777" w:rsidTr="00A32678">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0861C9EB" w14:textId="520C80BB"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Strong interpersonal and interpretation skills will allow you to have open jargon-free conversations with the business.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2A8BF34C" w14:textId="32DDC48A"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601638E" w14:textId="5462C677"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w:t>
            </w:r>
          </w:p>
        </w:tc>
      </w:tr>
      <w:tr w:rsidR="00DD131B" w:rsidRPr="009D6023" w14:paraId="2BD82B6A" w14:textId="77777777" w:rsidTr="00A32678">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71DBDC2A" w14:textId="6F03C978"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Excellent organisational and timekeeping skills.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A9A20D6" w14:textId="7894004E"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25EA62AC" w14:textId="0C4DFCD1"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w:t>
            </w:r>
          </w:p>
        </w:tc>
      </w:tr>
      <w:tr w:rsidR="00DD131B" w:rsidRPr="009D6023" w14:paraId="002BE709" w14:textId="77777777" w:rsidTr="00C12CB5">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1F064D90" w14:textId="429D93E9"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Excellent attention to detail.</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FDA4ECD" w14:textId="61CB717C"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050DDEE0" w14:textId="6E7A7291"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w:t>
            </w:r>
          </w:p>
        </w:tc>
      </w:tr>
      <w:tr w:rsidR="00DD131B" w:rsidRPr="009D6023" w14:paraId="5809C006" w14:textId="77777777" w:rsidTr="00C12CB5">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F4AE577" w14:textId="50A17E51"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Be a team player, supporting colleagues when there are deadlines, and who knows when to ask for help themselves.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6751CB9D" w14:textId="320C8A94"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7FD35E7" w14:textId="297780F6"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 &amp; I</w:t>
            </w:r>
          </w:p>
        </w:tc>
      </w:tr>
      <w:tr w:rsidR="00DD131B" w:rsidRPr="009D6023" w14:paraId="15CBCDE0" w14:textId="77777777" w:rsidTr="00C12CB5">
        <w:trPr>
          <w:trHeight w:val="69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9188F9C" w14:textId="24B8E867" w:rsidR="00DD131B" w:rsidRPr="00DD131B" w:rsidRDefault="00DD131B" w:rsidP="00DD131B">
            <w:pPr>
              <w:jc w:val="both"/>
              <w:textAlignment w:val="baseline"/>
              <w:rPr>
                <w:rFonts w:eastAsia="Times New Roman" w:cs="Times New Roman"/>
                <w:color w:val="auto"/>
                <w:lang w:eastAsia="en-GB"/>
                <w14:ligatures w14:val="none"/>
              </w:rPr>
            </w:pPr>
            <w:r w:rsidRPr="00DD131B">
              <w:rPr>
                <w:rFonts w:cs="Arial"/>
                <w:color w:val="auto"/>
                <w:szCs w:val="22"/>
              </w:rPr>
              <w:t>Be a self-starter and incredibly motivated.</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0E49F698" w14:textId="15E05737"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685CB0F" w14:textId="4443D1A6" w:rsidR="00DD131B" w:rsidRPr="00DD131B" w:rsidRDefault="00DD131B" w:rsidP="00DD131B">
            <w:pPr>
              <w:jc w:val="center"/>
              <w:textAlignment w:val="baseline"/>
              <w:rPr>
                <w:rFonts w:eastAsia="Times New Roman" w:cs="Times New Roman"/>
                <w:color w:val="auto"/>
                <w:lang w:eastAsia="en-GB"/>
                <w14:ligatures w14:val="none"/>
              </w:rPr>
            </w:pPr>
            <w:r w:rsidRPr="00DD131B">
              <w:rPr>
                <w:rFonts w:eastAsia="Times New Roman" w:cs="Arial"/>
                <w:color w:val="auto"/>
                <w:szCs w:val="22"/>
                <w:lang w:eastAsia="en-GB"/>
              </w:rPr>
              <w:t>A &amp; I</w:t>
            </w:r>
          </w:p>
        </w:tc>
      </w:tr>
    </w:tbl>
    <w:p w14:paraId="46A5D288" w14:textId="77777777" w:rsidR="008B7FEE" w:rsidRDefault="008B7FEE" w:rsidP="008B7FEE">
      <w:pPr>
        <w:spacing w:line="60" w:lineRule="exact"/>
        <w:jc w:val="both"/>
        <w:textAlignment w:val="baseline"/>
        <w:rPr>
          <w:rFonts w:eastAsia="Times New Roman"/>
          <w:color w:val="212121"/>
          <w:lang w:eastAsia="en-GB"/>
        </w:rPr>
      </w:pPr>
    </w:p>
    <w:p w14:paraId="628A822C" w14:textId="77777777" w:rsidR="008B7FEE" w:rsidRDefault="008B7FEE" w:rsidP="00A916AE">
      <w:pPr>
        <w:jc w:val="both"/>
        <w:textAlignment w:val="baseline"/>
        <w:rPr>
          <w:rFonts w:ascii="AS TT Commons" w:eastAsia="Times New Roman" w:hAnsi="AS TT Commons" w:cs="Segoe UI"/>
          <w:sz w:val="18"/>
          <w:szCs w:val="18"/>
          <w:lang w:eastAsia="en-GB"/>
        </w:rPr>
      </w:pPr>
      <w:r w:rsidRPr="00232591">
        <w:rPr>
          <w:rFonts w:eastAsia="Times New Roman"/>
          <w:color w:val="212121"/>
          <w:lang w:eastAsia="en-GB"/>
        </w:rPr>
        <w:t>Essential requirements are those, without which, the post holder would not be able to fulfil the responsibilities of the role. Desirable requirements are those which would be useful for the post holder to possess and will be considered when more than one applicant meets the essential requirements.</w:t>
      </w:r>
    </w:p>
    <w:p w14:paraId="37C996A3" w14:textId="3564F9E9" w:rsidR="00A916AE" w:rsidRPr="00A916AE" w:rsidRDefault="00A95C0D" w:rsidP="00DD131B">
      <w:pPr>
        <w:pStyle w:val="NoSpacing"/>
        <w:rPr>
          <w:rFonts w:ascii="AS TT Commons" w:hAnsi="AS TT Commons" w:cs="Segoe UI"/>
          <w:sz w:val="18"/>
          <w:szCs w:val="18"/>
          <w:lang w:eastAsia="en-GB"/>
        </w:rPr>
      </w:pPr>
      <w:r w:rsidRPr="00A95C0D">
        <w:rPr>
          <w:rFonts w:ascii="AS TT Commons Medium" w:eastAsia="Segoe UI" w:hAnsi="AS TT Commons Medium"/>
          <w:sz w:val="22"/>
          <w:szCs w:val="22"/>
        </w:rPr>
        <w:t xml:space="preserve">This post will be subject to a satisfactory Criminal Records Check, from either the Disclosure and Barring Service (England &amp; Wales), Disclosure Scotland Check (Scotland) or </w:t>
      </w:r>
      <w:proofErr w:type="spellStart"/>
      <w:r w:rsidRPr="00A95C0D">
        <w:rPr>
          <w:rFonts w:ascii="AS TT Commons Medium" w:eastAsia="Segoe UI" w:hAnsi="AS TT Commons Medium"/>
          <w:sz w:val="22"/>
          <w:szCs w:val="22"/>
        </w:rPr>
        <w:t>AccessNI</w:t>
      </w:r>
      <w:proofErr w:type="spellEnd"/>
      <w:r w:rsidRPr="00A95C0D">
        <w:rPr>
          <w:rFonts w:ascii="AS TT Commons Medium" w:eastAsia="Segoe UI" w:hAnsi="AS TT Commons Medium"/>
          <w:sz w:val="22"/>
          <w:szCs w:val="22"/>
        </w:rPr>
        <w:t xml:space="preserve"> (Northern Ireland). If you require further information regarding Criminal Records Check, then please contact: </w:t>
      </w:r>
      <w:hyperlink r:id="rId21" w:history="1">
        <w:r w:rsidRPr="00A95C0D">
          <w:rPr>
            <w:rStyle w:val="Hyperlink"/>
            <w:rFonts w:ascii="AS TT Commons Medium" w:eastAsia="Segoe UI" w:hAnsi="AS TT Commons Medium" w:cs="Times New Roman"/>
            <w:b w:val="0"/>
            <w:bCs w:val="0"/>
            <w:color w:val="auto"/>
            <w:sz w:val="22"/>
            <w:szCs w:val="22"/>
            <w:u w:val="none"/>
          </w:rPr>
          <w:t>careers@alzheimers.org.uk</w:t>
        </w:r>
      </w:hyperlink>
      <w:r>
        <w:rPr>
          <w:rFonts w:ascii="AS TT Commons Medium" w:eastAsia="Segoe UI" w:hAnsi="AS TT Commons Medium"/>
          <w:sz w:val="22"/>
          <w:szCs w:val="22"/>
        </w:rPr>
        <w:t xml:space="preserve"> </w:t>
      </w:r>
    </w:p>
    <w:p w14:paraId="4BA4B000" w14:textId="77777777" w:rsidR="008B7FEE" w:rsidRPr="008B7FEE" w:rsidRDefault="00B5429F" w:rsidP="008B7FEE">
      <w:pPr>
        <w:ind w:firstLine="720"/>
      </w:pPr>
      <w:r>
        <w:rPr>
          <w:noProof/>
        </w:rPr>
        <w:lastRenderedPageBreak/>
        <w:drawing>
          <wp:anchor distT="0" distB="0" distL="114300" distR="114300" simplePos="0" relativeHeight="251696128" behindDoc="0" locked="0" layoutInCell="1" allowOverlap="1" wp14:anchorId="7714B6EF" wp14:editId="70BAE79B">
            <wp:simplePos x="0" y="0"/>
            <wp:positionH relativeFrom="column">
              <wp:posOffset>-627380</wp:posOffset>
            </wp:positionH>
            <wp:positionV relativeFrom="paragraph">
              <wp:posOffset>0</wp:posOffset>
            </wp:positionV>
            <wp:extent cx="6863080" cy="8630285"/>
            <wp:effectExtent l="0" t="0" r="0" b="0"/>
            <wp:wrapThrough wrapText="bothSides">
              <wp:wrapPolygon edited="0">
                <wp:start x="10592" y="127"/>
                <wp:lineTo x="2118" y="223"/>
                <wp:lineTo x="1199" y="254"/>
                <wp:lineTo x="1199" y="699"/>
                <wp:lineTo x="1239" y="1208"/>
                <wp:lineTo x="1279" y="1430"/>
                <wp:lineTo x="6915" y="1716"/>
                <wp:lineTo x="10792" y="1716"/>
                <wp:lineTo x="10792" y="2734"/>
                <wp:lineTo x="2438" y="2734"/>
                <wp:lineTo x="1239" y="2797"/>
                <wp:lineTo x="1039" y="3783"/>
                <wp:lineTo x="1239" y="4259"/>
                <wp:lineTo x="1239" y="4577"/>
                <wp:lineTo x="2318" y="4768"/>
                <wp:lineTo x="4237" y="4768"/>
                <wp:lineTo x="4237" y="5276"/>
                <wp:lineTo x="3917" y="5594"/>
                <wp:lineTo x="3837" y="5690"/>
                <wp:lineTo x="3837" y="6643"/>
                <wp:lineTo x="4317" y="6802"/>
                <wp:lineTo x="4277" y="6961"/>
                <wp:lineTo x="4277" y="7406"/>
                <wp:lineTo x="12551" y="7819"/>
                <wp:lineTo x="14309" y="7819"/>
                <wp:lineTo x="10832" y="8328"/>
                <wp:lineTo x="10792" y="8836"/>
                <wp:lineTo x="1919" y="9281"/>
                <wp:lineTo x="1599" y="9472"/>
                <wp:lineTo x="1199" y="9758"/>
                <wp:lineTo x="1079" y="10299"/>
                <wp:lineTo x="1079" y="10394"/>
                <wp:lineTo x="1319" y="10871"/>
                <wp:lineTo x="1319" y="11252"/>
                <wp:lineTo x="5076" y="11379"/>
                <wp:lineTo x="14789" y="11379"/>
                <wp:lineTo x="3917" y="11506"/>
                <wp:lineTo x="3837" y="11761"/>
                <wp:lineTo x="4397" y="11888"/>
                <wp:lineTo x="4277" y="11983"/>
                <wp:lineTo x="4237" y="12396"/>
                <wp:lineTo x="3877" y="12396"/>
                <wp:lineTo x="3877" y="12587"/>
                <wp:lineTo x="4237" y="12905"/>
                <wp:lineTo x="3837" y="13350"/>
                <wp:lineTo x="3837" y="13890"/>
                <wp:lineTo x="4756" y="13922"/>
                <wp:lineTo x="13910" y="13922"/>
                <wp:lineTo x="10832" y="14431"/>
                <wp:lineTo x="10832" y="15448"/>
                <wp:lineTo x="2358" y="15480"/>
                <wp:lineTo x="1239" y="15543"/>
                <wp:lineTo x="1039" y="16433"/>
                <wp:lineTo x="1199" y="16974"/>
                <wp:lineTo x="1239" y="17355"/>
                <wp:lineTo x="2278" y="17482"/>
                <wp:lineTo x="5596" y="17482"/>
                <wp:lineTo x="3877" y="17673"/>
                <wp:lineTo x="3877" y="17959"/>
                <wp:lineTo x="4996" y="17991"/>
                <wp:lineTo x="3837" y="18213"/>
                <wp:lineTo x="3917" y="18499"/>
                <wp:lineTo x="10792" y="18499"/>
                <wp:lineTo x="3877" y="18690"/>
                <wp:lineTo x="3877" y="18976"/>
                <wp:lineTo x="4237" y="19008"/>
                <wp:lineTo x="4277" y="19326"/>
                <wp:lineTo x="15908" y="19421"/>
                <wp:lineTo x="16188" y="19421"/>
                <wp:lineTo x="17307" y="19358"/>
                <wp:lineTo x="17147" y="19040"/>
                <wp:lineTo x="9393" y="19008"/>
                <wp:lineTo x="17267" y="18881"/>
                <wp:lineTo x="17307" y="18499"/>
                <wp:lineTo x="10792" y="18499"/>
                <wp:lineTo x="20065" y="18309"/>
                <wp:lineTo x="20025" y="18023"/>
                <wp:lineTo x="14349" y="17991"/>
                <wp:lineTo x="20505" y="17800"/>
                <wp:lineTo x="20465" y="17482"/>
                <wp:lineTo x="20625" y="17228"/>
                <wp:lineTo x="19745" y="17164"/>
                <wp:lineTo x="13510" y="16974"/>
                <wp:lineTo x="16548" y="16974"/>
                <wp:lineTo x="19466" y="16719"/>
                <wp:lineTo x="19466" y="16433"/>
                <wp:lineTo x="13470" y="15956"/>
                <wp:lineTo x="13510" y="15670"/>
                <wp:lineTo x="12471" y="15480"/>
                <wp:lineTo x="10792" y="15448"/>
                <wp:lineTo x="16628" y="15289"/>
                <wp:lineTo x="16628" y="14939"/>
                <wp:lineTo x="20585" y="14939"/>
                <wp:lineTo x="20585" y="14621"/>
                <wp:lineTo x="10792" y="14431"/>
                <wp:lineTo x="16987" y="14431"/>
                <wp:lineTo x="18826" y="14304"/>
                <wp:lineTo x="18786" y="13922"/>
                <wp:lineTo x="18546" y="13414"/>
                <wp:lineTo x="17467" y="12905"/>
                <wp:lineTo x="17667" y="12905"/>
                <wp:lineTo x="19466" y="12460"/>
                <wp:lineTo x="19466" y="11920"/>
                <wp:lineTo x="19186" y="11888"/>
                <wp:lineTo x="19226" y="11697"/>
                <wp:lineTo x="17387" y="11379"/>
                <wp:lineTo x="20385" y="11316"/>
                <wp:lineTo x="20305" y="10998"/>
                <wp:lineTo x="13430" y="10871"/>
                <wp:lineTo x="16748" y="10871"/>
                <wp:lineTo x="20385" y="10616"/>
                <wp:lineTo x="20425" y="10267"/>
                <wp:lineTo x="19386" y="10171"/>
                <wp:lineTo x="13590" y="9822"/>
                <wp:lineTo x="13070" y="9440"/>
                <wp:lineTo x="12830" y="9345"/>
                <wp:lineTo x="10752" y="8836"/>
                <wp:lineTo x="10792" y="8328"/>
                <wp:lineTo x="15748" y="8137"/>
                <wp:lineTo x="15868" y="7851"/>
                <wp:lineTo x="20105" y="7724"/>
                <wp:lineTo x="20065" y="7438"/>
                <wp:lineTo x="9873" y="7311"/>
                <wp:lineTo x="19186" y="7247"/>
                <wp:lineTo x="19186" y="6929"/>
                <wp:lineTo x="9193" y="6802"/>
                <wp:lineTo x="14589" y="6802"/>
                <wp:lineTo x="20505" y="6548"/>
                <wp:lineTo x="20545" y="6166"/>
                <wp:lineTo x="20185" y="6071"/>
                <wp:lineTo x="18626" y="5785"/>
                <wp:lineTo x="19266" y="5785"/>
                <wp:lineTo x="20145" y="5499"/>
                <wp:lineTo x="20185" y="4990"/>
                <wp:lineTo x="17907" y="4895"/>
                <wp:lineTo x="10033" y="4768"/>
                <wp:lineTo x="17387" y="4673"/>
                <wp:lineTo x="17427" y="4386"/>
                <wp:lineTo x="13510" y="4259"/>
                <wp:lineTo x="16588" y="4259"/>
                <wp:lineTo x="19745" y="4005"/>
                <wp:lineTo x="19785" y="3592"/>
                <wp:lineTo x="18666" y="3496"/>
                <wp:lineTo x="13510" y="3242"/>
                <wp:lineTo x="13550" y="2956"/>
                <wp:lineTo x="12551" y="2765"/>
                <wp:lineTo x="10752" y="2734"/>
                <wp:lineTo x="10792" y="1716"/>
                <wp:lineTo x="11392" y="1716"/>
                <wp:lineTo x="12751" y="1367"/>
                <wp:lineTo x="12671" y="668"/>
                <wp:lineTo x="12191" y="509"/>
                <wp:lineTo x="10792" y="127"/>
                <wp:lineTo x="10592" y="127"/>
              </wp:wrapPolygon>
            </wp:wrapThrough>
            <wp:docPr id="813328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28287" name="Picture 2"/>
                    <pic:cNvPicPr/>
                  </pic:nvPicPr>
                  <pic:blipFill>
                    <a:blip r:embed="rId22" cstate="print">
                      <a:extLst>
                        <a:ext uri="{28A0092B-C50C-407E-A947-70E740481C1C}">
                          <a14:useLocalDpi xmlns:a14="http://schemas.microsoft.com/office/drawing/2010/main" val="0"/>
                        </a:ext>
                      </a:extLst>
                    </a:blip>
                    <a:srcRect t="5517" b="5517"/>
                    <a:stretch>
                      <a:fillRect/>
                    </a:stretch>
                  </pic:blipFill>
                  <pic:spPr bwMode="auto">
                    <a:xfrm>
                      <a:off x="0" y="0"/>
                      <a:ext cx="6863080" cy="8630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112">
        <w:rPr>
          <w:noProof/>
        </w:rPr>
        <w:drawing>
          <wp:anchor distT="0" distB="0" distL="114300" distR="114300" simplePos="0" relativeHeight="251675648" behindDoc="0" locked="0" layoutInCell="1" allowOverlap="1" wp14:anchorId="4D541E05" wp14:editId="2F107145">
            <wp:simplePos x="0" y="0"/>
            <wp:positionH relativeFrom="column">
              <wp:posOffset>4380540</wp:posOffset>
            </wp:positionH>
            <wp:positionV relativeFrom="page">
              <wp:posOffset>-1853860</wp:posOffset>
            </wp:positionV>
            <wp:extent cx="4395800" cy="4395800"/>
            <wp:effectExtent l="0" t="0" r="0" b="0"/>
            <wp:wrapThrough wrapText="bothSides">
              <wp:wrapPolygon edited="0">
                <wp:start x="20121" y="15905"/>
                <wp:lineTo x="20820" y="14164"/>
                <wp:lineTo x="19921" y="13731"/>
                <wp:lineTo x="20218" y="13112"/>
                <wp:lineTo x="19318" y="12679"/>
                <wp:lineTo x="21537" y="8068"/>
                <wp:lineTo x="20638" y="7635"/>
                <wp:lineTo x="21179" y="6510"/>
                <wp:lineTo x="20279" y="6077"/>
                <wp:lineTo x="20495" y="5627"/>
                <wp:lineTo x="19596" y="5194"/>
                <wp:lineTo x="19866" y="4632"/>
                <wp:lineTo x="17194" y="3277"/>
                <wp:lineTo x="17059" y="3558"/>
                <wp:lineTo x="16159" y="3125"/>
                <wp:lineTo x="15915" y="3631"/>
                <wp:lineTo x="15015" y="3198"/>
                <wp:lineTo x="14474" y="4323"/>
                <wp:lineTo x="13574" y="3890"/>
                <wp:lineTo x="13980" y="3046"/>
                <wp:lineTo x="13081" y="2613"/>
                <wp:lineTo x="13297" y="2163"/>
                <wp:lineTo x="11579" y="1129"/>
                <wp:lineTo x="10652" y="752"/>
                <wp:lineTo x="9535" y="769"/>
                <wp:lineTo x="8173" y="1152"/>
                <wp:lineTo x="6626" y="2209"/>
                <wp:lineTo x="3318" y="6781"/>
                <wp:lineTo x="1527" y="8343"/>
                <wp:lineTo x="1388" y="8345"/>
                <wp:lineTo x="1199" y="8739"/>
                <wp:lineTo x="1284" y="8850"/>
                <wp:lineTo x="1045" y="11505"/>
                <wp:lineTo x="1018" y="11561"/>
                <wp:lineTo x="1566" y="12725"/>
                <wp:lineTo x="2304" y="13496"/>
                <wp:lineTo x="3149" y="14041"/>
                <wp:lineTo x="4130" y="14305"/>
                <wp:lineTo x="5192" y="14401"/>
                <wp:lineTo x="4902" y="17308"/>
                <wp:lineTo x="4874" y="17365"/>
                <wp:lineTo x="5287" y="18810"/>
                <wp:lineTo x="5998" y="19636"/>
                <wp:lineTo x="6814" y="20099"/>
                <wp:lineTo x="7824" y="20446"/>
                <wp:lineTo x="8695" y="20796"/>
                <wp:lineTo x="8751" y="20823"/>
                <wp:lineTo x="9922" y="20693"/>
                <wp:lineTo x="11415" y="19750"/>
                <wp:lineTo x="11864" y="19966"/>
                <wp:lineTo x="12993" y="18916"/>
                <wp:lineTo x="13345" y="18185"/>
                <wp:lineTo x="14780" y="18945"/>
                <wp:lineTo x="15226" y="18882"/>
                <wp:lineTo x="16261" y="19034"/>
                <wp:lineTo x="17541" y="18819"/>
                <wp:lineTo x="19467" y="16976"/>
                <wp:lineTo x="19688" y="16805"/>
                <wp:lineTo x="20121" y="15905"/>
              </wp:wrapPolygon>
            </wp:wrapThrough>
            <wp:docPr id="2" name="Picture 9" descr="A blue flower with yellow cen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blue flower with yellow center&#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rot="-6941729">
                      <a:off x="0" y="0"/>
                      <a:ext cx="4395800" cy="4395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B7FEE" w:rsidRPr="008B7FEE" w:rsidSect="00210044">
      <w:headerReference w:type="even" r:id="rId23"/>
      <w:headerReference w:type="default" r:id="rId24"/>
      <w:footerReference w:type="default" r:id="rId25"/>
      <w:pgSz w:w="11906" w:h="16838"/>
      <w:pgMar w:top="1440" w:right="1440" w:bottom="1440" w:left="1440" w:header="283"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F5580" w14:textId="77777777" w:rsidR="00EB0C4B" w:rsidRDefault="00EB0C4B" w:rsidP="00F00385">
      <w:pPr>
        <w:spacing w:after="0" w:line="240" w:lineRule="auto"/>
      </w:pPr>
      <w:r>
        <w:separator/>
      </w:r>
    </w:p>
  </w:endnote>
  <w:endnote w:type="continuationSeparator" w:id="0">
    <w:p w14:paraId="3DEDCCF4" w14:textId="77777777" w:rsidR="00EB0C4B" w:rsidRDefault="00EB0C4B" w:rsidP="00F00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S TT Commons Medium">
    <w:panose1 w:val="020B0103030102020204"/>
    <w:charset w:val="00"/>
    <w:family w:val="swiss"/>
    <w:pitch w:val="variable"/>
    <w:sig w:usb0="A000007F" w:usb1="4000A4FB" w:usb2="00000000" w:usb3="00000000" w:csb0="00000093" w:csb1="00000000"/>
  </w:font>
  <w:font w:name="Times New Roman (Body CS)">
    <w:altName w:val="Times New Roman"/>
    <w:charset w:val="00"/>
    <w:family w:val="roman"/>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S Lettera Text">
    <w:altName w:val="Calibri"/>
    <w:panose1 w:val="00000000000000000000"/>
    <w:charset w:val="4D"/>
    <w:family w:val="swiss"/>
    <w:notTrueType/>
    <w:pitch w:val="variable"/>
    <w:sig w:usb0="A00002BF" w:usb1="4000207B" w:usb2="00000008" w:usb3="00000000" w:csb0="00000093" w:csb1="00000000"/>
  </w:font>
  <w:font w:name="AS TT Commons ExtraBold">
    <w:panose1 w:val="020B0103030102020204"/>
    <w:charset w:val="00"/>
    <w:family w:val="swiss"/>
    <w:pitch w:val="variable"/>
    <w:sig w:usb0="A000007F" w:usb1="4000A4FB" w:usb2="00000000" w:usb3="00000000" w:csb0="00000093" w:csb1="00000000"/>
  </w:font>
  <w:font w:name="AS TT Commons DemiBold">
    <w:panose1 w:val="020B0103030102020204"/>
    <w:charset w:val="00"/>
    <w:family w:val="swiss"/>
    <w:pitch w:val="variable"/>
    <w:sig w:usb0="A000007F" w:usb1="4000A4FB" w:usb2="00000000" w:usb3="00000000" w:csb0="00000093" w:csb1="00000000"/>
  </w:font>
  <w:font w:name="AS TT Commons">
    <w:panose1 w:val="020B0103030102020204"/>
    <w:charset w:val="00"/>
    <w:family w:val="swiss"/>
    <w:pitch w:val="variable"/>
    <w:sig w:usb0="A000007F" w:usb1="4000A4F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55B4" w14:textId="77777777" w:rsidR="00D820C9" w:rsidRPr="00D820C9" w:rsidRDefault="00D820C9" w:rsidP="00D820C9">
    <w:pPr>
      <w:pStyle w:val="Footer"/>
      <w:jc w:val="right"/>
      <w:rPr>
        <w:color w:val="2F86FF"/>
        <w:sz w:val="16"/>
        <w:szCs w:val="16"/>
      </w:rPr>
    </w:pPr>
    <w:r w:rsidRPr="00D820C9">
      <w:rPr>
        <w:color w:val="2F86FF"/>
        <w:sz w:val="16"/>
        <w:szCs w:val="16"/>
      </w:rPr>
      <w:t>Alzheimer’s Society Job Description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63A89" w14:textId="77777777" w:rsidR="00EB0C4B" w:rsidRDefault="00EB0C4B" w:rsidP="00F00385">
      <w:pPr>
        <w:spacing w:after="0" w:line="240" w:lineRule="auto"/>
      </w:pPr>
      <w:r>
        <w:separator/>
      </w:r>
    </w:p>
  </w:footnote>
  <w:footnote w:type="continuationSeparator" w:id="0">
    <w:p w14:paraId="4376D2F3" w14:textId="77777777" w:rsidR="00EB0C4B" w:rsidRDefault="00EB0C4B" w:rsidP="00F00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9637783"/>
      <w:docPartObj>
        <w:docPartGallery w:val="Page Numbers (Top of Page)"/>
        <w:docPartUnique/>
      </w:docPartObj>
    </w:sdtPr>
    <w:sdtEndPr>
      <w:rPr>
        <w:rStyle w:val="PageNumber"/>
      </w:rPr>
    </w:sdtEndPr>
    <w:sdtContent>
      <w:p w14:paraId="32570E6E" w14:textId="77777777" w:rsidR="00D820C9" w:rsidRDefault="00D820C9" w:rsidP="00E341F2">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67194803"/>
      <w:docPartObj>
        <w:docPartGallery w:val="Page Numbers (Top of Page)"/>
        <w:docPartUnique/>
      </w:docPartObj>
    </w:sdtPr>
    <w:sdtEndPr>
      <w:rPr>
        <w:rStyle w:val="PageNumber"/>
      </w:rPr>
    </w:sdtEndPr>
    <w:sdtContent>
      <w:p w14:paraId="50D15D90" w14:textId="77777777" w:rsidR="00D820C9" w:rsidRDefault="00D820C9" w:rsidP="00D820C9">
        <w:pPr>
          <w:pStyle w:val="Header"/>
          <w:framePr w:wrap="none" w:vAnchor="text" w:hAnchor="margin"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FF41B8" w14:textId="77777777" w:rsidR="00D820C9" w:rsidRDefault="00D820C9" w:rsidP="00D820C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7156161"/>
      <w:docPartObj>
        <w:docPartGallery w:val="Page Numbers (Top of Page)"/>
        <w:docPartUnique/>
      </w:docPartObj>
    </w:sdtPr>
    <w:sdtEndPr>
      <w:rPr>
        <w:rStyle w:val="PageNumber"/>
      </w:rPr>
    </w:sdtEndPr>
    <w:sdtContent>
      <w:p w14:paraId="09CFF815" w14:textId="77777777" w:rsidR="00D820C9" w:rsidRDefault="00D820C9" w:rsidP="00D820C9">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A6CF41B" w14:textId="77777777" w:rsidR="00D820C9" w:rsidRDefault="00D820C9" w:rsidP="00D820C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331C6"/>
    <w:multiLevelType w:val="hybridMultilevel"/>
    <w:tmpl w:val="97E4913C"/>
    <w:lvl w:ilvl="0" w:tplc="5644C7B0">
      <w:start w:val="1"/>
      <w:numFmt w:val="bullet"/>
      <w:lvlText w:val="n"/>
      <w:lvlJc w:val="left"/>
      <w:pPr>
        <w:ind w:left="360" w:hanging="360"/>
      </w:pPr>
      <w:rPr>
        <w:rFonts w:ascii="Wingdings" w:hAnsi="Wingdings" w:hint="default"/>
        <w:color w:val="002060"/>
        <w:position w:val="2"/>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48B1907"/>
    <w:multiLevelType w:val="hybridMultilevel"/>
    <w:tmpl w:val="5AE80C54"/>
    <w:lvl w:ilvl="0" w:tplc="E902A81A">
      <w:start w:val="1"/>
      <w:numFmt w:val="bullet"/>
      <w:pStyle w:val="Bulletpointtext"/>
      <w:lvlText w:val=""/>
      <w:lvlJc w:val="left"/>
      <w:pPr>
        <w:ind w:left="360" w:hanging="360"/>
      </w:pPr>
      <w:rPr>
        <w:rFonts w:ascii="Wingdings 2" w:hAnsi="Wingdings 2" w:hint="default"/>
        <w:color w:val="0199FF"/>
        <w:position w:val="2"/>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282F85"/>
    <w:multiLevelType w:val="hybridMultilevel"/>
    <w:tmpl w:val="FD089F46"/>
    <w:lvl w:ilvl="0" w:tplc="8F900C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7407129">
    <w:abstractNumId w:val="2"/>
  </w:num>
  <w:num w:numId="2" w16cid:durableId="1741782477">
    <w:abstractNumId w:val="1"/>
  </w:num>
  <w:num w:numId="3" w16cid:durableId="1802530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C4B"/>
    <w:rsid w:val="00042F31"/>
    <w:rsid w:val="00046462"/>
    <w:rsid w:val="000E2D0F"/>
    <w:rsid w:val="00165AAE"/>
    <w:rsid w:val="00166A50"/>
    <w:rsid w:val="00210044"/>
    <w:rsid w:val="002637CF"/>
    <w:rsid w:val="002805CB"/>
    <w:rsid w:val="002A6B6A"/>
    <w:rsid w:val="00300617"/>
    <w:rsid w:val="00310BC8"/>
    <w:rsid w:val="00335E70"/>
    <w:rsid w:val="003559E0"/>
    <w:rsid w:val="00390B50"/>
    <w:rsid w:val="003E6418"/>
    <w:rsid w:val="004015FB"/>
    <w:rsid w:val="0042087B"/>
    <w:rsid w:val="005219D7"/>
    <w:rsid w:val="005F6BFD"/>
    <w:rsid w:val="00601E34"/>
    <w:rsid w:val="00642E37"/>
    <w:rsid w:val="00687872"/>
    <w:rsid w:val="006D1510"/>
    <w:rsid w:val="007077FA"/>
    <w:rsid w:val="00785095"/>
    <w:rsid w:val="007D0B29"/>
    <w:rsid w:val="0086078E"/>
    <w:rsid w:val="008A2157"/>
    <w:rsid w:val="008B7FEE"/>
    <w:rsid w:val="008C0F06"/>
    <w:rsid w:val="008E5771"/>
    <w:rsid w:val="00974B63"/>
    <w:rsid w:val="009A0FF1"/>
    <w:rsid w:val="009D4112"/>
    <w:rsid w:val="00A916AE"/>
    <w:rsid w:val="00A95C0D"/>
    <w:rsid w:val="00AA10E7"/>
    <w:rsid w:val="00AB66E4"/>
    <w:rsid w:val="00AC0F0C"/>
    <w:rsid w:val="00AF40B0"/>
    <w:rsid w:val="00B5429F"/>
    <w:rsid w:val="00B67A1A"/>
    <w:rsid w:val="00B77485"/>
    <w:rsid w:val="00B92949"/>
    <w:rsid w:val="00BA71FD"/>
    <w:rsid w:val="00BF11C3"/>
    <w:rsid w:val="00C01C4B"/>
    <w:rsid w:val="00CE36FD"/>
    <w:rsid w:val="00D820C9"/>
    <w:rsid w:val="00DB2424"/>
    <w:rsid w:val="00DD131B"/>
    <w:rsid w:val="00EB0C4B"/>
    <w:rsid w:val="00EC3399"/>
    <w:rsid w:val="00ED1362"/>
    <w:rsid w:val="00F00385"/>
    <w:rsid w:val="00F14F40"/>
    <w:rsid w:val="00F434A4"/>
    <w:rsid w:val="00F55C2D"/>
    <w:rsid w:val="00F83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49E9E"/>
  <w15:chartTrackingRefBased/>
  <w15:docId w15:val="{011B0E76-9987-4154-B84B-CFC33D779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lzheimer's body text 11pt Deep Blue"/>
    <w:qFormat/>
    <w:rsid w:val="00BA71FD"/>
    <w:pPr>
      <w:spacing w:line="240" w:lineRule="exact"/>
    </w:pPr>
    <w:rPr>
      <w:rFonts w:ascii="AS TT Commons Medium" w:hAnsi="AS TT Commons Medium" w:cs="Times New Roman (Body CS)"/>
      <w:color w:val="002777"/>
      <w:sz w:val="22"/>
    </w:rPr>
  </w:style>
  <w:style w:type="paragraph" w:styleId="Heading1">
    <w:name w:val="heading 1"/>
    <w:basedOn w:val="Normal"/>
    <w:next w:val="Normal"/>
    <w:link w:val="Heading1Char"/>
    <w:uiPriority w:val="9"/>
    <w:qFormat/>
    <w:rsid w:val="00DB24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24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242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242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B242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B242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B242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B242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B242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4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24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24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2424"/>
    <w:rPr>
      <w:rFonts w:eastAsiaTheme="majorEastAsia" w:cstheme="majorBidi"/>
      <w:i/>
      <w:iCs/>
      <w:color w:val="0F4761" w:themeColor="accent1" w:themeShade="BF"/>
      <w:sz w:val="22"/>
    </w:rPr>
  </w:style>
  <w:style w:type="character" w:customStyle="1" w:styleId="Heading5Char">
    <w:name w:val="Heading 5 Char"/>
    <w:basedOn w:val="DefaultParagraphFont"/>
    <w:link w:val="Heading5"/>
    <w:uiPriority w:val="9"/>
    <w:semiHidden/>
    <w:rsid w:val="00DB2424"/>
    <w:rPr>
      <w:rFonts w:eastAsiaTheme="majorEastAsia" w:cstheme="majorBidi"/>
      <w:color w:val="0F4761" w:themeColor="accent1" w:themeShade="BF"/>
      <w:sz w:val="22"/>
    </w:rPr>
  </w:style>
  <w:style w:type="character" w:customStyle="1" w:styleId="Heading6Char">
    <w:name w:val="Heading 6 Char"/>
    <w:basedOn w:val="DefaultParagraphFont"/>
    <w:link w:val="Heading6"/>
    <w:uiPriority w:val="9"/>
    <w:semiHidden/>
    <w:rsid w:val="00DB2424"/>
    <w:rPr>
      <w:rFonts w:eastAsiaTheme="majorEastAsia" w:cstheme="majorBidi"/>
      <w:i/>
      <w:iCs/>
      <w:color w:val="595959" w:themeColor="text1" w:themeTint="A6"/>
      <w:sz w:val="22"/>
    </w:rPr>
  </w:style>
  <w:style w:type="character" w:customStyle="1" w:styleId="Heading7Char">
    <w:name w:val="Heading 7 Char"/>
    <w:basedOn w:val="DefaultParagraphFont"/>
    <w:link w:val="Heading7"/>
    <w:uiPriority w:val="9"/>
    <w:semiHidden/>
    <w:rsid w:val="00DB2424"/>
    <w:rPr>
      <w:rFonts w:eastAsiaTheme="majorEastAsia" w:cstheme="majorBidi"/>
      <w:color w:val="595959" w:themeColor="text1" w:themeTint="A6"/>
      <w:sz w:val="22"/>
    </w:rPr>
  </w:style>
  <w:style w:type="character" w:customStyle="1" w:styleId="Heading8Char">
    <w:name w:val="Heading 8 Char"/>
    <w:basedOn w:val="DefaultParagraphFont"/>
    <w:link w:val="Heading8"/>
    <w:uiPriority w:val="9"/>
    <w:semiHidden/>
    <w:rsid w:val="00DB2424"/>
    <w:rPr>
      <w:rFonts w:eastAsiaTheme="majorEastAsia" w:cstheme="majorBidi"/>
      <w:i/>
      <w:iCs/>
      <w:color w:val="272727" w:themeColor="text1" w:themeTint="D8"/>
      <w:sz w:val="22"/>
    </w:rPr>
  </w:style>
  <w:style w:type="character" w:customStyle="1" w:styleId="Heading9Char">
    <w:name w:val="Heading 9 Char"/>
    <w:basedOn w:val="DefaultParagraphFont"/>
    <w:link w:val="Heading9"/>
    <w:uiPriority w:val="9"/>
    <w:semiHidden/>
    <w:rsid w:val="00DB2424"/>
    <w:rPr>
      <w:rFonts w:eastAsiaTheme="majorEastAsia" w:cstheme="majorBidi"/>
      <w:color w:val="272727" w:themeColor="text1" w:themeTint="D8"/>
      <w:sz w:val="22"/>
    </w:rPr>
  </w:style>
  <w:style w:type="paragraph" w:styleId="Title">
    <w:name w:val="Title"/>
    <w:basedOn w:val="Normal"/>
    <w:next w:val="Normal"/>
    <w:link w:val="TitleChar"/>
    <w:uiPriority w:val="10"/>
    <w:qFormat/>
    <w:rsid w:val="00DB2424"/>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B24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242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24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2424"/>
    <w:pPr>
      <w:spacing w:before="160"/>
      <w:jc w:val="center"/>
    </w:pPr>
    <w:rPr>
      <w:i/>
      <w:iCs/>
      <w:color w:val="404040" w:themeColor="text1" w:themeTint="BF"/>
    </w:rPr>
  </w:style>
  <w:style w:type="character" w:customStyle="1" w:styleId="QuoteChar">
    <w:name w:val="Quote Char"/>
    <w:basedOn w:val="DefaultParagraphFont"/>
    <w:link w:val="Quote"/>
    <w:uiPriority w:val="29"/>
    <w:rsid w:val="00DB2424"/>
    <w:rPr>
      <w:rFonts w:ascii="AS TT Commons Medium" w:hAnsi="AS TT Commons Medium" w:cs="Times New Roman (Body CS)"/>
      <w:i/>
      <w:iCs/>
      <w:color w:val="404040" w:themeColor="text1" w:themeTint="BF"/>
      <w:sz w:val="22"/>
    </w:rPr>
  </w:style>
  <w:style w:type="paragraph" w:styleId="ListParagraph">
    <w:name w:val="List Paragraph"/>
    <w:basedOn w:val="Normal"/>
    <w:uiPriority w:val="34"/>
    <w:qFormat/>
    <w:rsid w:val="00DB2424"/>
    <w:pPr>
      <w:ind w:left="720"/>
      <w:contextualSpacing/>
    </w:pPr>
  </w:style>
  <w:style w:type="character" w:styleId="IntenseEmphasis">
    <w:name w:val="Intense Emphasis"/>
    <w:basedOn w:val="DefaultParagraphFont"/>
    <w:uiPriority w:val="21"/>
    <w:qFormat/>
    <w:rsid w:val="00DB2424"/>
    <w:rPr>
      <w:i/>
      <w:iCs/>
      <w:color w:val="0F4761" w:themeColor="accent1" w:themeShade="BF"/>
    </w:rPr>
  </w:style>
  <w:style w:type="paragraph" w:styleId="IntenseQuote">
    <w:name w:val="Intense Quote"/>
    <w:basedOn w:val="Normal"/>
    <w:next w:val="Normal"/>
    <w:link w:val="IntenseQuoteChar"/>
    <w:uiPriority w:val="30"/>
    <w:qFormat/>
    <w:rsid w:val="00DB24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2424"/>
    <w:rPr>
      <w:rFonts w:ascii="AS TT Commons Medium" w:hAnsi="AS TT Commons Medium" w:cs="Times New Roman (Body CS)"/>
      <w:i/>
      <w:iCs/>
      <w:color w:val="0F4761" w:themeColor="accent1" w:themeShade="BF"/>
      <w:sz w:val="22"/>
    </w:rPr>
  </w:style>
  <w:style w:type="character" w:styleId="IntenseReference">
    <w:name w:val="Intense Reference"/>
    <w:basedOn w:val="DefaultParagraphFont"/>
    <w:uiPriority w:val="32"/>
    <w:qFormat/>
    <w:rsid w:val="00DB2424"/>
    <w:rPr>
      <w:b/>
      <w:bCs/>
      <w:smallCaps/>
      <w:color w:val="0F4761" w:themeColor="accent1" w:themeShade="BF"/>
      <w:spacing w:val="5"/>
    </w:rPr>
  </w:style>
  <w:style w:type="paragraph" w:styleId="Header">
    <w:name w:val="header"/>
    <w:basedOn w:val="Normal"/>
    <w:link w:val="HeaderChar"/>
    <w:uiPriority w:val="99"/>
    <w:unhideWhenUsed/>
    <w:rsid w:val="00F003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385"/>
    <w:rPr>
      <w:rFonts w:ascii="AS TT Commons Medium" w:hAnsi="AS TT Commons Medium" w:cs="Times New Roman (Body CS)"/>
      <w:color w:val="002777"/>
      <w:sz w:val="22"/>
    </w:rPr>
  </w:style>
  <w:style w:type="paragraph" w:styleId="Footer">
    <w:name w:val="footer"/>
    <w:basedOn w:val="Normal"/>
    <w:link w:val="FooterChar"/>
    <w:uiPriority w:val="99"/>
    <w:unhideWhenUsed/>
    <w:rsid w:val="00F003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385"/>
    <w:rPr>
      <w:rFonts w:ascii="AS TT Commons Medium" w:hAnsi="AS TT Commons Medium" w:cs="Times New Roman (Body CS)"/>
      <w:color w:val="002777"/>
      <w:sz w:val="22"/>
    </w:rPr>
  </w:style>
  <w:style w:type="character" w:styleId="PageNumber">
    <w:name w:val="page number"/>
    <w:basedOn w:val="DefaultParagraphFont"/>
    <w:uiPriority w:val="99"/>
    <w:semiHidden/>
    <w:unhideWhenUsed/>
    <w:rsid w:val="00D820C9"/>
  </w:style>
  <w:style w:type="paragraph" w:styleId="NoSpacing">
    <w:name w:val="No Spacing"/>
    <w:uiPriority w:val="1"/>
    <w:qFormat/>
    <w:rsid w:val="00AA10E7"/>
    <w:pPr>
      <w:spacing w:after="0" w:line="240" w:lineRule="auto"/>
    </w:pPr>
    <w:rPr>
      <w:rFonts w:ascii="Calibri" w:eastAsia="Times New Roman" w:hAnsi="Calibri" w:cs="Times New Roman"/>
      <w:kern w:val="0"/>
      <w14:ligatures w14:val="none"/>
    </w:rPr>
  </w:style>
  <w:style w:type="character" w:styleId="Hyperlink">
    <w:name w:val="Hyperlink"/>
    <w:uiPriority w:val="99"/>
    <w:rsid w:val="00A95C0D"/>
    <w:rPr>
      <w:rFonts w:ascii="Arial" w:hAnsi="Arial" w:cs="AS Lettera Text"/>
      <w:b/>
      <w:bCs/>
      <w:color w:val="FFFFFF" w:themeColor="background1"/>
      <w:u w:val="single"/>
    </w:rPr>
  </w:style>
  <w:style w:type="character" w:styleId="UnresolvedMention">
    <w:name w:val="Unresolved Mention"/>
    <w:basedOn w:val="DefaultParagraphFont"/>
    <w:uiPriority w:val="99"/>
    <w:semiHidden/>
    <w:unhideWhenUsed/>
    <w:rsid w:val="00A95C0D"/>
    <w:rPr>
      <w:color w:val="605E5C"/>
      <w:shd w:val="clear" w:color="auto" w:fill="E1DFDD"/>
    </w:rPr>
  </w:style>
  <w:style w:type="paragraph" w:customStyle="1" w:styleId="Bulletpointtext">
    <w:name w:val="Bullet point text"/>
    <w:basedOn w:val="Normal"/>
    <w:qFormat/>
    <w:rsid w:val="00DD131B"/>
    <w:pPr>
      <w:numPr>
        <w:numId w:val="2"/>
      </w:numPr>
      <w:tabs>
        <w:tab w:val="left" w:pos="454"/>
        <w:tab w:val="left" w:pos="907"/>
      </w:tabs>
      <w:spacing w:after="0" w:line="300" w:lineRule="atLeast"/>
    </w:pPr>
    <w:rPr>
      <w:rFonts w:asciiTheme="minorHAnsi" w:hAnsiTheme="minorHAnsi" w:cstheme="minorBidi"/>
      <w:color w:val="212121"/>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2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areers@alzheimers.org.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mma.Bourne\OneDrive%20-%20Alzheimer's%20Society\Team\Team%20Changes%202024\Senior%20Governance%20Officer%20-%20for%20ELT\Senior%20Governance%20Officer%20JD%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8C0C716C9258409C2B7E2A87E1EC01" ma:contentTypeVersion="14" ma:contentTypeDescription="Create a new document." ma:contentTypeScope="" ma:versionID="be5aa34474c5295d68fab0dbdae202cb">
  <xsd:schema xmlns:xsd="http://www.w3.org/2001/XMLSchema" xmlns:xs="http://www.w3.org/2001/XMLSchema" xmlns:p="http://schemas.microsoft.com/office/2006/metadata/properties" xmlns:ns2="f71d53ae-7356-44f7-88a8-415a28af4a91" xmlns:ns3="484c8c59-755d-4516-b8d2-1621b38262b4" targetNamespace="http://schemas.microsoft.com/office/2006/metadata/properties" ma:root="true" ma:fieldsID="27eabe59e7de2a2bf353160352c8b4be" ns2:_="" ns3:_="">
    <xsd:import namespace="f71d53ae-7356-44f7-88a8-415a28af4a91"/>
    <xsd:import namespace="484c8c59-755d-4516-b8d2-1621b38262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1d53ae-7356-44f7-88a8-415a28af4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34cc4f6-1ea8-4064-b7f5-3804b9560f78" ma:termSetId="09814cd3-568e-fe90-9814-8d621ff8fb84" ma:anchorId="fba54fb3-c3e1-fe81-a776-ca4b69148c4d" ma:open="true" ma:isKeyword="false">
      <xsd:complexType>
        <xsd:sequence>
          <xsd:element ref="pc:Terms" minOccurs="0" maxOccurs="1"/>
        </xsd:sequence>
      </xsd:complex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4c8c59-755d-4516-b8d2-1621b38262b4"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7b897494-69e6-4148-b063-ec54f5fb88d0}" ma:internalName="TaxCatchAll" ma:showField="CatchAllData" ma:web="22bc7937-cccb-44c5-be53-c31aa6c91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84c8c59-755d-4516-b8d2-1621b38262b4" xsi:nil="true"/>
    <lcf76f155ced4ddcb4097134ff3c332f xmlns="f71d53ae-7356-44f7-88a8-415a28af4a9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F8BB732-70B3-40CE-8C0E-E8AA671CADDD}">
  <ds:schemaRefs>
    <ds:schemaRef ds:uri="http://schemas.microsoft.com/sharepoint/v3/contenttype/forms"/>
  </ds:schemaRefs>
</ds:datastoreItem>
</file>

<file path=customXml/itemProps2.xml><?xml version="1.0" encoding="utf-8"?>
<ds:datastoreItem xmlns:ds="http://schemas.openxmlformats.org/officeDocument/2006/customXml" ds:itemID="{58E0E882-651B-4E48-9C33-1498312D1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1d53ae-7356-44f7-88a8-415a28af4a91"/>
    <ds:schemaRef ds:uri="484c8c59-755d-4516-b8d2-1621b3826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C8DF79-4C58-4A63-B381-761C51F12C06}">
  <ds:schemaRefs>
    <ds:schemaRef ds:uri="http://schemas.microsoft.com/office/2006/metadata/properties"/>
    <ds:schemaRef ds:uri="http://schemas.microsoft.com/office/infopath/2007/PartnerControls"/>
    <ds:schemaRef ds:uri="484c8c59-755d-4516-b8d2-1621b38262b4"/>
    <ds:schemaRef ds:uri="f71d53ae-7356-44f7-88a8-415a28af4a91"/>
  </ds:schemaRefs>
</ds:datastoreItem>
</file>

<file path=docProps/app.xml><?xml version="1.0" encoding="utf-8"?>
<Properties xmlns="http://schemas.openxmlformats.org/officeDocument/2006/extended-properties" xmlns:vt="http://schemas.openxmlformats.org/officeDocument/2006/docPropsVTypes">
  <Template>Senior Governance Officer JD 2024</Template>
  <TotalTime>3</TotalTime>
  <Pages>1</Pages>
  <Words>1232</Words>
  <Characters>7027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Bourne</dc:creator>
  <cp:keywords/>
  <dc:description/>
  <cp:lastModifiedBy>Gemma Bourne</cp:lastModifiedBy>
  <cp:revision>2</cp:revision>
  <dcterms:created xsi:type="dcterms:W3CDTF">2024-11-07T17:02:00Z</dcterms:created>
  <dcterms:modified xsi:type="dcterms:W3CDTF">2024-11-07T17:06:00Z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0x010100EC8C0C716C9258409C2B7E2A87E1EC01</vt:lpwstr>
  </property>
</Properties>
</file>