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85D4C" w14:textId="77777777" w:rsidR="00BA71FD" w:rsidRDefault="00BA71FD">
      <w:r>
        <w:rPr>
          <w:noProof/>
        </w:rPr>
        <w:drawing>
          <wp:anchor distT="0" distB="0" distL="114300" distR="114300" simplePos="0" relativeHeight="251660288" behindDoc="0" locked="0" layoutInCell="1" allowOverlap="1" wp14:anchorId="45F7DCEF" wp14:editId="50E3A679">
            <wp:simplePos x="0" y="0"/>
            <wp:positionH relativeFrom="column">
              <wp:posOffset>3886059</wp:posOffset>
            </wp:positionH>
            <wp:positionV relativeFrom="page">
              <wp:posOffset>152400</wp:posOffset>
            </wp:positionV>
            <wp:extent cx="2802790" cy="1872343"/>
            <wp:effectExtent l="0" t="0" r="0" b="0"/>
            <wp:wrapNone/>
            <wp:docPr id="15659043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904377" name="Picture 2"/>
                    <pic:cNvPicPr>
                      <a:picLocks/>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07005" cy="1875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FE6AE" w14:textId="62AD9709" w:rsidR="00BA71FD" w:rsidRDefault="00BA71FD"/>
    <w:p w14:paraId="20B17249" w14:textId="7DF4242B" w:rsidR="00BA71FD" w:rsidRDefault="003D13AA" w:rsidP="00BA71FD">
      <w:pPr>
        <w:spacing w:line="278" w:lineRule="auto"/>
      </w:pPr>
      <w:r>
        <w:rPr>
          <w:noProof/>
        </w:rPr>
        <mc:AlternateContent>
          <mc:Choice Requires="wps">
            <w:drawing>
              <wp:anchor distT="0" distB="0" distL="114300" distR="114300" simplePos="0" relativeHeight="251659264" behindDoc="0" locked="0" layoutInCell="1" allowOverlap="1" wp14:anchorId="208B4D85" wp14:editId="567C2134">
                <wp:simplePos x="0" y="0"/>
                <wp:positionH relativeFrom="margin">
                  <wp:align>center</wp:align>
                </wp:positionH>
                <wp:positionV relativeFrom="page">
                  <wp:posOffset>3725545</wp:posOffset>
                </wp:positionV>
                <wp:extent cx="6182995" cy="850265"/>
                <wp:effectExtent l="0" t="0" r="0" b="6985"/>
                <wp:wrapThrough wrapText="bothSides">
                  <wp:wrapPolygon edited="0">
                    <wp:start x="200" y="0"/>
                    <wp:lineTo x="200" y="21294"/>
                    <wp:lineTo x="21363" y="21294"/>
                    <wp:lineTo x="21363" y="0"/>
                    <wp:lineTo x="200" y="0"/>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14:paraId="12426198"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B4D85" id="_x0000_t202" coordsize="21600,21600" o:spt="202" path="m,l,21600r21600,l21600,xe">
                <v:stroke joinstyle="miter"/>
                <v:path gradientshapeok="t" o:connecttype="rect"/>
              </v:shapetype>
              <v:shape id="Text Box 4" o:spid="_x0000_s1026" type="#_x0000_t202" style="position:absolute;margin-left:0;margin-top:293.35pt;width:486.85pt;height:6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" filled="f" stroked="f" strokeweight=".5pt">
                <v:textbox>
                  <w:txbxContent>
                    <w:p w14:paraId="12426198"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x="margin" anchory="page"/>
              </v:shape>
            </w:pict>
          </mc:Fallback>
        </mc:AlternateContent>
      </w:r>
      <w:r>
        <w:rPr>
          <w:noProof/>
        </w:rPr>
        <w:drawing>
          <wp:anchor distT="0" distB="0" distL="114300" distR="114300" simplePos="0" relativeHeight="251657215" behindDoc="1" locked="0" layoutInCell="1" allowOverlap="1" wp14:anchorId="34F6574E" wp14:editId="2C211CA0">
            <wp:simplePos x="0" y="0"/>
            <wp:positionH relativeFrom="page">
              <wp:align>left</wp:align>
            </wp:positionH>
            <wp:positionV relativeFrom="page">
              <wp:align>bottom</wp:align>
            </wp:positionV>
            <wp:extent cx="7940786" cy="7609115"/>
            <wp:effectExtent l="0" t="0" r="3175" b="0"/>
            <wp:wrapThrough wrapText="bothSides">
              <wp:wrapPolygon edited="0">
                <wp:start x="0" y="0"/>
                <wp:lineTo x="0" y="21524"/>
                <wp:lineTo x="21557" y="21524"/>
                <wp:lineTo x="21557" y="0"/>
                <wp:lineTo x="0" y="0"/>
              </wp:wrapPolygon>
            </wp:wrapThrough>
            <wp:docPr id="1605124418"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24418" name="Picture 1" descr="A group of people standing togeth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983" b="983"/>
                    <a:stretch>
                      <a:fillRect/>
                    </a:stretch>
                  </pic:blipFill>
                  <pic:spPr bwMode="auto">
                    <a:xfrm>
                      <a:off x="0" y="0"/>
                      <a:ext cx="7940786" cy="7609115"/>
                    </a:xfrm>
                    <a:prstGeom prst="rect">
                      <a:avLst/>
                    </a:prstGeom>
                    <a:noFill/>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165817B5" wp14:editId="7F1509EA">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14:paraId="477A7CA3" w14:textId="41F55F2B" w:rsidR="00BA71FD" w:rsidRPr="00C01C4B" w:rsidRDefault="00121A7D" w:rsidP="00121A7D">
                            <w:pPr>
                              <w:spacing w:line="960" w:lineRule="exact"/>
                              <w:rPr>
                                <w:rFonts w:ascii="AS TT Commons ExtraBold" w:hAnsi="AS TT Commons ExtraBold"/>
                                <w:b/>
                                <w:bCs/>
                                <w:sz w:val="72"/>
                                <w:szCs w:val="72"/>
                              </w:rPr>
                            </w:pPr>
                            <w:r>
                              <w:rPr>
                                <w:rFonts w:ascii="AS TT Commons ExtraBold" w:hAnsi="AS TT Commons ExtraBold"/>
                                <w:b/>
                                <w:bCs/>
                                <w:sz w:val="96"/>
                                <w:szCs w:val="96"/>
                              </w:rPr>
                              <w:t xml:space="preserve">Senior Regional Fundraising Manager – South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817B5" id="Text Box 2" o:spid="_x0000_s1027" type="#_x0000_t20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" filled="f" stroked="f" strokeweight=".5pt">
                <v:textbox>
                  <w:txbxContent>
                    <w:p w14:paraId="477A7CA3" w14:textId="41F55F2B" w:rsidR="00BA71FD" w:rsidRPr="00C01C4B" w:rsidRDefault="00121A7D" w:rsidP="00121A7D">
                      <w:pPr>
                        <w:spacing w:line="960" w:lineRule="exact"/>
                        <w:rPr>
                          <w:rFonts w:ascii="AS TT Commons ExtraBold" w:hAnsi="AS TT Commons ExtraBold"/>
                          <w:b/>
                          <w:bCs/>
                          <w:sz w:val="72"/>
                          <w:szCs w:val="72"/>
                        </w:rPr>
                      </w:pPr>
                      <w:r>
                        <w:rPr>
                          <w:rFonts w:ascii="AS TT Commons ExtraBold" w:hAnsi="AS TT Commons ExtraBold"/>
                          <w:b/>
                          <w:bCs/>
                          <w:sz w:val="96"/>
                          <w:szCs w:val="96"/>
                        </w:rPr>
                        <w:t xml:space="preserve">Senior Regional Fundraising Manager – South </w:t>
                      </w:r>
                    </w:p>
                  </w:txbxContent>
                </v:textbox>
                <w10:wrap type="through" anchory="page"/>
              </v:shape>
            </w:pict>
          </mc:Fallback>
        </mc:AlternateContent>
      </w:r>
    </w:p>
    <w:p w14:paraId="527A2286" w14:textId="134BB6B4" w:rsidR="00BA71FD" w:rsidRDefault="00B67A1A" w:rsidP="00BA71FD">
      <w:pPr>
        <w:spacing w:line="278" w:lineRule="auto"/>
      </w:pPr>
      <w:r>
        <w:rPr>
          <w:noProof/>
        </w:rPr>
        <w:lastRenderedPageBreak/>
        <w:drawing>
          <wp:anchor distT="0" distB="0" distL="114300" distR="114300" simplePos="0" relativeHeight="251698176" behindDoc="0" locked="0" layoutInCell="1" allowOverlap="1" wp14:anchorId="2851D655" wp14:editId="6698340C">
            <wp:simplePos x="0" y="0"/>
            <wp:positionH relativeFrom="column">
              <wp:posOffset>4428862</wp:posOffset>
            </wp:positionH>
            <wp:positionV relativeFrom="page">
              <wp:posOffset>-1955576</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1985126696"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31">
        <w:rPr>
          <w:noProof/>
        </w:rPr>
        <mc:AlternateContent>
          <mc:Choice Requires="wps">
            <w:drawing>
              <wp:anchor distT="0" distB="0" distL="114300" distR="114300" simplePos="0" relativeHeight="251662336" behindDoc="0" locked="0" layoutInCell="1" allowOverlap="1" wp14:anchorId="7811A0E6" wp14:editId="57569103">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751AF437"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A0E6" id="_x0000_s1028" type="#_x0000_t202"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filled="f" stroked="f" strokeweight=".5pt">
                <v:textbox>
                  <w:txbxContent>
                    <w:p w14:paraId="751AF437"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328B5DE0" w14:textId="77777777" w:rsidR="003559E0" w:rsidRDefault="00B67A1A" w:rsidP="00BA71FD">
      <w:pPr>
        <w:spacing w:line="278" w:lineRule="auto"/>
      </w:pPr>
      <w:r>
        <w:rPr>
          <w:noProof/>
        </w:rPr>
        <mc:AlternateContent>
          <mc:Choice Requires="wps">
            <w:drawing>
              <wp:anchor distT="0" distB="0" distL="114300" distR="114300" simplePos="0" relativeHeight="251663360" behindDoc="0" locked="0" layoutInCell="1" allowOverlap="1" wp14:anchorId="2F060ADD" wp14:editId="15DB93E8">
                <wp:simplePos x="0" y="0"/>
                <wp:positionH relativeFrom="column">
                  <wp:posOffset>-117475</wp:posOffset>
                </wp:positionH>
                <wp:positionV relativeFrom="page">
                  <wp:posOffset>4381590</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7E35CC44"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0ADD" id="Text Box 8" o:spid="_x0000_s1029" type="#_x0000_t202" style="position:absolute;margin-left:-9.25pt;margin-top:34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" filled="f" stroked="f" strokeweight=".5pt">
                <v:textbox>
                  <w:txbxContent>
                    <w:p w14:paraId="7E35CC44"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Pr>
          <w:noProof/>
        </w:rPr>
        <mc:AlternateContent>
          <mc:Choice Requires="wps">
            <w:drawing>
              <wp:anchor distT="0" distB="0" distL="114300" distR="114300" simplePos="0" relativeHeight="251665408" behindDoc="0" locked="0" layoutInCell="1" allowOverlap="1" wp14:anchorId="23C5FA08" wp14:editId="7D15DB12">
                <wp:simplePos x="0" y="0"/>
                <wp:positionH relativeFrom="column">
                  <wp:posOffset>-457200</wp:posOffset>
                </wp:positionH>
                <wp:positionV relativeFrom="page">
                  <wp:posOffset>1535430</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693BBF17"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341EC4C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1B6FBD9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28C925A5"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7B5F1F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2A10BECA"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5F742359"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FA08" id="Text Box 5" o:spid="_x0000_s1030" type="#_x0000_t202" style="position:absolute;margin-left:-36pt;margin-top:120.9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1dKQ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" filled="f" stroked="f" strokeweight=".5pt">
                <v:textbox>
                  <w:txbxContent>
                    <w:p w14:paraId="693BBF17"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341EC4C6"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1B6FBD9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28C925A5"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7B5F1F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2A10BECA" w14:textId="77777777" w:rsidR="00042F31" w:rsidRPr="00B67A1A" w:rsidRDefault="00042F31" w:rsidP="00042F31">
                      <w:pPr>
                        <w:spacing w:line="320" w:lineRule="exact"/>
                        <w:ind w:left="567" w:right="329"/>
                        <w:rPr>
                          <w:rFonts w:ascii="AS TT Commons ExtraBold" w:eastAsia="Arial" w:hAnsi="AS TT Commons ExtraBold" w:cs="Arial"/>
                          <w:b/>
                          <w:bCs/>
                          <w:color w:val="002877"/>
                          <w:sz w:val="28"/>
                          <w:szCs w:val="28"/>
                        </w:rPr>
                      </w:pPr>
                      <w:r w:rsidRPr="00B67A1A">
                        <w:rPr>
                          <w:rFonts w:ascii="AS TT Commons ExtraBold" w:eastAsia="Arial" w:hAnsi="AS TT Commons ExtraBold" w:cs="Arial"/>
                          <w:b/>
                          <w:bCs/>
                          <w:color w:val="002877"/>
                          <w:sz w:val="28"/>
                          <w:szCs w:val="28"/>
                        </w:rPr>
                        <w:t>Together we are help and hope for everyone living with dementia.</w:t>
                      </w:r>
                    </w:p>
                    <w:p w14:paraId="5F742359" w14:textId="77777777" w:rsidR="00042F31" w:rsidRDefault="00042F31" w:rsidP="00042F31"/>
                  </w:txbxContent>
                </v:textbox>
                <w10:wrap type="through" anchory="page"/>
              </v:shape>
            </w:pict>
          </mc:Fallback>
        </mc:AlternateContent>
      </w:r>
    </w:p>
    <w:p w14:paraId="279D2322" w14:textId="77777777" w:rsidR="00BA71FD" w:rsidRDefault="00BA71FD" w:rsidP="00BA71FD">
      <w:pPr>
        <w:spacing w:line="278" w:lineRule="auto"/>
      </w:pPr>
    </w:p>
    <w:p w14:paraId="52599123" w14:textId="77777777" w:rsidR="00BA71FD" w:rsidRDefault="00B67A1A" w:rsidP="00BA71FD">
      <w:pPr>
        <w:spacing w:line="278" w:lineRule="auto"/>
      </w:pPr>
      <w:r>
        <w:rPr>
          <w:noProof/>
        </w:rPr>
        <mc:AlternateContent>
          <mc:Choice Requires="wps">
            <w:drawing>
              <wp:anchor distT="0" distB="0" distL="114300" distR="114300" simplePos="0" relativeHeight="251666432" behindDoc="0" locked="0" layoutInCell="1" allowOverlap="1" wp14:anchorId="4A823D65" wp14:editId="017A2F46">
                <wp:simplePos x="0" y="0"/>
                <wp:positionH relativeFrom="column">
                  <wp:posOffset>-191770</wp:posOffset>
                </wp:positionH>
                <wp:positionV relativeFrom="page">
                  <wp:posOffset>5094696</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2527845D"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780DA8A4"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3F0B9902"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3D65" id="Text Box 7" o:spid="_x0000_s1031" type="#_x0000_t202" style="position:absolute;margin-left:-15.1pt;margin-top:401.15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blKA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" filled="f" stroked="f" strokeweight=".5pt">
                <v:textbox>
                  <w:txbxContent>
                    <w:p w14:paraId="2527845D"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780DA8A4"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3F0B9902" w14:textId="77777777" w:rsidR="00300617" w:rsidRDefault="00300617" w:rsidP="00042F31"/>
                  </w:txbxContent>
                </v:textbox>
                <w10:wrap type="square" anchory="page"/>
              </v:shape>
            </w:pict>
          </mc:Fallback>
        </mc:AlternateContent>
      </w:r>
    </w:p>
    <w:p w14:paraId="5121D7FC" w14:textId="77777777" w:rsidR="00BA71FD" w:rsidRDefault="00B67A1A" w:rsidP="00BA71FD">
      <w:pPr>
        <w:spacing w:line="278" w:lineRule="auto"/>
      </w:pPr>
      <w:r>
        <w:rPr>
          <w:noProof/>
        </w:rPr>
        <mc:AlternateContent>
          <mc:Choice Requires="wpg">
            <w:drawing>
              <wp:anchor distT="0" distB="0" distL="114300" distR="114300" simplePos="0" relativeHeight="251705344" behindDoc="0" locked="0" layoutInCell="1" allowOverlap="1" wp14:anchorId="47745344" wp14:editId="54AB3271">
                <wp:simplePos x="0" y="0"/>
                <wp:positionH relativeFrom="column">
                  <wp:posOffset>-32385</wp:posOffset>
                </wp:positionH>
                <wp:positionV relativeFrom="page">
                  <wp:posOffset>6475639</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1A04F6B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passionate, we’re </w:t>
                                </w:r>
                                <w:proofErr w:type="gramStart"/>
                                <w:r w:rsidRPr="009A0FF1">
                                  <w:rPr>
                                    <w:rFonts w:ascii="AS TT Commons DemiBold" w:hAnsi="AS TT Commons DemiBold"/>
                                    <w:b/>
                                    <w:bCs/>
                                    <w:sz w:val="20"/>
                                    <w:szCs w:val="20"/>
                                  </w:rPr>
                                  <w:t>focused</w:t>
                                </w:r>
                                <w:proofErr w:type="gramEnd"/>
                                <w:r w:rsidRPr="009A0FF1">
                                  <w:rPr>
                                    <w:rFonts w:ascii="AS TT Commons DemiBold" w:hAnsi="AS TT Commons DemiBold"/>
                                    <w:b/>
                                    <w:bCs/>
                                    <w:sz w:val="20"/>
                                    <w:szCs w:val="20"/>
                                  </w:rPr>
                                  <w:t xml:space="preserve">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72D574BB"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listening, we’re </w:t>
                                </w:r>
                                <w:proofErr w:type="gramStart"/>
                                <w:r w:rsidRPr="009A0FF1">
                                  <w:rPr>
                                    <w:rFonts w:ascii="AS TT Commons DemiBold" w:hAnsi="AS TT Commons DemiBold"/>
                                    <w:b/>
                                    <w:bCs/>
                                    <w:sz w:val="20"/>
                                    <w:szCs w:val="20"/>
                                  </w:rPr>
                                  <w:t>learning</w:t>
                                </w:r>
                                <w:proofErr w:type="gramEnd"/>
                                <w:r w:rsidRPr="009A0FF1">
                                  <w:rPr>
                                    <w:rFonts w:ascii="AS TT Commons DemiBold" w:hAnsi="AS TT Commons DemiBold"/>
                                    <w:b/>
                                    <w:bCs/>
                                    <w:sz w:val="20"/>
                                    <w:szCs w:val="20"/>
                                  </w:rPr>
                                  <w:t xml:space="preserve">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1"/>
                            <a:chOff x="0" y="0"/>
                            <a:chExt cx="1417320" cy="2271009"/>
                          </a:xfrm>
                        </wpg:grpSpPr>
                        <pic:pic xmlns:pic="http://schemas.openxmlformats.org/drawingml/2006/picture">
                          <pic:nvPicPr>
                            <pic:cNvPr id="538625500"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583C7EF3"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open, we combine our </w:t>
                                </w:r>
                                <w:proofErr w:type="gramStart"/>
                                <w:r w:rsidRPr="009A0FF1">
                                  <w:rPr>
                                    <w:rFonts w:ascii="AS TT Commons DemiBold" w:hAnsi="AS TT Commons DemiBold"/>
                                    <w:b/>
                                    <w:bCs/>
                                    <w:sz w:val="20"/>
                                    <w:szCs w:val="20"/>
                                  </w:rPr>
                                  <w:t>strengths</w:t>
                                </w:r>
                                <w:proofErr w:type="gramEnd"/>
                                <w:r w:rsidRPr="009A0FF1">
                                  <w:rPr>
                                    <w:rFonts w:ascii="AS TT Commons DemiBold" w:hAnsi="AS TT Commons DemiBold"/>
                                    <w:b/>
                                    <w:bCs/>
                                    <w:sz w:val="20"/>
                                    <w:szCs w:val="20"/>
                                  </w:rPr>
                                  <w:t xml:space="preserve">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3F49216D"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7745344" id="Group 1" o:spid="_x0000_s1032" style="position:absolute;margin-left:-2.55pt;margin-top:509.9pt;width:468.35pt;height:184.4pt;z-index:251705344;mso-position-vertical-relative:page" coordsize="59484,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R8LraNpvUjAsaI16OP+OTHvIO/w+LDR4/oSCAr&#10;CFBUsyKb+oGRjqyNhOUzExGTSC2kFP9XQ3CbEud4QAIuJ0BRdXkG9RfzwtvlZk++3OEpSBJVJN7T&#10;IKaiULb3Fw5MJw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">
                <v:group id="Group 9" o:spid="_x0000_s1033" style="position:absolute;width:14173;height:23418" coordsize="14173,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r:id="rId14" o:title=""/>
                  </v:shape>
                  <v:shape id="_x0000_s1035" type="#_x0000_t202" style="position:absolute;left:1274;top:13715;width:1161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filled="f" stroked="f" strokeweight=".5pt">
                    <v:textbox>
                      <w:txbxContent>
                        <w:p w14:paraId="1A04F6B2"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passionate, we’re </w:t>
                          </w:r>
                          <w:proofErr w:type="gramStart"/>
                          <w:r w:rsidRPr="009A0FF1">
                            <w:rPr>
                              <w:rFonts w:ascii="AS TT Commons DemiBold" w:hAnsi="AS TT Commons DemiBold"/>
                              <w:b/>
                              <w:bCs/>
                              <w:sz w:val="20"/>
                              <w:szCs w:val="20"/>
                            </w:rPr>
                            <w:t>focused</w:t>
                          </w:r>
                          <w:proofErr w:type="gramEnd"/>
                          <w:r w:rsidRPr="009A0FF1">
                            <w:rPr>
                              <w:rFonts w:ascii="AS TT Commons DemiBold" w:hAnsi="AS TT Commons DemiBold"/>
                              <w:b/>
                              <w:bCs/>
                              <w:sz w:val="20"/>
                              <w:szCs w:val="20"/>
                            </w:rPr>
                            <w:t xml:space="preserve"> and we make a lasting impact for everyone living with dementia.</w:t>
                          </w:r>
                        </w:p>
                      </w:txbxContent>
                    </v:textbox>
                  </v:shape>
                </v:group>
                <v:group id="Group 10" o:spid="_x0000_s1036" style="position:absolute;left:15267;width:14173;height:22860" coordsize="14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o:spid="_x0000_s1037" type="#_x0000_t75" alt="A blue star in a circle with yellow ribbons&#10;&#10;Description automatically generated"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r:id="rId15" o:title="A blue star in a circle with yellow ribbons&#10;&#10;Description automatically generated"/>
                  </v:shape>
                  <v:shape id="_x0000_s1038" type="#_x0000_t202" style="position:absolute;left:1349;top:1371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filled="f" stroked="f" strokeweight=".5pt">
                    <v:textbox>
                      <w:txbxContent>
                        <w:p w14:paraId="72D574BB"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listening, we’re </w:t>
                          </w:r>
                          <w:proofErr w:type="gramStart"/>
                          <w:r w:rsidRPr="009A0FF1">
                            <w:rPr>
                              <w:rFonts w:ascii="AS TT Commons DemiBold" w:hAnsi="AS TT Commons DemiBold"/>
                              <w:b/>
                              <w:bCs/>
                              <w:sz w:val="20"/>
                              <w:szCs w:val="20"/>
                            </w:rPr>
                            <w:t>learning</w:t>
                          </w:r>
                          <w:proofErr w:type="gramEnd"/>
                          <w:r w:rsidRPr="009A0FF1">
                            <w:rPr>
                              <w:rFonts w:ascii="AS TT Commons DemiBold" w:hAnsi="AS TT Commons DemiBold"/>
                              <w:b/>
                              <w:bCs/>
                              <w:sz w:val="20"/>
                              <w:szCs w:val="20"/>
                            </w:rPr>
                            <w:t xml:space="preserve"> and we use experience and evidence.</w:t>
                          </w:r>
                        </w:p>
                      </w:txbxContent>
                    </v:textbox>
                  </v:shape>
                </v:group>
                <v:group id="Group 11" o:spid="_x0000_s1039" style="position:absolute;left:30371;top:163;width:14173;height:22707" coordsize="14173,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o:spid="_x0000_s1040"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r:id="rId16" o:title=""/>
                  </v:shape>
                  <v:shape id="_x0000_s1041" type="#_x0000_t202" style="position:absolute;left:1124;top:1356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filled="f" stroked="f" strokeweight=".5pt">
                    <v:textbox>
                      <w:txbxContent>
                        <w:p w14:paraId="583C7EF3"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 xml:space="preserve">We’re open, we combine our </w:t>
                          </w:r>
                          <w:proofErr w:type="gramStart"/>
                          <w:r w:rsidRPr="009A0FF1">
                            <w:rPr>
                              <w:rFonts w:ascii="AS TT Commons DemiBold" w:hAnsi="AS TT Commons DemiBold"/>
                              <w:b/>
                              <w:bCs/>
                              <w:sz w:val="20"/>
                              <w:szCs w:val="20"/>
                            </w:rPr>
                            <w:t>strengths</w:t>
                          </w:r>
                          <w:proofErr w:type="gramEnd"/>
                          <w:r w:rsidRPr="009A0FF1">
                            <w:rPr>
                              <w:rFonts w:ascii="AS TT Commons DemiBold" w:hAnsi="AS TT Commons DemiBold"/>
                              <w:b/>
                              <w:bCs/>
                              <w:sz w:val="20"/>
                              <w:szCs w:val="20"/>
                            </w:rPr>
                            <w:t xml:space="preserve"> and we achieve more together.</w:t>
                          </w:r>
                        </w:p>
                      </w:txbxContent>
                    </v:textbox>
                  </v:shape>
                </v:group>
                <v:group id="Group 12" o:spid="_x0000_s1042" style="position:absolute;left:45311;top:244;width:14173;height:22636" coordsize="14173,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o:spid="_x0000_s1043"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r:id="rId17" o:title=""/>
                  </v:shape>
                  <v:shape id="_x0000_s1044" type="#_x0000_t202" style="position:absolute;left:1499;top:13491;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filled="f" stroked="f" strokeweight=".5pt">
                    <v:textbox>
                      <w:txbxContent>
                        <w:p w14:paraId="3F49216D" w14:textId="77777777" w:rsidR="00B67A1A" w:rsidRPr="009A0FF1" w:rsidRDefault="00B67A1A" w:rsidP="00B67A1A">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r>
        <w:rPr>
          <w:noProof/>
        </w:rPr>
        <mc:AlternateContent>
          <mc:Choice Requires="wps">
            <w:drawing>
              <wp:anchor distT="0" distB="0" distL="114300" distR="114300" simplePos="0" relativeHeight="251699200" behindDoc="0" locked="0" layoutInCell="1" allowOverlap="1" wp14:anchorId="46BAFD14" wp14:editId="0E8BD4EA">
                <wp:simplePos x="0" y="0"/>
                <wp:positionH relativeFrom="column">
                  <wp:posOffset>-36195</wp:posOffset>
                </wp:positionH>
                <wp:positionV relativeFrom="paragraph">
                  <wp:posOffset>1276894</wp:posOffset>
                </wp:positionV>
                <wp:extent cx="5868871" cy="0"/>
                <wp:effectExtent l="0" t="0" r="11430" b="12700"/>
                <wp:wrapNone/>
                <wp:docPr id="1006089396" name="Straight Connector 13"/>
                <wp:cNvGraphicFramePr/>
                <a:graphic xmlns:a="http://schemas.openxmlformats.org/drawingml/2006/main">
                  <a:graphicData uri="http://schemas.microsoft.com/office/word/2010/wordprocessingShape">
                    <wps:wsp>
                      <wps:cNvCnPr/>
                      <wps:spPr>
                        <a:xfrm>
                          <a:off x="0" y="0"/>
                          <a:ext cx="5868871"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96449" id="Straight Connector 1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00.55pt" to="459.2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" strokecolor="#002877" strokeweight="1pt">
                <v:stroke joinstyle="miter"/>
              </v:line>
            </w:pict>
          </mc:Fallback>
        </mc:AlternateContent>
      </w:r>
    </w:p>
    <w:p w14:paraId="1A67CA72" w14:textId="77777777" w:rsidR="00BA71FD" w:rsidRDefault="00BA71FD" w:rsidP="00BA71FD">
      <w:pPr>
        <w:spacing w:line="278" w:lineRule="auto"/>
      </w:pPr>
    </w:p>
    <w:p w14:paraId="1ACE4079" w14:textId="77777777" w:rsidR="00310BC8" w:rsidRDefault="009A0FF1" w:rsidP="00BA71FD">
      <w:pPr>
        <w:spacing w:line="278" w:lineRule="auto"/>
      </w:pPr>
      <w:r>
        <w:t xml:space="preserve"> </w:t>
      </w:r>
    </w:p>
    <w:p w14:paraId="758C1940" w14:textId="77777777" w:rsidR="00310BC8" w:rsidRDefault="00310BC8" w:rsidP="00BA71FD">
      <w:pPr>
        <w:spacing w:line="278" w:lineRule="auto"/>
      </w:pPr>
    </w:p>
    <w:p w14:paraId="1AB1AE67" w14:textId="77777777" w:rsidR="00BA71FD" w:rsidRDefault="00BA71FD" w:rsidP="00BA71FD">
      <w:pPr>
        <w:spacing w:line="278" w:lineRule="auto"/>
      </w:pPr>
    </w:p>
    <w:p w14:paraId="2D7C6C87" w14:textId="77777777" w:rsidR="00310BC8" w:rsidRDefault="00310BC8" w:rsidP="00BA71FD">
      <w:pPr>
        <w:spacing w:line="278" w:lineRule="auto"/>
      </w:pPr>
    </w:p>
    <w:p w14:paraId="195C38FC" w14:textId="77777777" w:rsidR="006D1510" w:rsidRDefault="006D1510" w:rsidP="00BA71FD">
      <w:pPr>
        <w:spacing w:line="278" w:lineRule="auto"/>
      </w:pPr>
    </w:p>
    <w:p w14:paraId="0202C908" w14:textId="77777777" w:rsidR="00300617" w:rsidRDefault="00300617" w:rsidP="00BA71FD">
      <w:pPr>
        <w:spacing w:line="278" w:lineRule="auto"/>
      </w:pPr>
    </w:p>
    <w:p w14:paraId="3FE6F533" w14:textId="77777777" w:rsidR="003559E0" w:rsidRDefault="00B67A1A" w:rsidP="003559E0">
      <w:pPr>
        <w:textAlignment w:val="baseline"/>
        <w:rPr>
          <w:rFonts w:ascii="AS TT Commons DemiBold" w:eastAsia="Times New Roman" w:hAnsi="AS TT Commons DemiBold"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2573D706" wp14:editId="680CB5A1">
                <wp:simplePos x="0" y="0"/>
                <wp:positionH relativeFrom="column">
                  <wp:posOffset>-187960</wp:posOffset>
                </wp:positionH>
                <wp:positionV relativeFrom="page">
                  <wp:posOffset>9114881</wp:posOffset>
                </wp:positionV>
                <wp:extent cx="6134735" cy="871855"/>
                <wp:effectExtent l="0" t="0" r="0" b="0"/>
                <wp:wrapThrough wrapText="bothSides">
                  <wp:wrapPolygon edited="0">
                    <wp:start x="224" y="315"/>
                    <wp:lineTo x="224" y="20766"/>
                    <wp:lineTo x="21329" y="20766"/>
                    <wp:lineTo x="21329"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16629766"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5F56D1D6"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D706" id="Text Box 6" o:spid="_x0000_s1045" type="#_x0000_t202" style="position:absolute;margin-left:-14.8pt;margin-top:717.7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" filled="f" stroked="f" strokeweight=".5pt">
                <v:textbox>
                  <w:txbxContent>
                    <w:p w14:paraId="16629766"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5F56D1D6" w14:textId="77777777" w:rsidR="00300617" w:rsidRDefault="00300617"/>
                  </w:txbxContent>
                </v:textbox>
                <w10:wrap type="through" anchory="page"/>
              </v:shape>
            </w:pict>
          </mc:Fallback>
        </mc:AlternateContent>
      </w:r>
      <w:r>
        <w:rPr>
          <w:noProof/>
        </w:rPr>
        <mc:AlternateContent>
          <mc:Choice Requires="wps">
            <w:drawing>
              <wp:anchor distT="0" distB="0" distL="114300" distR="114300" simplePos="0" relativeHeight="251703296" behindDoc="0" locked="0" layoutInCell="1" allowOverlap="1" wp14:anchorId="4AA0C106" wp14:editId="1419CD5D">
                <wp:simplePos x="0" y="0"/>
                <wp:positionH relativeFrom="column">
                  <wp:posOffset>19050</wp:posOffset>
                </wp:positionH>
                <wp:positionV relativeFrom="paragraph">
                  <wp:posOffset>230414</wp:posOffset>
                </wp:positionV>
                <wp:extent cx="5868670" cy="0"/>
                <wp:effectExtent l="0" t="0" r="11430" b="12700"/>
                <wp:wrapNone/>
                <wp:docPr id="280819232" name="Straight Connector 13"/>
                <wp:cNvGraphicFramePr/>
                <a:graphic xmlns:a="http://schemas.openxmlformats.org/drawingml/2006/main">
                  <a:graphicData uri="http://schemas.microsoft.com/office/word/2010/wordprocessingShape">
                    <wps:wsp>
                      <wps:cNvCnPr/>
                      <wps:spPr>
                        <a:xfrm>
                          <a:off x="0" y="0"/>
                          <a:ext cx="5868670" cy="0"/>
                        </a:xfrm>
                        <a:prstGeom prst="line">
                          <a:avLst/>
                        </a:prstGeom>
                        <a:ln w="12700">
                          <a:solidFill>
                            <a:srgbClr val="0028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652FD"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5pt" to="463.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" strokecolor="#002877" strokeweight="1pt">
                <v:stroke joinstyle="miter"/>
              </v:line>
            </w:pict>
          </mc:Fallback>
        </mc:AlternateContent>
      </w:r>
    </w:p>
    <w:p w14:paraId="51556517" w14:textId="77777777" w:rsidR="00121A7D" w:rsidRDefault="00121A7D" w:rsidP="003559E0">
      <w:pPr>
        <w:spacing w:line="320" w:lineRule="exact"/>
        <w:textAlignment w:val="baseline"/>
        <w:rPr>
          <w:rFonts w:ascii="AS TT Commons DemiBold" w:eastAsia="Times New Roman" w:hAnsi="AS TT Commons DemiBold" w:cs="Calibri"/>
          <w:b/>
          <w:bCs/>
          <w:color w:val="002877"/>
          <w:sz w:val="32"/>
          <w:szCs w:val="32"/>
          <w:lang w:eastAsia="en-GB"/>
        </w:rPr>
      </w:pPr>
    </w:p>
    <w:p w14:paraId="1A596F56" w14:textId="086CCF32"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mc:AlternateContent>
          <mc:Choice Requires="wps">
            <w:drawing>
              <wp:anchor distT="0" distB="0" distL="114300" distR="114300" simplePos="0" relativeHeight="251668480" behindDoc="0" locked="0" layoutInCell="1" allowOverlap="1" wp14:anchorId="3CE81585" wp14:editId="2E8E53A7">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497840"/>
                        </a:xfrm>
                        <a:prstGeom prst="rect">
                          <a:avLst/>
                        </a:prstGeom>
                        <a:noFill/>
                        <a:ln w="6350">
                          <a:noFill/>
                        </a:ln>
                      </wps:spPr>
                      <wps:txbx>
                        <w:txbxContent>
                          <w:p w14:paraId="07B3BEF8" w14:textId="5D5B413A" w:rsidR="003559E0" w:rsidRDefault="00121A7D"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Regional Fundraising Manager</w:t>
                            </w:r>
                          </w:p>
                          <w:p w14:paraId="7E6BCB8D" w14:textId="77777777" w:rsidR="00121A7D" w:rsidRDefault="00121A7D" w:rsidP="003559E0">
                            <w:pPr>
                              <w:spacing w:line="520" w:lineRule="exact"/>
                              <w:rPr>
                                <w:rFonts w:ascii="AS TT Commons ExtraBold" w:hAnsi="AS TT Commons ExtraBold"/>
                                <w:b/>
                                <w:bCs/>
                                <w:color w:val="207EFF"/>
                                <w:sz w:val="52"/>
                                <w:szCs w:val="52"/>
                              </w:rPr>
                            </w:pPr>
                          </w:p>
                          <w:p w14:paraId="02DD7F82" w14:textId="77777777" w:rsidR="00121A7D" w:rsidRDefault="00121A7D" w:rsidP="003559E0">
                            <w:pPr>
                              <w:spacing w:line="520" w:lineRule="exact"/>
                              <w:rPr>
                                <w:rFonts w:ascii="AS TT Commons ExtraBold" w:hAnsi="AS TT Commons ExtraBold"/>
                                <w:b/>
                                <w:bCs/>
                                <w:color w:val="207EFF"/>
                                <w:sz w:val="52"/>
                                <w:szCs w:val="52"/>
                              </w:rPr>
                            </w:pPr>
                          </w:p>
                          <w:p w14:paraId="44F650F4" w14:textId="77777777" w:rsidR="00121A7D" w:rsidRPr="00591005" w:rsidRDefault="00121A7D" w:rsidP="003559E0">
                            <w:pPr>
                              <w:spacing w:line="520" w:lineRule="exact"/>
                              <w:rPr>
                                <w:rFonts w:ascii="AS TT Commons ExtraBold" w:hAnsi="AS TT Commons ExtraBold"/>
                                <w:b/>
                                <w:bCs/>
                                <w:color w:val="207EFF"/>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1585" id="Text Box 3" o:spid="_x0000_s1046" type="#_x0000_t202" style="position:absolute;margin-left:-10.85pt;margin-top:41pt;width:642.6pt;height: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qKQIAAE0EAAAOAAAAZHJzL2Uyb0RvYy54bWysVF1v2yAUfZ+0/4B4X2xnaZp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" filled="f" stroked="f" strokeweight=".5pt">
                <v:textbox>
                  <w:txbxContent>
                    <w:p w14:paraId="07B3BEF8" w14:textId="5D5B413A" w:rsidR="003559E0" w:rsidRDefault="00121A7D"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Regional Fundraising Manager</w:t>
                      </w:r>
                    </w:p>
                    <w:p w14:paraId="7E6BCB8D" w14:textId="77777777" w:rsidR="00121A7D" w:rsidRDefault="00121A7D" w:rsidP="003559E0">
                      <w:pPr>
                        <w:spacing w:line="520" w:lineRule="exact"/>
                        <w:rPr>
                          <w:rFonts w:ascii="AS TT Commons ExtraBold" w:hAnsi="AS TT Commons ExtraBold"/>
                          <w:b/>
                          <w:bCs/>
                          <w:color w:val="207EFF"/>
                          <w:sz w:val="52"/>
                          <w:szCs w:val="52"/>
                        </w:rPr>
                      </w:pPr>
                    </w:p>
                    <w:p w14:paraId="02DD7F82" w14:textId="77777777" w:rsidR="00121A7D" w:rsidRDefault="00121A7D" w:rsidP="003559E0">
                      <w:pPr>
                        <w:spacing w:line="520" w:lineRule="exact"/>
                        <w:rPr>
                          <w:rFonts w:ascii="AS TT Commons ExtraBold" w:hAnsi="AS TT Commons ExtraBold"/>
                          <w:b/>
                          <w:bCs/>
                          <w:color w:val="207EFF"/>
                          <w:sz w:val="52"/>
                          <w:szCs w:val="52"/>
                        </w:rPr>
                      </w:pPr>
                    </w:p>
                    <w:p w14:paraId="44F650F4" w14:textId="77777777" w:rsidR="00121A7D" w:rsidRPr="00591005" w:rsidRDefault="00121A7D" w:rsidP="003559E0">
                      <w:pPr>
                        <w:spacing w:line="520" w:lineRule="exact"/>
                        <w:rPr>
                          <w:rFonts w:ascii="AS TT Commons ExtraBold" w:hAnsi="AS TT Commons ExtraBold"/>
                          <w:b/>
                          <w:bCs/>
                          <w:color w:val="207EFF"/>
                          <w:sz w:val="52"/>
                          <w:szCs w:val="52"/>
                        </w:rPr>
                      </w:pPr>
                    </w:p>
                  </w:txbxContent>
                </v:textbox>
                <w10:wrap type="through" anchory="page"/>
              </v:shape>
            </w:pict>
          </mc:Fallback>
        </mc:AlternateContent>
      </w:r>
      <w:r w:rsidRPr="00232591">
        <w:rPr>
          <w:rFonts w:ascii="AS TT Commons DemiBold" w:eastAsia="Times New Roman" w:hAnsi="AS TT Commons DemiBold" w:cs="Calibri"/>
          <w:b/>
          <w:bCs/>
          <w:color w:val="002877"/>
          <w:sz w:val="32"/>
          <w:szCs w:val="32"/>
          <w:lang w:eastAsia="en-GB"/>
        </w:rPr>
        <w:t>Position in the Organisation </w:t>
      </w:r>
    </w:p>
    <w:p w14:paraId="7410FD7F" w14:textId="24818D55" w:rsidR="003559E0" w:rsidRPr="003559E0" w:rsidRDefault="003559E0" w:rsidP="003559E0">
      <w:pPr>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 xml:space="preserve">the </w:t>
      </w:r>
      <w:r w:rsidR="00121A7D">
        <w:rPr>
          <w:color w:val="000000" w:themeColor="text1"/>
          <w:szCs w:val="22"/>
          <w:lang w:eastAsia="en-GB"/>
        </w:rPr>
        <w:t>Head of Regional Fundraising</w:t>
      </w:r>
      <w:r w:rsidR="00A916AE">
        <w:rPr>
          <w:color w:val="000000" w:themeColor="text1"/>
          <w:szCs w:val="22"/>
          <w:lang w:eastAsia="en-GB"/>
        </w:rPr>
        <w:br/>
        <w:t xml:space="preserve">Member of our </w:t>
      </w:r>
      <w:r w:rsidR="00121A7D">
        <w:rPr>
          <w:color w:val="000000" w:themeColor="text1"/>
          <w:szCs w:val="22"/>
          <w:lang w:eastAsia="en-GB"/>
        </w:rPr>
        <w:t>Mass acquisition and engagement team</w:t>
      </w:r>
      <w:r w:rsidR="00A916AE">
        <w:rPr>
          <w:color w:val="000000" w:themeColor="text1"/>
          <w:szCs w:val="22"/>
          <w:lang w:eastAsia="en-GB"/>
        </w:rPr>
        <w:t>.</w:t>
      </w:r>
      <w:r w:rsidR="00A916AE">
        <w:rPr>
          <w:color w:val="000000" w:themeColor="text1"/>
          <w:szCs w:val="22"/>
          <w:lang w:eastAsia="en-GB"/>
        </w:rPr>
        <w:br/>
        <w:t xml:space="preserve">Part of our </w:t>
      </w:r>
      <w:r w:rsidR="00121A7D">
        <w:rPr>
          <w:color w:val="000000" w:themeColor="text1"/>
          <w:szCs w:val="22"/>
          <w:lang w:eastAsia="en-GB"/>
        </w:rPr>
        <w:t xml:space="preserve">Income and Engagement </w:t>
      </w:r>
      <w:r w:rsidR="00A916AE">
        <w:rPr>
          <w:color w:val="000000" w:themeColor="text1"/>
          <w:szCs w:val="22"/>
          <w:lang w:eastAsia="en-GB"/>
        </w:rPr>
        <w:t>directorate.</w:t>
      </w:r>
    </w:p>
    <w:p w14:paraId="4AD9E760"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248E19A1"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7A7A0176"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4FEEA220" w14:textId="77777777" w:rsidR="00121A7D" w:rsidRPr="00121A7D" w:rsidRDefault="00121A7D" w:rsidP="00121A7D">
      <w:pPr>
        <w:pStyle w:val="NormalWeb"/>
        <w:rPr>
          <w:rFonts w:ascii="AS TT Commons Medium" w:hAnsi="AS TT Commons Medium" w:cs="Arial"/>
          <w:sz w:val="22"/>
          <w:szCs w:val="22"/>
        </w:rPr>
      </w:pPr>
      <w:r w:rsidRPr="00121A7D">
        <w:rPr>
          <w:rFonts w:ascii="AS TT Commons Medium" w:hAnsi="AS TT Commons Medium" w:cs="Arial"/>
          <w:sz w:val="22"/>
          <w:szCs w:val="22"/>
        </w:rPr>
        <w:t>As the Senior Fundraising Manager, you will be responsible for leading a high-performing team of Regional Fundraisers, driving strategy and ensuring the delivery of ambitious fundraising goals. Your role will focus on devising and implementing fundraising strategies, driving team performance, and working collaboratively both internally and externally to ensure success across key income streams. By providing strong leadership, fostering a culture of accountability, and actively seeking insights from within and beyond the organisation, you will play a key part in advancing our mission.</w:t>
      </w:r>
    </w:p>
    <w:p w14:paraId="10CE920D" w14:textId="77777777" w:rsidR="00121A7D" w:rsidRPr="00121A7D" w:rsidRDefault="00121A7D" w:rsidP="00121A7D">
      <w:pPr>
        <w:spacing w:before="100" w:beforeAutospacing="1" w:after="100" w:afterAutospacing="1"/>
        <w:rPr>
          <w:rFonts w:eastAsia="Times New Roman" w:cs="Arial"/>
          <w:color w:val="auto"/>
          <w:szCs w:val="22"/>
          <w:lang w:eastAsia="en-GB"/>
        </w:rPr>
      </w:pPr>
      <w:r w:rsidRPr="00121A7D">
        <w:rPr>
          <w:rFonts w:eastAsia="Times New Roman" w:cs="Arial"/>
          <w:color w:val="auto"/>
          <w:szCs w:val="22"/>
          <w:lang w:eastAsia="en-GB"/>
        </w:rPr>
        <w:t>Your role will focus on:</w:t>
      </w:r>
    </w:p>
    <w:p w14:paraId="5FC5A9D4" w14:textId="77777777" w:rsidR="00121A7D" w:rsidRPr="00121A7D" w:rsidRDefault="00121A7D" w:rsidP="00121A7D">
      <w:pPr>
        <w:numPr>
          <w:ilvl w:val="0"/>
          <w:numId w:val="2"/>
        </w:numPr>
        <w:spacing w:before="100" w:beforeAutospacing="1" w:after="100" w:afterAutospacing="1" w:line="240" w:lineRule="auto"/>
        <w:rPr>
          <w:rFonts w:eastAsia="Times New Roman" w:cs="Arial"/>
          <w:color w:val="auto"/>
          <w:szCs w:val="22"/>
          <w:lang w:eastAsia="en-GB"/>
        </w:rPr>
      </w:pPr>
      <w:r w:rsidRPr="00121A7D">
        <w:rPr>
          <w:rFonts w:eastAsia="Times New Roman" w:cs="Arial"/>
          <w:b/>
          <w:bCs/>
          <w:color w:val="auto"/>
          <w:szCs w:val="22"/>
          <w:lang w:eastAsia="en-GB"/>
        </w:rPr>
        <w:t>Developing and Delivering Strategy</w:t>
      </w:r>
      <w:r w:rsidRPr="00121A7D">
        <w:rPr>
          <w:rFonts w:eastAsia="Times New Roman" w:cs="Arial"/>
          <w:color w:val="auto"/>
          <w:szCs w:val="22"/>
          <w:lang w:eastAsia="en-GB"/>
        </w:rPr>
        <w:t>: Lead the strategic planning and implementation for your region to maximise the fundraising potential but ensuring alignment across the other regions and the Society’s overall goals</w:t>
      </w:r>
    </w:p>
    <w:p w14:paraId="3D111131" w14:textId="77777777" w:rsidR="00121A7D" w:rsidRPr="00121A7D" w:rsidRDefault="00121A7D" w:rsidP="00121A7D">
      <w:pPr>
        <w:numPr>
          <w:ilvl w:val="0"/>
          <w:numId w:val="2"/>
        </w:numPr>
        <w:spacing w:before="100" w:beforeAutospacing="1" w:after="100" w:afterAutospacing="1" w:line="240" w:lineRule="auto"/>
        <w:rPr>
          <w:rFonts w:eastAsia="Times New Roman" w:cs="Arial"/>
          <w:color w:val="auto"/>
          <w:szCs w:val="22"/>
          <w:lang w:eastAsia="en-GB"/>
        </w:rPr>
      </w:pPr>
      <w:r w:rsidRPr="00121A7D">
        <w:rPr>
          <w:rFonts w:eastAsia="Times New Roman" w:cs="Arial"/>
          <w:b/>
          <w:bCs/>
          <w:color w:val="auto"/>
          <w:szCs w:val="22"/>
          <w:lang w:eastAsia="en-GB"/>
        </w:rPr>
        <w:t>Team Leadership and Performance Management</w:t>
      </w:r>
      <w:r w:rsidRPr="00121A7D">
        <w:rPr>
          <w:rFonts w:eastAsia="Times New Roman" w:cs="Arial"/>
          <w:color w:val="auto"/>
          <w:szCs w:val="22"/>
          <w:lang w:eastAsia="en-GB"/>
        </w:rPr>
        <w:t>: Lead a geographically based team of fundraisers to deliver targets, directly line managing 3-4 managers.   A strong background in regional fundraising and delivering a high-performance culture is essential.</w:t>
      </w:r>
    </w:p>
    <w:p w14:paraId="52CD6336" w14:textId="77777777" w:rsidR="00121A7D" w:rsidRPr="00121A7D" w:rsidRDefault="00121A7D" w:rsidP="00121A7D">
      <w:pPr>
        <w:numPr>
          <w:ilvl w:val="0"/>
          <w:numId w:val="2"/>
        </w:numPr>
        <w:spacing w:before="100" w:beforeAutospacing="1" w:after="100" w:afterAutospacing="1" w:line="240" w:lineRule="auto"/>
        <w:rPr>
          <w:rFonts w:eastAsia="Times New Roman" w:cs="Arial"/>
          <w:color w:val="auto"/>
          <w:szCs w:val="22"/>
          <w:lang w:eastAsia="en-GB"/>
        </w:rPr>
      </w:pPr>
      <w:r w:rsidRPr="00121A7D">
        <w:rPr>
          <w:rFonts w:eastAsia="Times New Roman" w:cs="Arial"/>
          <w:b/>
          <w:bCs/>
          <w:color w:val="auto"/>
          <w:szCs w:val="22"/>
          <w:lang w:eastAsia="en-GB"/>
        </w:rPr>
        <w:t>Driving Fundraising Success</w:t>
      </w:r>
      <w:r w:rsidRPr="00121A7D">
        <w:rPr>
          <w:rFonts w:eastAsia="Times New Roman" w:cs="Arial"/>
          <w:color w:val="auto"/>
          <w:szCs w:val="22"/>
          <w:lang w:eastAsia="en-GB"/>
        </w:rPr>
        <w:t xml:space="preserve">: With </w:t>
      </w:r>
      <w:proofErr w:type="gramStart"/>
      <w:r w:rsidRPr="00121A7D">
        <w:rPr>
          <w:rFonts w:eastAsia="Times New Roman" w:cs="Arial"/>
          <w:color w:val="auto"/>
          <w:szCs w:val="22"/>
          <w:lang w:eastAsia="en-GB"/>
        </w:rPr>
        <w:t>a  focus</w:t>
      </w:r>
      <w:proofErr w:type="gramEnd"/>
      <w:r w:rsidRPr="00121A7D">
        <w:rPr>
          <w:rFonts w:eastAsia="Times New Roman" w:cs="Arial"/>
          <w:color w:val="auto"/>
          <w:szCs w:val="22"/>
          <w:lang w:eastAsia="en-GB"/>
        </w:rPr>
        <w:t xml:space="preserve"> on high value corporate, groups and associations, and organise your own activities ensure the team achieves and exceeds in year targets and future growth</w:t>
      </w:r>
    </w:p>
    <w:p w14:paraId="2C63E35D" w14:textId="77777777" w:rsidR="00121A7D" w:rsidRPr="00121A7D" w:rsidRDefault="00121A7D" w:rsidP="00121A7D">
      <w:pPr>
        <w:numPr>
          <w:ilvl w:val="0"/>
          <w:numId w:val="2"/>
        </w:numPr>
        <w:spacing w:before="100" w:beforeAutospacing="1" w:after="100" w:afterAutospacing="1" w:line="240" w:lineRule="auto"/>
        <w:rPr>
          <w:rFonts w:eastAsia="Times New Roman" w:cs="Arial"/>
          <w:color w:val="auto"/>
          <w:szCs w:val="22"/>
          <w:lang w:eastAsia="en-GB"/>
        </w:rPr>
      </w:pPr>
      <w:r w:rsidRPr="00121A7D">
        <w:rPr>
          <w:rFonts w:eastAsia="Times New Roman" w:cs="Arial"/>
          <w:b/>
          <w:bCs/>
          <w:color w:val="auto"/>
          <w:szCs w:val="22"/>
          <w:lang w:eastAsia="en-GB"/>
        </w:rPr>
        <w:t>Collaboration and External Insight</w:t>
      </w:r>
      <w:r w:rsidRPr="00121A7D">
        <w:rPr>
          <w:rFonts w:eastAsia="Times New Roman" w:cs="Arial"/>
          <w:color w:val="auto"/>
          <w:szCs w:val="22"/>
          <w:lang w:eastAsia="en-GB"/>
        </w:rPr>
        <w:t>: Build and maintain strong internal and external relationships to drive collaboration, gather insights and ensure fundraising strategies are informed by current market trends.</w:t>
      </w:r>
    </w:p>
    <w:p w14:paraId="7FC51420" w14:textId="77777777" w:rsidR="00AA10E7" w:rsidRDefault="00AA10E7" w:rsidP="00AA10E7">
      <w:pPr>
        <w:pStyle w:val="NoSpacing"/>
        <w:rPr>
          <w:rFonts w:ascii="Arial" w:hAnsi="Arial" w:cs="Arial"/>
          <w:b/>
          <w:bCs/>
          <w:sz w:val="22"/>
          <w:szCs w:val="22"/>
        </w:rPr>
      </w:pPr>
    </w:p>
    <w:p w14:paraId="46A21299" w14:textId="77777777" w:rsidR="008B7FEE" w:rsidRPr="00A916AE" w:rsidRDefault="003559E0" w:rsidP="00A916AE">
      <w:pPr>
        <w:rPr>
          <w:color w:val="000000" w:themeColor="text1"/>
          <w:lang w:eastAsia="en-GB"/>
        </w:rPr>
      </w:pPr>
      <w:r w:rsidRPr="003559E0">
        <w:rPr>
          <w:color w:val="000000" w:themeColor="text1"/>
          <w:szCs w:val="22"/>
          <w:lang w:eastAsia="en-GB"/>
        </w:rPr>
        <w:t xml:space="preserve">We are looking for someone who exemplifies our values, someone who is: </w:t>
      </w:r>
      <w:r w:rsidRPr="00A916AE">
        <w:rPr>
          <w:b/>
          <w:bCs/>
          <w:color w:val="000000" w:themeColor="text1"/>
          <w:szCs w:val="22"/>
          <w:lang w:eastAsia="en-GB"/>
        </w:rPr>
        <w:t>Determined to make a difference</w:t>
      </w:r>
      <w:r w:rsidRPr="003559E0">
        <w:rPr>
          <w:color w:val="000000" w:themeColor="text1"/>
          <w:szCs w:val="22"/>
          <w:lang w:eastAsia="en-GB"/>
        </w:rPr>
        <w:t xml:space="preserve"> when and where it matters most. </w:t>
      </w:r>
      <w:r w:rsidRPr="00A916AE">
        <w:rPr>
          <w:b/>
          <w:bCs/>
          <w:color w:val="000000" w:themeColor="text1"/>
          <w:szCs w:val="22"/>
          <w:lang w:eastAsia="en-GB"/>
        </w:rPr>
        <w:t>A Trusted Expert</w:t>
      </w:r>
      <w:r w:rsidRPr="003559E0">
        <w:rPr>
          <w:color w:val="000000" w:themeColor="text1"/>
          <w:szCs w:val="22"/>
          <w:lang w:eastAsia="en-GB"/>
        </w:rPr>
        <w:t xml:space="preserve"> who believes in working </w:t>
      </w:r>
      <w:r w:rsidRPr="00A916AE">
        <w:rPr>
          <w:b/>
          <w:bCs/>
          <w:color w:val="000000" w:themeColor="text1"/>
          <w:szCs w:val="22"/>
          <w:lang w:eastAsia="en-GB"/>
        </w:rPr>
        <w:t>Better Together</w:t>
      </w:r>
      <w:r w:rsidRPr="003559E0">
        <w:rPr>
          <w:color w:val="000000" w:themeColor="text1"/>
          <w:szCs w:val="22"/>
          <w:lang w:eastAsia="en-GB"/>
        </w:rPr>
        <w:t xml:space="preserve"> and demonstrates true </w:t>
      </w:r>
      <w:r w:rsidRPr="00A916AE">
        <w:rPr>
          <w:b/>
          <w:bCs/>
          <w:color w:val="000000" w:themeColor="text1"/>
          <w:szCs w:val="22"/>
          <w:lang w:eastAsia="en-GB"/>
        </w:rPr>
        <w:t>Compassion</w:t>
      </w:r>
      <w:r w:rsidRPr="003559E0">
        <w:rPr>
          <w:color w:val="000000" w:themeColor="text1"/>
          <w:szCs w:val="22"/>
          <w:lang w:eastAsia="en-GB"/>
        </w:rPr>
        <w:t>.</w:t>
      </w:r>
      <w:r w:rsidRPr="003559E0">
        <w:rPr>
          <w:color w:val="000000" w:themeColor="text1"/>
          <w:lang w:eastAsia="en-GB"/>
        </w:rPr>
        <w:t> </w:t>
      </w:r>
    </w:p>
    <w:p w14:paraId="1D3020FC" w14:textId="77777777" w:rsidR="00121A7D" w:rsidRDefault="00121A7D" w:rsidP="003559E0">
      <w:pPr>
        <w:spacing w:line="320" w:lineRule="exact"/>
        <w:textAlignment w:val="baseline"/>
        <w:rPr>
          <w:rFonts w:ascii="AS TT Commons DemiBold" w:eastAsia="Times New Roman" w:hAnsi="AS TT Commons DemiBold" w:cs="Calibri"/>
          <w:b/>
          <w:bCs/>
          <w:color w:val="002877"/>
          <w:sz w:val="32"/>
          <w:szCs w:val="32"/>
          <w:lang w:eastAsia="en-GB"/>
        </w:rPr>
      </w:pPr>
    </w:p>
    <w:p w14:paraId="50CE80CD" w14:textId="77777777" w:rsidR="00121A7D" w:rsidRDefault="00121A7D" w:rsidP="003559E0">
      <w:pPr>
        <w:spacing w:line="320" w:lineRule="exact"/>
        <w:textAlignment w:val="baseline"/>
        <w:rPr>
          <w:rFonts w:ascii="AS TT Commons DemiBold" w:eastAsia="Times New Roman" w:hAnsi="AS TT Commons DemiBold" w:cs="Calibri"/>
          <w:b/>
          <w:bCs/>
          <w:color w:val="002877"/>
          <w:sz w:val="32"/>
          <w:szCs w:val="32"/>
          <w:lang w:eastAsia="en-GB"/>
        </w:rPr>
      </w:pPr>
    </w:p>
    <w:p w14:paraId="5A9F9D30" w14:textId="77777777" w:rsidR="00121A7D" w:rsidRDefault="00121A7D" w:rsidP="003559E0">
      <w:pPr>
        <w:spacing w:line="320" w:lineRule="exact"/>
        <w:textAlignment w:val="baseline"/>
        <w:rPr>
          <w:rFonts w:ascii="AS TT Commons DemiBold" w:eastAsia="Times New Roman" w:hAnsi="AS TT Commons DemiBold" w:cs="Calibri"/>
          <w:b/>
          <w:bCs/>
          <w:color w:val="002877"/>
          <w:sz w:val="32"/>
          <w:szCs w:val="32"/>
          <w:lang w:eastAsia="en-GB"/>
        </w:rPr>
      </w:pPr>
    </w:p>
    <w:p w14:paraId="0CDAD25B" w14:textId="77777777" w:rsidR="00121A7D" w:rsidRDefault="00121A7D" w:rsidP="003559E0">
      <w:pPr>
        <w:spacing w:line="320" w:lineRule="exact"/>
        <w:textAlignment w:val="baseline"/>
        <w:rPr>
          <w:rFonts w:ascii="AS TT Commons DemiBold" w:eastAsia="Times New Roman" w:hAnsi="AS TT Commons DemiBold" w:cs="Calibri"/>
          <w:b/>
          <w:bCs/>
          <w:color w:val="002877"/>
          <w:sz w:val="32"/>
          <w:szCs w:val="32"/>
          <w:lang w:eastAsia="en-GB"/>
        </w:rPr>
      </w:pPr>
    </w:p>
    <w:p w14:paraId="52B064E7" w14:textId="385E1866"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lastRenderedPageBreak/>
        <w:t>Key Accountabilities and Responsibilities</w:t>
      </w:r>
    </w:p>
    <w:p w14:paraId="0119D8D4" w14:textId="77777777" w:rsidR="00121A7D" w:rsidRPr="00121A7D" w:rsidRDefault="00121A7D" w:rsidP="00121A7D">
      <w:pPr>
        <w:pStyle w:val="Bulletpointtext"/>
        <w:numPr>
          <w:ilvl w:val="0"/>
          <w:numId w:val="1"/>
        </w:numPr>
        <w:rPr>
          <w:rFonts w:ascii="AS TT Commons Medium" w:eastAsia="Arial" w:hAnsi="AS TT Commons Medium" w:cs="Arial"/>
          <w:color w:val="156082" w:themeColor="accent1"/>
        </w:rPr>
      </w:pPr>
      <w:r w:rsidRPr="00121A7D">
        <w:rPr>
          <w:rFonts w:ascii="AS TT Commons Medium" w:eastAsia="Arial" w:hAnsi="AS TT Commons Medium" w:cs="Arial"/>
        </w:rPr>
        <w:t xml:space="preserve">Strategic Leadership: Lead the development and delivery of a regional fundraising strategy, focusing on income generation, donor engagement, and long-term sustainability for the assigned region. </w:t>
      </w:r>
      <w:r w:rsidRPr="00121A7D">
        <w:rPr>
          <w:rFonts w:ascii="AS TT Commons Medium" w:eastAsia="Arial" w:hAnsi="AS TT Commons Medium" w:cs="Arial"/>
          <w:color w:val="auto"/>
        </w:rPr>
        <w:t>This includes creating actionable plans to ensure the team meets or exceeds fundraising goals.</w:t>
      </w:r>
    </w:p>
    <w:p w14:paraId="579FF3C9" w14:textId="77777777" w:rsidR="00121A7D" w:rsidRPr="00121A7D" w:rsidRDefault="00121A7D" w:rsidP="00121A7D">
      <w:pPr>
        <w:pStyle w:val="Bulletpointtext"/>
        <w:numPr>
          <w:ilvl w:val="0"/>
          <w:numId w:val="1"/>
        </w:numPr>
        <w:rPr>
          <w:rFonts w:ascii="AS TT Commons Medium" w:eastAsia="Arial" w:hAnsi="AS TT Commons Medium" w:cs="Arial"/>
        </w:rPr>
      </w:pPr>
      <w:r w:rsidRPr="00121A7D">
        <w:rPr>
          <w:rFonts w:ascii="AS TT Commons Medium" w:eastAsia="Arial" w:hAnsi="AS TT Commons Medium" w:cs="Arial"/>
        </w:rPr>
        <w:t>Team Performance and Leadership: Lead and inspire a team of regional fundraisers, ensuring they have the necessary tools, training, and support to perform at their best. Regularly assess performance, provide feedback, and implement performance improvement strategies.</w:t>
      </w:r>
    </w:p>
    <w:p w14:paraId="2E585DC2" w14:textId="42049FC4" w:rsidR="00121A7D" w:rsidRPr="00121A7D" w:rsidRDefault="00121A7D" w:rsidP="00121A7D">
      <w:pPr>
        <w:pStyle w:val="Bulletpointtext"/>
        <w:numPr>
          <w:ilvl w:val="0"/>
          <w:numId w:val="1"/>
        </w:numPr>
        <w:rPr>
          <w:rFonts w:ascii="AS TT Commons Medium" w:eastAsia="Arial" w:hAnsi="AS TT Commons Medium" w:cs="Arial"/>
        </w:rPr>
      </w:pPr>
      <w:r w:rsidRPr="00121A7D">
        <w:rPr>
          <w:rFonts w:ascii="AS TT Commons Medium" w:eastAsia="Arial" w:hAnsi="AS TT Commons Medium" w:cs="Arial"/>
        </w:rPr>
        <w:t xml:space="preserve">Fundraising Target Delivery: Directly oversee the achievement of the regions fundraising targets across corporate partnerships, groups and </w:t>
      </w:r>
      <w:r>
        <w:rPr>
          <w:rFonts w:ascii="AS TT Commons Medium" w:eastAsia="Arial" w:hAnsi="AS TT Commons Medium" w:cs="Arial"/>
        </w:rPr>
        <w:t>clubs</w:t>
      </w:r>
      <w:r w:rsidRPr="00121A7D">
        <w:rPr>
          <w:rFonts w:ascii="AS TT Commons Medium" w:eastAsia="Arial" w:hAnsi="AS TT Commons Medium" w:cs="Arial"/>
        </w:rPr>
        <w:t xml:space="preserve">, organise your own events and support delivery of other income streams for the department </w:t>
      </w:r>
      <w:proofErr w:type="gramStart"/>
      <w:r w:rsidRPr="00121A7D">
        <w:rPr>
          <w:rFonts w:ascii="AS TT Commons Medium" w:eastAsia="Arial" w:hAnsi="AS TT Commons Medium" w:cs="Arial"/>
        </w:rPr>
        <w:t>including  Tribute</w:t>
      </w:r>
      <w:proofErr w:type="gramEnd"/>
      <w:r w:rsidRPr="00121A7D">
        <w:rPr>
          <w:rFonts w:ascii="AS TT Commons Medium" w:eastAsia="Arial" w:hAnsi="AS TT Commons Medium" w:cs="Arial"/>
        </w:rPr>
        <w:t xml:space="preserve"> Funds and funeral donations</w:t>
      </w:r>
    </w:p>
    <w:p w14:paraId="0F11A476" w14:textId="77777777" w:rsidR="00121A7D" w:rsidRPr="00121A7D" w:rsidRDefault="00121A7D" w:rsidP="00121A7D">
      <w:pPr>
        <w:pStyle w:val="Bulletpointtext"/>
        <w:numPr>
          <w:ilvl w:val="0"/>
          <w:numId w:val="1"/>
        </w:numPr>
        <w:rPr>
          <w:rFonts w:ascii="AS TT Commons Medium" w:eastAsia="Arial" w:hAnsi="AS TT Commons Medium" w:cs="Arial"/>
        </w:rPr>
      </w:pPr>
      <w:r w:rsidRPr="00121A7D">
        <w:rPr>
          <w:rFonts w:ascii="AS TT Commons Medium" w:eastAsia="Arial" w:hAnsi="AS TT Commons Medium" w:cs="Arial"/>
        </w:rPr>
        <w:t>External Insights and Networking: Build relationships with key external stakeholders, partners, and donors to understand the landscape, identify new fundraising opportunities and inform strategy.</w:t>
      </w:r>
    </w:p>
    <w:p w14:paraId="32DEF332" w14:textId="77777777" w:rsidR="00121A7D" w:rsidRPr="00121A7D" w:rsidRDefault="00121A7D" w:rsidP="00121A7D">
      <w:pPr>
        <w:pStyle w:val="Bulletpointtext"/>
        <w:numPr>
          <w:ilvl w:val="0"/>
          <w:numId w:val="1"/>
        </w:numPr>
        <w:rPr>
          <w:rFonts w:ascii="AS TT Commons Medium" w:eastAsia="Arial" w:hAnsi="AS TT Commons Medium" w:cs="Arial"/>
        </w:rPr>
      </w:pPr>
      <w:r w:rsidRPr="00121A7D">
        <w:rPr>
          <w:rFonts w:ascii="AS TT Commons Medium" w:eastAsia="Arial" w:hAnsi="AS TT Commons Medium" w:cs="Arial"/>
        </w:rPr>
        <w:t xml:space="preserve">Collaborative </w:t>
      </w:r>
      <w:proofErr w:type="gramStart"/>
      <w:r w:rsidRPr="00121A7D">
        <w:rPr>
          <w:rFonts w:ascii="AS TT Commons Medium" w:eastAsia="Arial" w:hAnsi="AS TT Commons Medium" w:cs="Arial"/>
        </w:rPr>
        <w:t>Working:.</w:t>
      </w:r>
      <w:proofErr w:type="gramEnd"/>
      <w:r w:rsidRPr="00121A7D">
        <w:rPr>
          <w:rFonts w:ascii="AS TT Commons Medium" w:hAnsi="AS TT Commons Medium"/>
        </w:rPr>
        <w:t xml:space="preserve"> </w:t>
      </w:r>
      <w:r w:rsidRPr="00121A7D">
        <w:rPr>
          <w:rFonts w:ascii="AS TT Commons Medium" w:eastAsia="Arial" w:hAnsi="AS TT Commons Medium" w:cs="Arial"/>
        </w:rPr>
        <w:t xml:space="preserve">Principal fundraising contact regionally with a role to promote and deliver collaboration, influencing senior colleagues to align plans to maximise impact across the region. </w:t>
      </w:r>
      <w:r w:rsidRPr="00121A7D">
        <w:rPr>
          <w:rFonts w:ascii="AS TT Commons Medium" w:hAnsi="AS TT Commons Medium"/>
        </w:rPr>
        <w:t xml:space="preserve"> </w:t>
      </w:r>
      <w:r w:rsidRPr="00121A7D">
        <w:rPr>
          <w:rFonts w:ascii="AS TT Commons Medium" w:eastAsia="Arial" w:hAnsi="AS TT Commons Medium" w:cs="Arial"/>
        </w:rPr>
        <w:t>Work closely with other fundraising and regional teams to share best practices, align objectives, and support organisational goals</w:t>
      </w:r>
    </w:p>
    <w:p w14:paraId="2E24A513" w14:textId="77777777" w:rsidR="00121A7D" w:rsidRPr="00121A7D" w:rsidRDefault="00121A7D" w:rsidP="00121A7D">
      <w:pPr>
        <w:pStyle w:val="ListParagraph"/>
        <w:numPr>
          <w:ilvl w:val="0"/>
          <w:numId w:val="1"/>
        </w:numPr>
        <w:spacing w:after="0" w:line="240" w:lineRule="auto"/>
        <w:rPr>
          <w:rFonts w:eastAsia="Arial" w:cs="Arial"/>
          <w:color w:val="auto"/>
          <w:szCs w:val="22"/>
        </w:rPr>
      </w:pPr>
      <w:r w:rsidRPr="00121A7D">
        <w:rPr>
          <w:rFonts w:eastAsia="Arial" w:cs="Arial"/>
          <w:color w:val="auto"/>
          <w:szCs w:val="22"/>
        </w:rPr>
        <w:t xml:space="preserve">Reporting and Analysis: Lead the development and delivery of fundraising plans tailored to the region, driven by data and local expertise to ensure maximum efficiency and effectiveness use of resources/staff. </w:t>
      </w:r>
    </w:p>
    <w:p w14:paraId="4EDD908F" w14:textId="77777777" w:rsidR="00121A7D" w:rsidRPr="00121A7D" w:rsidRDefault="00121A7D" w:rsidP="00121A7D">
      <w:pPr>
        <w:pStyle w:val="ListParagraph"/>
        <w:numPr>
          <w:ilvl w:val="0"/>
          <w:numId w:val="1"/>
        </w:numPr>
        <w:spacing w:after="0" w:line="240" w:lineRule="auto"/>
        <w:rPr>
          <w:rFonts w:eastAsia="Arial" w:cs="Arial"/>
          <w:color w:val="auto"/>
          <w:szCs w:val="22"/>
        </w:rPr>
      </w:pPr>
      <w:r w:rsidRPr="00121A7D">
        <w:rPr>
          <w:rFonts w:eastAsia="Arial" w:cs="Arial"/>
          <w:color w:val="auto"/>
          <w:szCs w:val="22"/>
        </w:rPr>
        <w:t>Budgets and Forecasting: Regularly report on fundraising performance, providing insights and analysis to ensure all targets are met and strategies are adjusted as needed. Responsible for the budget management and income forecasting for all regional activities. Ensure the efficient and effective use of resources to maximise fundraising potential.</w:t>
      </w:r>
    </w:p>
    <w:p w14:paraId="24FFA2CE" w14:textId="77777777" w:rsidR="00121A7D" w:rsidRPr="00121A7D" w:rsidRDefault="00121A7D" w:rsidP="00121A7D">
      <w:pPr>
        <w:pStyle w:val="Bulletpointtext"/>
        <w:numPr>
          <w:ilvl w:val="0"/>
          <w:numId w:val="1"/>
        </w:numPr>
        <w:rPr>
          <w:rFonts w:ascii="AS TT Commons Medium" w:eastAsia="Arial" w:hAnsi="AS TT Commons Medium" w:cs="Arial"/>
          <w:color w:val="auto"/>
        </w:rPr>
      </w:pPr>
      <w:r w:rsidRPr="00121A7D">
        <w:rPr>
          <w:rFonts w:ascii="AS TT Commons Medium" w:eastAsia="Arial" w:hAnsi="AS TT Commons Medium" w:cs="Arial"/>
          <w:color w:val="auto"/>
        </w:rPr>
        <w:t>Innovation and Improvement: Continuously seek new ways to improve fundraising, incorporating insights from both internal and external sources to adapt strategies and activities</w:t>
      </w:r>
    </w:p>
    <w:p w14:paraId="7E157F0A" w14:textId="77777777" w:rsidR="00121A7D" w:rsidRPr="00121A7D" w:rsidRDefault="00121A7D" w:rsidP="00121A7D">
      <w:pPr>
        <w:pStyle w:val="Bulletpointtext"/>
        <w:numPr>
          <w:ilvl w:val="0"/>
          <w:numId w:val="1"/>
        </w:numPr>
        <w:rPr>
          <w:rFonts w:ascii="AS TT Commons Medium" w:eastAsia="Arial" w:hAnsi="AS TT Commons Medium" w:cs="Arial"/>
          <w:color w:val="auto"/>
        </w:rPr>
      </w:pPr>
      <w:r w:rsidRPr="00121A7D">
        <w:rPr>
          <w:rFonts w:ascii="AS TT Commons Medium" w:eastAsia="Arial" w:hAnsi="AS TT Commons Medium" w:cs="Arial"/>
          <w:color w:val="auto"/>
        </w:rPr>
        <w:t xml:space="preserve">Ability to travel across your region as needed to lead and support the team </w:t>
      </w:r>
    </w:p>
    <w:p w14:paraId="19B7AA68" w14:textId="77777777" w:rsidR="00121A7D" w:rsidRPr="00121A7D" w:rsidRDefault="00121A7D" w:rsidP="00121A7D">
      <w:pPr>
        <w:pStyle w:val="Bulletpointtext"/>
        <w:numPr>
          <w:ilvl w:val="0"/>
          <w:numId w:val="1"/>
        </w:numPr>
        <w:rPr>
          <w:rFonts w:ascii="AS TT Commons Medium" w:eastAsia="Arial" w:hAnsi="AS TT Commons Medium" w:cs="Arial"/>
          <w:color w:val="auto"/>
        </w:rPr>
      </w:pPr>
      <w:r w:rsidRPr="00121A7D">
        <w:rPr>
          <w:rFonts w:ascii="AS TT Commons Medium" w:eastAsia="Arial" w:hAnsi="AS TT Commons Medium" w:cs="Arial"/>
          <w:color w:val="auto"/>
        </w:rPr>
        <w:t xml:space="preserve">Attend face to face departmental meetings and other events which may include overnight stays </w:t>
      </w:r>
    </w:p>
    <w:p w14:paraId="3611105A" w14:textId="77777777" w:rsidR="00121A7D" w:rsidRPr="00121A7D" w:rsidRDefault="00121A7D" w:rsidP="00121A7D">
      <w:pPr>
        <w:pStyle w:val="Bulletpointtext"/>
        <w:numPr>
          <w:ilvl w:val="0"/>
          <w:numId w:val="1"/>
        </w:numPr>
        <w:rPr>
          <w:rFonts w:ascii="AS TT Commons Medium" w:eastAsia="Arial" w:hAnsi="AS TT Commons Medium" w:cs="Arial"/>
          <w:color w:val="auto"/>
        </w:rPr>
      </w:pPr>
      <w:r w:rsidRPr="00121A7D">
        <w:rPr>
          <w:rFonts w:ascii="AS TT Commons Medium" w:eastAsia="Arial" w:hAnsi="AS TT Commons Medium" w:cs="Arial"/>
          <w:color w:val="auto"/>
        </w:rPr>
        <w:t xml:space="preserve">Ability to occasionally represent the Society at events and presentations which may include working occasional evenings and weekends   </w:t>
      </w:r>
    </w:p>
    <w:p w14:paraId="4978C23E" w14:textId="77777777" w:rsidR="00AA10E7" w:rsidRPr="00AA10E7" w:rsidRDefault="00AA10E7" w:rsidP="00AA10E7">
      <w:pPr>
        <w:textAlignment w:val="baseline"/>
        <w:rPr>
          <w:rFonts w:eastAsia="Times New Roman"/>
          <w:color w:val="212121"/>
          <w:szCs w:val="22"/>
          <w:lang w:eastAsia="en-GB"/>
        </w:rPr>
      </w:pPr>
    </w:p>
    <w:p w14:paraId="38C0A76E"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We are looking for someone who can… </w:t>
      </w:r>
    </w:p>
    <w:p w14:paraId="51E3F7CF"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Adhere to all the Society’s service standards, policies and procedures. </w:t>
      </w:r>
      <w:r w:rsidR="00A916AE">
        <w:rPr>
          <w:rFonts w:eastAsia="Times New Roman"/>
          <w:color w:val="212121"/>
          <w:szCs w:val="22"/>
          <w:lang w:eastAsia="en-GB"/>
        </w:rPr>
        <w:br/>
      </w:r>
    </w:p>
    <w:p w14:paraId="31A699AA"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w:t>
      </w:r>
      <w:r w:rsidR="00A916AE">
        <w:rPr>
          <w:rFonts w:eastAsia="Times New Roman"/>
          <w:color w:val="212121"/>
          <w:szCs w:val="22"/>
          <w:lang w:eastAsia="en-GB"/>
        </w:rPr>
        <w:t xml:space="preserve"> </w:t>
      </w:r>
      <w:r w:rsidRPr="00FD4876">
        <w:rPr>
          <w:rFonts w:eastAsia="Times New Roman"/>
          <w:color w:val="212121"/>
          <w:szCs w:val="22"/>
          <w:lang w:eastAsia="en-GB"/>
        </w:rPr>
        <w:t>confidential. </w:t>
      </w:r>
      <w:r w:rsidR="00A916AE">
        <w:rPr>
          <w:rFonts w:eastAsia="Times New Roman"/>
          <w:color w:val="212121"/>
          <w:szCs w:val="22"/>
          <w:lang w:eastAsia="en-GB"/>
        </w:rPr>
        <w:br/>
      </w:r>
    </w:p>
    <w:p w14:paraId="5F61E3F3"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14:paraId="4972CF46"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lastRenderedPageBreak/>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14:paraId="54867CC8"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Pr>
          <w:rFonts w:eastAsia="Times New Roman"/>
          <w:color w:val="212121"/>
          <w:szCs w:val="22"/>
          <w:lang w:eastAsia="en-GB"/>
        </w:rPr>
        <w:br/>
      </w:r>
    </w:p>
    <w:p w14:paraId="466DE204"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14:paraId="008499BC"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7A0A7272"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7DD5859C"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373A358"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64E0937" w14:textId="77777777" w:rsidR="00AA10E7"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7AC436D4" w14:textId="77777777"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5CF875F4"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54785787"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Skills &amp; Knowledge</w:t>
            </w:r>
            <w:r w:rsidRPr="009D6023">
              <w:rPr>
                <w:rFonts w:ascii="AS TT Commons DemiBold" w:eastAsia="Times New Roman" w:hAnsi="AS TT Commons DemiBold" w:cs="Times New Roman"/>
                <w:color w:val="002877"/>
                <w:lang w:eastAsia="en-GB"/>
                <w14:ligatures w14:val="none"/>
              </w:rPr>
              <w:t>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27C2C144"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757D24C4" w14:textId="77777777" w:rsidR="008B7FEE" w:rsidRPr="009D6023" w:rsidRDefault="008B7FEE" w:rsidP="00DF3923">
            <w:pPr>
              <w:textAlignment w:val="baseline"/>
              <w:rPr>
                <w:rFonts w:ascii="AS TT Commons" w:eastAsia="Times New Roman" w:hAnsi="AS TT Commons"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w:t>
            </w:r>
            <w:r w:rsidRPr="009D6023">
              <w:rPr>
                <w:rFonts w:ascii="AS TT Commons" w:eastAsia="Times New Roman" w:hAnsi="AS TT Commons" w:cs="Times New Roman"/>
                <w:color w:val="002877"/>
                <w:sz w:val="18"/>
                <w:szCs w:val="18"/>
                <w:lang w:eastAsia="en-GB"/>
                <w14:ligatures w14:val="none"/>
              </w:rPr>
              <w:t> </w:t>
            </w:r>
          </w:p>
        </w:tc>
      </w:tr>
      <w:tr w:rsidR="00121A7D" w:rsidRPr="009D6023" w14:paraId="4342495A" w14:textId="77777777" w:rsidTr="00F539E4">
        <w:trPr>
          <w:trHeight w:val="555"/>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D1EA22" w14:textId="297302BA"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Extensive Regional Fundraising Experience</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0FE1B0" w14:textId="3C3C6746"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E51CD6B"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46394AE1" w14:textId="77777777" w:rsidTr="00F539E4">
        <w:trPr>
          <w:trHeight w:val="540"/>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104E679" w14:textId="7452A9C4"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Proven track record of developing and delivering fundraising strategies, with a strong understanding of regional fundraising and market trends</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0A9590" w14:textId="2247AD08"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5187479"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5A1EB5D2" w14:textId="77777777" w:rsidTr="00F539E4">
        <w:trPr>
          <w:trHeight w:val="540"/>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FA7C92" w14:textId="32C5C3E1"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 xml:space="preserve">Significant experience in managing and motivating a geographically dispersed team to achieve fundraising targets and KPIs. </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9B6EC" w14:textId="67F85C83"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03B32F4"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5B7F6351" w14:textId="77777777" w:rsidTr="00F539E4">
        <w:trPr>
          <w:trHeight w:val="705"/>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322ACE" w14:textId="3E01FC42"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Strong experience of managing budgets and forecasts, with the ability to analyse and report on fundraising performance</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A101CC" w14:textId="6D3754AE"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DCEA43B"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45CC61E3" w14:textId="77777777" w:rsidTr="00F539E4">
        <w:trPr>
          <w:trHeight w:val="540"/>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120C3E" w14:textId="7EB875D8"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Ability to build and maintain relationships with external partners, stakeholders, and high-value supporters</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6C7CFD" w14:textId="058DC932"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903E748"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1B0331C0" w14:textId="77777777" w:rsidTr="00F539E4">
        <w:trPr>
          <w:trHeight w:val="600"/>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D42C2A" w14:textId="2B6C4208"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 xml:space="preserve">Demonstrable experience of driving teams to deliver financial targets through new business acquisition, managing key accounts, and retaining long-term supporters </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AF13EA" w14:textId="732DEF97"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19BA485"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2E0EA6C1" w14:textId="77777777" w:rsidTr="00F539E4">
        <w:trPr>
          <w:trHeight w:val="495"/>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985C67" w14:textId="444D6705"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Strong written and verbal communication skills with the ability to communicate to a variety of audiences at all levels, internally and externally</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1DCA76" w14:textId="68760BB2"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5ECF20D"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r w:rsidR="00121A7D" w:rsidRPr="009D6023" w14:paraId="4939DE68" w14:textId="77777777" w:rsidTr="00F539E4">
        <w:trPr>
          <w:trHeight w:val="555"/>
        </w:trPr>
        <w:tc>
          <w:tcPr>
            <w:tcW w:w="61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1FFF47" w14:textId="13ABA68D" w:rsidR="00121A7D" w:rsidRPr="00121A7D" w:rsidRDefault="00121A7D" w:rsidP="00121A7D">
            <w:pPr>
              <w:jc w:val="both"/>
              <w:textAlignment w:val="baseline"/>
              <w:rPr>
                <w:rFonts w:ascii="AS TT Commons" w:eastAsia="Times New Roman" w:hAnsi="AS TT Commons" w:cs="Times New Roman"/>
                <w:color w:val="auto"/>
                <w:lang w:eastAsia="en-GB"/>
                <w14:ligatures w14:val="none"/>
              </w:rPr>
            </w:pPr>
            <w:r w:rsidRPr="00121A7D">
              <w:rPr>
                <w:rFonts w:ascii="AS TT Commons" w:eastAsia="Times New Roman" w:hAnsi="AS TT Commons" w:cs="Arial"/>
                <w:color w:val="auto"/>
                <w:szCs w:val="22"/>
                <w:lang w:eastAsia="en-GB"/>
              </w:rPr>
              <w:t xml:space="preserve">Expertise in influencing and negotiating with senior internal and external stakeholders. </w:t>
            </w:r>
          </w:p>
        </w:tc>
        <w:tc>
          <w:tcPr>
            <w:tcW w:w="165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90ED01" w14:textId="3B211E81" w:rsidR="00121A7D" w:rsidRPr="00121A7D" w:rsidRDefault="00121A7D" w:rsidP="00121A7D">
            <w:pPr>
              <w:jc w:val="center"/>
              <w:textAlignment w:val="baseline"/>
              <w:rPr>
                <w:rFonts w:ascii="AS TT Commons" w:eastAsia="Times New Roman" w:hAnsi="AS TT Commons" w:cs="Times New Roman"/>
                <w:color w:val="auto"/>
                <w:lang w:eastAsia="en-GB"/>
                <w14:ligatures w14:val="none"/>
              </w:rPr>
            </w:pPr>
            <w:r w:rsidRPr="00121A7D">
              <w:rPr>
                <w:rFonts w:ascii="AS TT Commons" w:hAnsi="AS TT Commons" w:cs="Arial"/>
                <w:color w:val="auto"/>
                <w:szCs w:val="22"/>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BE131A2" w14:textId="77777777" w:rsidR="00121A7D" w:rsidRPr="00121A7D" w:rsidRDefault="00121A7D" w:rsidP="00121A7D">
            <w:pPr>
              <w:jc w:val="center"/>
              <w:textAlignment w:val="baseline"/>
              <w:rPr>
                <w:rFonts w:eastAsia="Times New Roman" w:cs="Times New Roman"/>
                <w:color w:val="auto"/>
                <w:lang w:eastAsia="en-GB"/>
                <w14:ligatures w14:val="none"/>
              </w:rPr>
            </w:pPr>
            <w:r w:rsidRPr="00121A7D">
              <w:rPr>
                <w:rFonts w:eastAsia="Times New Roman" w:cs="Times New Roman"/>
                <w:color w:val="auto"/>
                <w:lang w:eastAsia="en-GB"/>
                <w14:ligatures w14:val="none"/>
              </w:rPr>
              <w:t>A/I </w:t>
            </w:r>
          </w:p>
        </w:tc>
      </w:tr>
    </w:tbl>
    <w:p w14:paraId="4C160B5B" w14:textId="77777777" w:rsidR="008B7FEE" w:rsidRDefault="008B7FEE" w:rsidP="008B7FEE"/>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005BACF5"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4BE7828"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A143EB2"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5B5F3EE"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 </w:t>
            </w:r>
          </w:p>
        </w:tc>
      </w:tr>
      <w:tr w:rsidR="00A916AE" w:rsidRPr="009D6023" w14:paraId="27E4724A" w14:textId="77777777" w:rsidTr="00764BBC">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806EF05"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D0C7F9E"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3888860"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DCE50C2" w14:textId="77777777" w:rsidTr="00764BBC">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2014931"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6619B2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98992B6"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710932DB" w14:textId="77777777" w:rsidTr="00A3267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EFD0EAC"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D28C169"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auto"/>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F90CCAE"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4FA1174E" w14:textId="77777777" w:rsidTr="00A3267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08F1014F"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0CBF00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C3ABC2"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3D859DBD"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207DF67"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Non-judgemental communication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3126AFB"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49EDCB3"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247E1CED"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0125EA"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Commitment to and understanding of equal opportunities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9185C13"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691051E"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0ECF90E7" w14:textId="77777777" w:rsidTr="00DF3923">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5287F73"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Understanding of the inclusion agenda and its relevance within a diverse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DAE1FF7"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C0D219F"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bl>
    <w:p w14:paraId="4BF6B3FA" w14:textId="77777777" w:rsidR="008B7FEE" w:rsidRDefault="008B7FEE" w:rsidP="008B7FEE">
      <w:pPr>
        <w:spacing w:line="60" w:lineRule="exact"/>
        <w:jc w:val="both"/>
        <w:textAlignment w:val="baseline"/>
        <w:rPr>
          <w:rFonts w:eastAsia="Times New Roman"/>
          <w:color w:val="212121"/>
          <w:lang w:eastAsia="en-GB"/>
        </w:rPr>
      </w:pPr>
    </w:p>
    <w:p w14:paraId="5263514A" w14:textId="77777777" w:rsidR="008B7FEE" w:rsidRDefault="008B7FEE" w:rsidP="00A916A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47326B0F" w14:textId="77777777" w:rsidR="00A916AE" w:rsidRPr="00A95C0D" w:rsidRDefault="00A95C0D" w:rsidP="00A95C0D">
      <w:pPr>
        <w:pStyle w:val="NoSpacing"/>
        <w:rPr>
          <w:rFonts w:ascii="AS TT Commons Medium" w:hAnsi="AS TT Commons Medium"/>
          <w:sz w:val="22"/>
          <w:szCs w:val="22"/>
        </w:rPr>
      </w:pPr>
      <w:r w:rsidRPr="00A95C0D">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AccessNI (Northern Ireland). If you require further information regarding Criminal Records Check, then please contact: </w:t>
      </w:r>
      <w:hyperlink r:id="rId18" w:history="1">
        <w:r w:rsidRPr="00A95C0D">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7441FCDB" w14:textId="77777777" w:rsidR="00A916AE" w:rsidRDefault="00A916AE" w:rsidP="00A916AE">
      <w:pPr>
        <w:jc w:val="both"/>
        <w:textAlignment w:val="baseline"/>
        <w:rPr>
          <w:rFonts w:ascii="AS TT Commons" w:eastAsia="Times New Roman" w:hAnsi="AS TT Commons" w:cs="Segoe UI"/>
          <w:sz w:val="18"/>
          <w:szCs w:val="18"/>
          <w:lang w:eastAsia="en-GB"/>
        </w:rPr>
      </w:pPr>
    </w:p>
    <w:p w14:paraId="228E58AB" w14:textId="77777777" w:rsidR="00A916AE" w:rsidRDefault="00A916AE" w:rsidP="00A916AE">
      <w:pPr>
        <w:jc w:val="both"/>
        <w:textAlignment w:val="baseline"/>
        <w:rPr>
          <w:rFonts w:ascii="AS TT Commons" w:eastAsia="Times New Roman" w:hAnsi="AS TT Commons" w:cs="Segoe UI"/>
          <w:sz w:val="18"/>
          <w:szCs w:val="18"/>
          <w:lang w:eastAsia="en-GB"/>
        </w:rPr>
      </w:pPr>
    </w:p>
    <w:p w14:paraId="49EC5C61" w14:textId="77777777" w:rsidR="00A916AE" w:rsidRDefault="00A916AE" w:rsidP="00A916AE">
      <w:pPr>
        <w:jc w:val="both"/>
        <w:textAlignment w:val="baseline"/>
        <w:rPr>
          <w:rFonts w:ascii="AS TT Commons" w:eastAsia="Times New Roman" w:hAnsi="AS TT Commons" w:cs="Segoe UI"/>
          <w:sz w:val="18"/>
          <w:szCs w:val="18"/>
          <w:lang w:eastAsia="en-GB"/>
        </w:rPr>
      </w:pPr>
    </w:p>
    <w:p w14:paraId="0BA0E14A" w14:textId="77777777" w:rsidR="00A916AE" w:rsidRDefault="00A916AE" w:rsidP="00A916AE">
      <w:pPr>
        <w:jc w:val="both"/>
        <w:textAlignment w:val="baseline"/>
        <w:rPr>
          <w:rFonts w:ascii="AS TT Commons" w:eastAsia="Times New Roman" w:hAnsi="AS TT Commons" w:cs="Segoe UI"/>
          <w:sz w:val="18"/>
          <w:szCs w:val="18"/>
          <w:lang w:eastAsia="en-GB"/>
        </w:rPr>
      </w:pPr>
    </w:p>
    <w:p w14:paraId="35EF8483" w14:textId="77777777" w:rsidR="00A916AE" w:rsidRDefault="00A916AE" w:rsidP="00A916AE">
      <w:pPr>
        <w:jc w:val="both"/>
        <w:textAlignment w:val="baseline"/>
        <w:rPr>
          <w:rFonts w:ascii="AS TT Commons" w:eastAsia="Times New Roman" w:hAnsi="AS TT Commons" w:cs="Segoe UI"/>
          <w:sz w:val="18"/>
          <w:szCs w:val="18"/>
          <w:lang w:eastAsia="en-GB"/>
        </w:rPr>
      </w:pPr>
    </w:p>
    <w:p w14:paraId="40BB6B02" w14:textId="77777777" w:rsidR="00A916AE" w:rsidRDefault="00A916AE" w:rsidP="00A916AE">
      <w:pPr>
        <w:jc w:val="both"/>
        <w:textAlignment w:val="baseline"/>
        <w:rPr>
          <w:rFonts w:ascii="AS TT Commons" w:eastAsia="Times New Roman" w:hAnsi="AS TT Commons" w:cs="Segoe UI"/>
          <w:sz w:val="18"/>
          <w:szCs w:val="18"/>
          <w:lang w:eastAsia="en-GB"/>
        </w:rPr>
      </w:pPr>
    </w:p>
    <w:p w14:paraId="71050843" w14:textId="77777777" w:rsidR="00A916AE" w:rsidRPr="00A916AE" w:rsidRDefault="00A916AE" w:rsidP="00A916AE">
      <w:pPr>
        <w:jc w:val="both"/>
        <w:textAlignment w:val="baseline"/>
        <w:rPr>
          <w:rFonts w:ascii="AS TT Commons" w:eastAsia="Times New Roman" w:hAnsi="AS TT Commons" w:cs="Segoe UI"/>
          <w:sz w:val="18"/>
          <w:szCs w:val="18"/>
          <w:lang w:eastAsia="en-GB"/>
        </w:rPr>
      </w:pPr>
    </w:p>
    <w:p w14:paraId="691AD8B1" w14:textId="77777777" w:rsidR="008B7FEE" w:rsidRPr="008B7FEE" w:rsidRDefault="00B5429F" w:rsidP="008B7FEE">
      <w:pPr>
        <w:ind w:firstLine="720"/>
      </w:pPr>
      <w:r>
        <w:rPr>
          <w:noProof/>
        </w:rPr>
        <w:lastRenderedPageBreak/>
        <w:drawing>
          <wp:anchor distT="0" distB="0" distL="114300" distR="114300" simplePos="0" relativeHeight="251696128" behindDoc="0" locked="0" layoutInCell="1" allowOverlap="1" wp14:anchorId="252BFA52" wp14:editId="3504F0A3">
            <wp:simplePos x="0" y="0"/>
            <wp:positionH relativeFrom="column">
              <wp:posOffset>-627380</wp:posOffset>
            </wp:positionH>
            <wp:positionV relativeFrom="paragraph">
              <wp:posOffset>0</wp:posOffset>
            </wp:positionV>
            <wp:extent cx="6863080" cy="8630285"/>
            <wp:effectExtent l="0" t="0" r="0" b="0"/>
            <wp:wrapThrough wrapText="bothSides">
              <wp:wrapPolygon edited="0">
                <wp:start x="10592" y="127"/>
                <wp:lineTo x="2118" y="223"/>
                <wp:lineTo x="1199" y="254"/>
                <wp:lineTo x="1199" y="699"/>
                <wp:lineTo x="1239" y="1208"/>
                <wp:lineTo x="1279" y="1430"/>
                <wp:lineTo x="6915" y="1716"/>
                <wp:lineTo x="10792" y="1716"/>
                <wp:lineTo x="10792" y="2734"/>
                <wp:lineTo x="2438" y="2734"/>
                <wp:lineTo x="1239" y="2797"/>
                <wp:lineTo x="1039" y="3783"/>
                <wp:lineTo x="1239" y="4259"/>
                <wp:lineTo x="1239" y="4577"/>
                <wp:lineTo x="2318" y="4768"/>
                <wp:lineTo x="4237" y="4768"/>
                <wp:lineTo x="4237" y="5276"/>
                <wp:lineTo x="3917" y="5594"/>
                <wp:lineTo x="3837" y="5690"/>
                <wp:lineTo x="3837" y="6643"/>
                <wp:lineTo x="4317" y="6802"/>
                <wp:lineTo x="4277" y="6961"/>
                <wp:lineTo x="4277" y="7406"/>
                <wp:lineTo x="12551" y="7819"/>
                <wp:lineTo x="14309" y="7819"/>
                <wp:lineTo x="10832" y="8328"/>
                <wp:lineTo x="10792" y="8836"/>
                <wp:lineTo x="1919" y="9281"/>
                <wp:lineTo x="1599" y="9472"/>
                <wp:lineTo x="1199" y="9758"/>
                <wp:lineTo x="1079" y="10299"/>
                <wp:lineTo x="1079" y="10394"/>
                <wp:lineTo x="1319" y="10871"/>
                <wp:lineTo x="1319" y="11252"/>
                <wp:lineTo x="5076" y="11379"/>
                <wp:lineTo x="14789" y="11379"/>
                <wp:lineTo x="3917" y="11506"/>
                <wp:lineTo x="3837" y="11761"/>
                <wp:lineTo x="4397" y="11888"/>
                <wp:lineTo x="4277" y="11983"/>
                <wp:lineTo x="4237" y="12396"/>
                <wp:lineTo x="3877" y="12396"/>
                <wp:lineTo x="3877" y="12587"/>
                <wp:lineTo x="4237" y="12905"/>
                <wp:lineTo x="3837" y="13350"/>
                <wp:lineTo x="3837" y="13890"/>
                <wp:lineTo x="4756" y="13922"/>
                <wp:lineTo x="13910" y="13922"/>
                <wp:lineTo x="10832" y="14431"/>
                <wp:lineTo x="10832" y="15448"/>
                <wp:lineTo x="2358" y="15480"/>
                <wp:lineTo x="1239" y="15543"/>
                <wp:lineTo x="1039" y="16433"/>
                <wp:lineTo x="1199" y="16974"/>
                <wp:lineTo x="1239" y="17355"/>
                <wp:lineTo x="2278" y="17482"/>
                <wp:lineTo x="5596" y="17482"/>
                <wp:lineTo x="3877" y="17673"/>
                <wp:lineTo x="3877" y="17959"/>
                <wp:lineTo x="4996" y="17991"/>
                <wp:lineTo x="3837" y="18213"/>
                <wp:lineTo x="3917" y="18499"/>
                <wp:lineTo x="10792" y="18499"/>
                <wp:lineTo x="3877" y="18690"/>
                <wp:lineTo x="3877" y="18976"/>
                <wp:lineTo x="4237" y="19008"/>
                <wp:lineTo x="4277" y="19326"/>
                <wp:lineTo x="15908" y="19421"/>
                <wp:lineTo x="16188" y="19421"/>
                <wp:lineTo x="17307" y="19358"/>
                <wp:lineTo x="17147" y="19040"/>
                <wp:lineTo x="9393" y="19008"/>
                <wp:lineTo x="17267" y="18881"/>
                <wp:lineTo x="17307" y="18499"/>
                <wp:lineTo x="10792" y="18499"/>
                <wp:lineTo x="20065" y="18309"/>
                <wp:lineTo x="20025" y="18023"/>
                <wp:lineTo x="14349" y="17991"/>
                <wp:lineTo x="20505" y="17800"/>
                <wp:lineTo x="20465" y="17482"/>
                <wp:lineTo x="20625" y="17228"/>
                <wp:lineTo x="19745" y="17164"/>
                <wp:lineTo x="13510" y="16974"/>
                <wp:lineTo x="16548" y="16974"/>
                <wp:lineTo x="19466" y="16719"/>
                <wp:lineTo x="19466" y="16433"/>
                <wp:lineTo x="13470" y="15956"/>
                <wp:lineTo x="13510" y="15670"/>
                <wp:lineTo x="12471" y="15480"/>
                <wp:lineTo x="10792" y="15448"/>
                <wp:lineTo x="16628" y="15289"/>
                <wp:lineTo x="16628" y="14939"/>
                <wp:lineTo x="20585" y="14939"/>
                <wp:lineTo x="20585" y="14621"/>
                <wp:lineTo x="10792" y="14431"/>
                <wp:lineTo x="16987" y="14431"/>
                <wp:lineTo x="18826" y="14304"/>
                <wp:lineTo x="18786" y="13922"/>
                <wp:lineTo x="18546" y="13414"/>
                <wp:lineTo x="17467" y="12905"/>
                <wp:lineTo x="17667" y="12905"/>
                <wp:lineTo x="19466" y="12460"/>
                <wp:lineTo x="19466" y="11920"/>
                <wp:lineTo x="19186" y="11888"/>
                <wp:lineTo x="19226" y="11697"/>
                <wp:lineTo x="17387" y="11379"/>
                <wp:lineTo x="20385" y="11316"/>
                <wp:lineTo x="20305" y="10998"/>
                <wp:lineTo x="13430" y="10871"/>
                <wp:lineTo x="16748" y="10871"/>
                <wp:lineTo x="20385" y="10616"/>
                <wp:lineTo x="20425" y="10267"/>
                <wp:lineTo x="19386" y="10171"/>
                <wp:lineTo x="13590" y="9822"/>
                <wp:lineTo x="13070" y="9440"/>
                <wp:lineTo x="12830" y="9345"/>
                <wp:lineTo x="10752" y="8836"/>
                <wp:lineTo x="10792" y="8328"/>
                <wp:lineTo x="15748" y="8137"/>
                <wp:lineTo x="15868" y="7851"/>
                <wp:lineTo x="20105" y="7724"/>
                <wp:lineTo x="20065" y="7438"/>
                <wp:lineTo x="9873" y="7311"/>
                <wp:lineTo x="19186" y="7247"/>
                <wp:lineTo x="19186" y="6929"/>
                <wp:lineTo x="9193" y="6802"/>
                <wp:lineTo x="14589" y="6802"/>
                <wp:lineTo x="20505" y="6548"/>
                <wp:lineTo x="20545" y="6166"/>
                <wp:lineTo x="20185" y="6071"/>
                <wp:lineTo x="18626" y="5785"/>
                <wp:lineTo x="19266" y="5785"/>
                <wp:lineTo x="20145" y="5499"/>
                <wp:lineTo x="20185" y="4990"/>
                <wp:lineTo x="17907" y="4895"/>
                <wp:lineTo x="10033" y="4768"/>
                <wp:lineTo x="17387" y="4673"/>
                <wp:lineTo x="17427" y="4386"/>
                <wp:lineTo x="13510" y="4259"/>
                <wp:lineTo x="16588" y="4259"/>
                <wp:lineTo x="19745" y="4005"/>
                <wp:lineTo x="19785" y="3592"/>
                <wp:lineTo x="18666" y="3496"/>
                <wp:lineTo x="13510" y="3242"/>
                <wp:lineTo x="13550" y="2956"/>
                <wp:lineTo x="12551" y="2765"/>
                <wp:lineTo x="10752" y="2734"/>
                <wp:lineTo x="10792" y="1716"/>
                <wp:lineTo x="11392" y="1716"/>
                <wp:lineTo x="12751" y="1367"/>
                <wp:lineTo x="12671" y="668"/>
                <wp:lineTo x="12191" y="509"/>
                <wp:lineTo x="10792" y="127"/>
                <wp:lineTo x="10592" y="127"/>
              </wp:wrapPolygon>
            </wp:wrapThrough>
            <wp:docPr id="81332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pic:cNvPicPr/>
                  </pic:nvPicPr>
                  <pic:blipFill>
                    <a:blip r:embed="rId19" cstate="print">
                      <a:extLst>
                        <a:ext uri="{28A0092B-C50C-407E-A947-70E740481C1C}">
                          <a14:useLocalDpi xmlns:a14="http://schemas.microsoft.com/office/drawing/2010/main" val="0"/>
                        </a:ext>
                      </a:extLst>
                    </a:blip>
                    <a:srcRect t="5517" b="5517"/>
                    <a:stretch>
                      <a:fillRect/>
                    </a:stretch>
                  </pic:blipFill>
                  <pic:spPr bwMode="auto">
                    <a:xfrm>
                      <a:off x="0" y="0"/>
                      <a:ext cx="6863080" cy="863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5A869F30" wp14:editId="7995CD7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0"/>
      <w:headerReference w:type="default" r:id="rId21"/>
      <w:footerReference w:type="default" r:id="rId22"/>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B90B" w14:textId="77777777" w:rsidR="003D13AA" w:rsidRDefault="003D13AA" w:rsidP="00F00385">
      <w:pPr>
        <w:spacing w:after="0" w:line="240" w:lineRule="auto"/>
      </w:pPr>
      <w:r>
        <w:separator/>
      </w:r>
    </w:p>
  </w:endnote>
  <w:endnote w:type="continuationSeparator" w:id="0">
    <w:p w14:paraId="06E2B563" w14:textId="77777777" w:rsidR="003D13AA" w:rsidRDefault="003D13AA"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altName w:val="Calibri"/>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Extra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BD18"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060E5" w14:textId="77777777" w:rsidR="003D13AA" w:rsidRDefault="003D13AA" w:rsidP="00F00385">
      <w:pPr>
        <w:spacing w:after="0" w:line="240" w:lineRule="auto"/>
      </w:pPr>
      <w:r>
        <w:separator/>
      </w:r>
    </w:p>
  </w:footnote>
  <w:footnote w:type="continuationSeparator" w:id="0">
    <w:p w14:paraId="635D8792" w14:textId="77777777" w:rsidR="003D13AA" w:rsidRDefault="003D13AA"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9637783"/>
      <w:docPartObj>
        <w:docPartGallery w:val="Page Numbers (Top of Page)"/>
        <w:docPartUnique/>
      </w:docPartObj>
    </w:sdtPr>
    <w:sdtEndPr>
      <w:rPr>
        <w:rStyle w:val="PageNumber"/>
      </w:rPr>
    </w:sdtEndPr>
    <w:sdtContent>
      <w:p w14:paraId="5DD63A0E" w14:textId="77777777" w:rsidR="00D820C9" w:rsidRDefault="00D820C9" w:rsidP="00E341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EndPr>
      <w:rPr>
        <w:rStyle w:val="PageNumber"/>
      </w:rPr>
    </w:sdtEndPr>
    <w:sdtContent>
      <w:p w14:paraId="7E7E2344"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1BF564"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156161"/>
      <w:docPartObj>
        <w:docPartGallery w:val="Page Numbers (Top of Page)"/>
        <w:docPartUnique/>
      </w:docPartObj>
    </w:sdtPr>
    <w:sdtEndPr>
      <w:rPr>
        <w:rStyle w:val="PageNumber"/>
      </w:rPr>
    </w:sdtEndPr>
    <w:sdtContent>
      <w:p w14:paraId="25913E39"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00CD1AB"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331C6"/>
    <w:multiLevelType w:val="hybridMultilevel"/>
    <w:tmpl w:val="97E4913C"/>
    <w:lvl w:ilvl="0" w:tplc="5644C7B0">
      <w:start w:val="1"/>
      <w:numFmt w:val="bullet"/>
      <w:lvlText w:val="n"/>
      <w:lvlJc w:val="left"/>
      <w:pPr>
        <w:ind w:left="360" w:hanging="360"/>
      </w:pPr>
      <w:rPr>
        <w:rFonts w:ascii="Wingdings" w:hAnsi="Wingdings" w:hint="default"/>
        <w:color w:val="002060"/>
        <w:position w:val="2"/>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248B1907"/>
    <w:multiLevelType w:val="hybridMultilevel"/>
    <w:tmpl w:val="5AE80C54"/>
    <w:lvl w:ilvl="0" w:tplc="E902A81A">
      <w:start w:val="1"/>
      <w:numFmt w:val="bullet"/>
      <w:pStyle w:val="Bulletpointtext"/>
      <w:lvlText w:val=""/>
      <w:lvlJc w:val="left"/>
      <w:pPr>
        <w:ind w:left="360" w:hanging="360"/>
      </w:pPr>
      <w:rPr>
        <w:rFonts w:ascii="Wingdings 2" w:hAnsi="Wingdings 2" w:hint="default"/>
        <w:color w:val="0199FF"/>
        <w:position w:val="2"/>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F40B3E"/>
    <w:multiLevelType w:val="multilevel"/>
    <w:tmpl w:val="16562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67407129">
    <w:abstractNumId w:val="2"/>
  </w:num>
  <w:num w:numId="2" w16cid:durableId="416246592">
    <w:abstractNumId w:val="3"/>
    <w:lvlOverride w:ilvl="0"/>
    <w:lvlOverride w:ilvl="1"/>
    <w:lvlOverride w:ilvl="2"/>
    <w:lvlOverride w:ilvl="3"/>
    <w:lvlOverride w:ilvl="4"/>
    <w:lvlOverride w:ilvl="5"/>
    <w:lvlOverride w:ilvl="6"/>
    <w:lvlOverride w:ilvl="7"/>
    <w:lvlOverride w:ilvl="8"/>
  </w:num>
  <w:num w:numId="3" w16cid:durableId="812142017">
    <w:abstractNumId w:val="1"/>
    <w:lvlOverride w:ilvl="0"/>
    <w:lvlOverride w:ilvl="1"/>
    <w:lvlOverride w:ilvl="2"/>
    <w:lvlOverride w:ilvl="3"/>
    <w:lvlOverride w:ilvl="4"/>
    <w:lvlOverride w:ilvl="5"/>
    <w:lvlOverride w:ilvl="6"/>
    <w:lvlOverride w:ilvl="7"/>
    <w:lvlOverride w:ilvl="8"/>
  </w:num>
  <w:num w:numId="4" w16cid:durableId="155172477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AA"/>
    <w:rsid w:val="00042F31"/>
    <w:rsid w:val="00046462"/>
    <w:rsid w:val="000E2D0F"/>
    <w:rsid w:val="00121A7D"/>
    <w:rsid w:val="00165AAE"/>
    <w:rsid w:val="00166A50"/>
    <w:rsid w:val="00210044"/>
    <w:rsid w:val="002805CB"/>
    <w:rsid w:val="002A6B6A"/>
    <w:rsid w:val="00300617"/>
    <w:rsid w:val="00310BC8"/>
    <w:rsid w:val="00335E70"/>
    <w:rsid w:val="003559E0"/>
    <w:rsid w:val="00390B50"/>
    <w:rsid w:val="003D13AA"/>
    <w:rsid w:val="003E6418"/>
    <w:rsid w:val="004015FB"/>
    <w:rsid w:val="0042087B"/>
    <w:rsid w:val="005219D7"/>
    <w:rsid w:val="005F6BFD"/>
    <w:rsid w:val="00601E34"/>
    <w:rsid w:val="00642E37"/>
    <w:rsid w:val="00687872"/>
    <w:rsid w:val="006D1510"/>
    <w:rsid w:val="007077FA"/>
    <w:rsid w:val="00785095"/>
    <w:rsid w:val="007D0B29"/>
    <w:rsid w:val="0086078E"/>
    <w:rsid w:val="008A2157"/>
    <w:rsid w:val="008B7FEE"/>
    <w:rsid w:val="008C0F06"/>
    <w:rsid w:val="008E5771"/>
    <w:rsid w:val="00974B63"/>
    <w:rsid w:val="009A0FF1"/>
    <w:rsid w:val="009D4112"/>
    <w:rsid w:val="00A916AE"/>
    <w:rsid w:val="00A95C0D"/>
    <w:rsid w:val="00AA10E7"/>
    <w:rsid w:val="00AB66E4"/>
    <w:rsid w:val="00AC0F0C"/>
    <w:rsid w:val="00AF40B0"/>
    <w:rsid w:val="00B5429F"/>
    <w:rsid w:val="00B67A1A"/>
    <w:rsid w:val="00B77485"/>
    <w:rsid w:val="00B92949"/>
    <w:rsid w:val="00BA71FD"/>
    <w:rsid w:val="00BF11C3"/>
    <w:rsid w:val="00C01C4B"/>
    <w:rsid w:val="00CE36FD"/>
    <w:rsid w:val="00D820C9"/>
    <w:rsid w:val="00DB2424"/>
    <w:rsid w:val="00DD5781"/>
    <w:rsid w:val="00E945CC"/>
    <w:rsid w:val="00EC3399"/>
    <w:rsid w:val="00ED1362"/>
    <w:rsid w:val="00F00385"/>
    <w:rsid w:val="00F14F40"/>
    <w:rsid w:val="00F434A4"/>
    <w:rsid w:val="00F55C2D"/>
    <w:rsid w:val="00F8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88C9"/>
  <w15:chartTrackingRefBased/>
  <w15:docId w15:val="{AF35DAC4-9326-40B8-BC16-C7EECA77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 w:type="paragraph" w:styleId="NormalWeb">
    <w:name w:val="Normal (Web)"/>
    <w:basedOn w:val="Normal"/>
    <w:uiPriority w:val="99"/>
    <w:semiHidden/>
    <w:unhideWhenUsed/>
    <w:rsid w:val="00121A7D"/>
    <w:pPr>
      <w:spacing w:before="100" w:beforeAutospacing="1" w:after="100" w:afterAutospacing="1" w:line="240" w:lineRule="auto"/>
    </w:pPr>
    <w:rPr>
      <w:rFonts w:ascii="Times New Roman" w:eastAsia="Times New Roman" w:hAnsi="Times New Roman" w:cs="Times New Roman"/>
      <w:color w:val="auto"/>
      <w:kern w:val="0"/>
      <w:sz w:val="24"/>
      <w:lang w:eastAsia="en-GB"/>
      <w14:ligatures w14:val="none"/>
    </w:rPr>
  </w:style>
  <w:style w:type="paragraph" w:customStyle="1" w:styleId="Bulletpointtext">
    <w:name w:val="Bullet point text"/>
    <w:basedOn w:val="Normal"/>
    <w:qFormat/>
    <w:rsid w:val="00121A7D"/>
    <w:pPr>
      <w:numPr>
        <w:numId w:val="3"/>
      </w:numPr>
      <w:tabs>
        <w:tab w:val="left" w:pos="454"/>
        <w:tab w:val="left" w:pos="907"/>
      </w:tabs>
      <w:spacing w:after="0" w:line="300" w:lineRule="atLeast"/>
    </w:pPr>
    <w:rPr>
      <w:rFonts w:asciiTheme="minorHAnsi" w:hAnsiTheme="minorHAnsi" w:cstheme="minorBidi"/>
      <w:color w:val="21212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 w:id="253439871">
      <w:bodyDiv w:val="1"/>
      <w:marLeft w:val="0"/>
      <w:marRight w:val="0"/>
      <w:marTop w:val="0"/>
      <w:marBottom w:val="0"/>
      <w:divBdr>
        <w:top w:val="none" w:sz="0" w:space="0" w:color="auto"/>
        <w:left w:val="none" w:sz="0" w:space="0" w:color="auto"/>
        <w:bottom w:val="none" w:sz="0" w:space="0" w:color="auto"/>
        <w:right w:val="none" w:sz="0" w:space="0" w:color="auto"/>
      </w:divBdr>
    </w:div>
    <w:div w:id="298266331">
      <w:bodyDiv w:val="1"/>
      <w:marLeft w:val="0"/>
      <w:marRight w:val="0"/>
      <w:marTop w:val="0"/>
      <w:marBottom w:val="0"/>
      <w:divBdr>
        <w:top w:val="none" w:sz="0" w:space="0" w:color="auto"/>
        <w:left w:val="none" w:sz="0" w:space="0" w:color="auto"/>
        <w:bottom w:val="none" w:sz="0" w:space="0" w:color="auto"/>
        <w:right w:val="none" w:sz="0" w:space="0" w:color="auto"/>
      </w:divBdr>
    </w:div>
    <w:div w:id="1100028597">
      <w:bodyDiv w:val="1"/>
      <w:marLeft w:val="0"/>
      <w:marRight w:val="0"/>
      <w:marTop w:val="0"/>
      <w:marBottom w:val="0"/>
      <w:divBdr>
        <w:top w:val="none" w:sz="0" w:space="0" w:color="auto"/>
        <w:left w:val="none" w:sz="0" w:space="0" w:color="auto"/>
        <w:bottom w:val="none" w:sz="0" w:space="0" w:color="auto"/>
        <w:right w:val="none" w:sz="0" w:space="0" w:color="auto"/>
      </w:divBdr>
    </w:div>
    <w:div w:id="1171068733">
      <w:bodyDiv w:val="1"/>
      <w:marLeft w:val="0"/>
      <w:marRight w:val="0"/>
      <w:marTop w:val="0"/>
      <w:marBottom w:val="0"/>
      <w:divBdr>
        <w:top w:val="none" w:sz="0" w:space="0" w:color="auto"/>
        <w:left w:val="none" w:sz="0" w:space="0" w:color="auto"/>
        <w:bottom w:val="none" w:sz="0" w:space="0" w:color="auto"/>
        <w:right w:val="none" w:sz="0" w:space="0" w:color="auto"/>
      </w:divBdr>
    </w:div>
    <w:div w:id="193331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careers@alzheimers.org.uk"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ie.Hough\OneDrive%20-%20Alzheimer's%20Society\Documents\New%20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New Job Description Template</Template>
  <TotalTime>3</TotalTime>
  <Pages>7</Pages>
  <Words>1250</Words>
  <Characters>7129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Hough</dc:creator>
  <cp:keywords/>
  <dc:description/>
  <cp:lastModifiedBy>Siobhan Nugent</cp:lastModifiedBy>
  <cp:revision>2</cp:revision>
  <dcterms:created xsi:type="dcterms:W3CDTF">2025-06-09T10:08:00Z</dcterms:created>
  <dcterms:modified xsi:type="dcterms:W3CDTF">2025-06-09T10:08:00Z</dcterms:modified>
</cp:coreProperties>
</file>