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30204" w14:textId="77777777" w:rsidR="00BA71FD" w:rsidRDefault="00BA71FD">
      <w:r>
        <w:rPr>
          <w:noProof/>
        </w:rPr>
        <w:drawing>
          <wp:anchor distT="0" distB="0" distL="114300" distR="114300" simplePos="0" relativeHeight="251660288" behindDoc="0" locked="0" layoutInCell="1" allowOverlap="1" wp14:anchorId="254A3625" wp14:editId="2B0BDEB8">
            <wp:simplePos x="0" y="0"/>
            <wp:positionH relativeFrom="column">
              <wp:posOffset>4117576</wp:posOffset>
            </wp:positionH>
            <wp:positionV relativeFrom="page">
              <wp:posOffset>52705</wp:posOffset>
            </wp:positionV>
            <wp:extent cx="2045123" cy="1384189"/>
            <wp:effectExtent l="0" t="0" r="0" b="0"/>
            <wp:wrapNone/>
            <wp:docPr id="1565904377" name="Picture 2" descr="A blue flower with a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 descr="A blue flower with a yellow center&#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123" cy="1384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11C5B" w14:textId="77777777" w:rsidR="00BA71FD" w:rsidRDefault="00BA71FD"/>
    <w:p w14:paraId="4729C525" w14:textId="77777777" w:rsidR="00BA71FD" w:rsidRDefault="005F6BFD" w:rsidP="00BA71FD">
      <w:pPr>
        <w:spacing w:line="278" w:lineRule="auto"/>
      </w:pPr>
      <w:r>
        <w:rPr>
          <w:noProof/>
        </w:rPr>
        <w:drawing>
          <wp:anchor distT="0" distB="0" distL="114300" distR="114300" simplePos="0" relativeHeight="251657216" behindDoc="0" locked="0" layoutInCell="1" allowOverlap="1" wp14:anchorId="016BF1F1" wp14:editId="252D6DC3">
            <wp:simplePos x="0" y="0"/>
            <wp:positionH relativeFrom="column">
              <wp:posOffset>-1052195</wp:posOffset>
            </wp:positionH>
            <wp:positionV relativeFrom="page">
              <wp:posOffset>3019425</wp:posOffset>
            </wp:positionV>
            <wp:extent cx="7981950" cy="7648575"/>
            <wp:effectExtent l="0" t="0" r="6350" b="0"/>
            <wp:wrapThrough wrapText="bothSides">
              <wp:wrapPolygon edited="0">
                <wp:start x="0" y="0"/>
                <wp:lineTo x="0" y="21555"/>
                <wp:lineTo x="21583" y="21555"/>
                <wp:lineTo x="21583" y="0"/>
                <wp:lineTo x="0" y="0"/>
              </wp:wrapPolygon>
            </wp:wrapThrough>
            <wp:docPr id="5285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32998" name="Picture 1"/>
                    <pic:cNvPicPr/>
                  </pic:nvPicPr>
                  <pic:blipFill>
                    <a:blip r:embed="rId11" cstate="print">
                      <a:extLst>
                        <a:ext uri="{28A0092B-C50C-407E-A947-70E740481C1C}">
                          <a14:useLocalDpi xmlns:a14="http://schemas.microsoft.com/office/drawing/2010/main" val="0"/>
                        </a:ext>
                      </a:extLst>
                    </a:blip>
                    <a:srcRect t="983" b="983"/>
                    <a:stretch>
                      <a:fillRect/>
                    </a:stretch>
                  </pic:blipFill>
                  <pic:spPr bwMode="auto">
                    <a:xfrm>
                      <a:off x="0" y="0"/>
                      <a:ext cx="7981950" cy="764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C4B">
        <w:rPr>
          <w:noProof/>
        </w:rPr>
        <mc:AlternateContent>
          <mc:Choice Requires="wps">
            <w:drawing>
              <wp:anchor distT="0" distB="0" distL="114300" distR="114300" simplePos="0" relativeHeight="251658240" behindDoc="0" locked="0" layoutInCell="1" allowOverlap="1" wp14:anchorId="5AD8A90E" wp14:editId="44DA73E9">
                <wp:simplePos x="0" y="0"/>
                <wp:positionH relativeFrom="column">
                  <wp:posOffset>-235585</wp:posOffset>
                </wp:positionH>
                <wp:positionV relativeFrom="page">
                  <wp:posOffset>1689735</wp:posOffset>
                </wp:positionV>
                <wp:extent cx="6068060" cy="2465705"/>
                <wp:effectExtent l="0" t="0" r="0" b="0"/>
                <wp:wrapThrough wrapText="bothSides">
                  <wp:wrapPolygon edited="0">
                    <wp:start x="226" y="111"/>
                    <wp:lineTo x="226" y="21361"/>
                    <wp:lineTo x="21338" y="21361"/>
                    <wp:lineTo x="21293" y="111"/>
                    <wp:lineTo x="226" y="111"/>
                  </wp:wrapPolygon>
                </wp:wrapThrough>
                <wp:docPr id="1856915891" name="Text Box 2"/>
                <wp:cNvGraphicFramePr/>
                <a:graphic xmlns:a="http://schemas.openxmlformats.org/drawingml/2006/main">
                  <a:graphicData uri="http://schemas.microsoft.com/office/word/2010/wordprocessingShape">
                    <wps:wsp>
                      <wps:cNvSpPr txBox="1"/>
                      <wps:spPr>
                        <a:xfrm>
                          <a:off x="0" y="0"/>
                          <a:ext cx="6068060" cy="2465705"/>
                        </a:xfrm>
                        <a:prstGeom prst="rect">
                          <a:avLst/>
                        </a:prstGeom>
                        <a:noFill/>
                        <a:ln w="6350">
                          <a:noFill/>
                        </a:ln>
                      </wps:spPr>
                      <wps:txbx>
                        <w:txbxContent>
                          <w:p w14:paraId="4648960F" w14:textId="13FD588A" w:rsidR="00BA71FD" w:rsidRPr="00C01C4B" w:rsidRDefault="000F41B3" w:rsidP="00C01C4B">
                            <w:pPr>
                              <w:spacing w:line="960" w:lineRule="exact"/>
                              <w:rPr>
                                <w:rFonts w:ascii="AS TT Commons ExtraBold" w:hAnsi="AS TT Commons ExtraBold"/>
                                <w:b/>
                                <w:bCs/>
                                <w:sz w:val="96"/>
                                <w:szCs w:val="96"/>
                              </w:rPr>
                            </w:pPr>
                            <w:r>
                              <w:rPr>
                                <w:rFonts w:ascii="AS TT Commons ExtraBold" w:hAnsi="AS TT Commons ExtraBold"/>
                                <w:b/>
                                <w:bCs/>
                                <w:sz w:val="96"/>
                                <w:szCs w:val="96"/>
                              </w:rPr>
                              <w:t>Online Community Assistant (Weekend)</w:t>
                            </w:r>
                          </w:p>
                          <w:p w14:paraId="69B19663" w14:textId="77777777" w:rsidR="00BA71FD" w:rsidRPr="00C01C4B" w:rsidRDefault="00BA71FD" w:rsidP="00BA71FD">
                            <w:pPr>
                              <w:spacing w:line="680" w:lineRule="exact"/>
                              <w:rPr>
                                <w:rFonts w:ascii="AS TT Commons ExtraBold" w:hAnsi="AS TT Commons ExtraBold"/>
                                <w:b/>
                                <w:bCs/>
                                <w:sz w:val="72"/>
                                <w:szCs w:val="72"/>
                              </w:rPr>
                            </w:pPr>
                            <w:r w:rsidRPr="00C01C4B">
                              <w:rPr>
                                <w:rFonts w:ascii="AS TT Commons ExtraBold" w:hAnsi="AS TT Commons ExtraBold"/>
                                <w:b/>
                                <w:bCs/>
                                <w:sz w:val="72"/>
                                <w:szCs w:val="72"/>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D8A90E" id="_x0000_t202" coordsize="21600,21600" o:spt="202" path="m,l,21600r21600,l21600,xe">
                <v:stroke joinstyle="miter"/>
                <v:path gradientshapeok="t" o:connecttype="rect"/>
              </v:shapetype>
              <v:shape id="Text Box 2" o:spid="_x0000_s1026" type="#_x0000_t202" style="position:absolute;margin-left:-18.55pt;margin-top:133.05pt;width:477.8pt;height:194.1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BqFwIAAC0EAAAOAAAAZHJzL2Uyb0RvYy54bWysU8tu2zAQvBfoPxC815Jd20k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" filled="f" stroked="f" strokeweight=".5pt">
                <v:textbox>
                  <w:txbxContent>
                    <w:p w14:paraId="4648960F" w14:textId="13FD588A" w:rsidR="00BA71FD" w:rsidRPr="00C01C4B" w:rsidRDefault="000F41B3" w:rsidP="00C01C4B">
                      <w:pPr>
                        <w:spacing w:line="960" w:lineRule="exact"/>
                        <w:rPr>
                          <w:rFonts w:ascii="AS TT Commons ExtraBold" w:hAnsi="AS TT Commons ExtraBold"/>
                          <w:b/>
                          <w:bCs/>
                          <w:sz w:val="96"/>
                          <w:szCs w:val="96"/>
                        </w:rPr>
                      </w:pPr>
                      <w:r>
                        <w:rPr>
                          <w:rFonts w:ascii="AS TT Commons ExtraBold" w:hAnsi="AS TT Commons ExtraBold"/>
                          <w:b/>
                          <w:bCs/>
                          <w:sz w:val="96"/>
                          <w:szCs w:val="96"/>
                        </w:rPr>
                        <w:t>Online Community Assistant (Weekend)</w:t>
                      </w:r>
                    </w:p>
                    <w:p w14:paraId="69B19663" w14:textId="77777777" w:rsidR="00BA71FD" w:rsidRPr="00C01C4B" w:rsidRDefault="00BA71FD" w:rsidP="00BA71FD">
                      <w:pPr>
                        <w:spacing w:line="680" w:lineRule="exact"/>
                        <w:rPr>
                          <w:rFonts w:ascii="AS TT Commons ExtraBold" w:hAnsi="AS TT Commons ExtraBold"/>
                          <w:b/>
                          <w:bCs/>
                          <w:sz w:val="72"/>
                          <w:szCs w:val="72"/>
                        </w:rPr>
                      </w:pPr>
                      <w:r w:rsidRPr="00C01C4B">
                        <w:rPr>
                          <w:rFonts w:ascii="AS TT Commons ExtraBold" w:hAnsi="AS TT Commons ExtraBold"/>
                          <w:b/>
                          <w:bCs/>
                          <w:sz w:val="72"/>
                          <w:szCs w:val="72"/>
                        </w:rPr>
                        <w:t>Job description</w:t>
                      </w:r>
                    </w:p>
                  </w:txbxContent>
                </v:textbox>
                <w10:wrap type="through" anchory="page"/>
              </v:shape>
            </w:pict>
          </mc:Fallback>
        </mc:AlternateContent>
      </w:r>
      <w:r w:rsidR="00C01C4B">
        <w:rPr>
          <w:noProof/>
        </w:rPr>
        <mc:AlternateContent>
          <mc:Choice Requires="wps">
            <w:drawing>
              <wp:anchor distT="0" distB="0" distL="114300" distR="114300" simplePos="0" relativeHeight="251659264" behindDoc="0" locked="0" layoutInCell="1" allowOverlap="1" wp14:anchorId="0B9D9082" wp14:editId="36BD7D0E">
                <wp:simplePos x="0" y="0"/>
                <wp:positionH relativeFrom="column">
                  <wp:posOffset>-233045</wp:posOffset>
                </wp:positionH>
                <wp:positionV relativeFrom="page">
                  <wp:posOffset>4161559</wp:posOffset>
                </wp:positionV>
                <wp:extent cx="6182995" cy="850265"/>
                <wp:effectExtent l="0" t="0" r="0" b="0"/>
                <wp:wrapThrough wrapText="bothSides">
                  <wp:wrapPolygon edited="0">
                    <wp:start x="222" y="323"/>
                    <wp:lineTo x="222" y="20971"/>
                    <wp:lineTo x="21296" y="20971"/>
                    <wp:lineTo x="21296" y="323"/>
                    <wp:lineTo x="222" y="323"/>
                  </wp:wrapPolygon>
                </wp:wrapThrough>
                <wp:docPr id="1013553167" name="Text Box 4"/>
                <wp:cNvGraphicFramePr/>
                <a:graphic xmlns:a="http://schemas.openxmlformats.org/drawingml/2006/main">
                  <a:graphicData uri="http://schemas.microsoft.com/office/word/2010/wordprocessingShape">
                    <wps:wsp>
                      <wps:cNvSpPr txBox="1"/>
                      <wps:spPr>
                        <a:xfrm>
                          <a:off x="0" y="0"/>
                          <a:ext cx="6182995" cy="850265"/>
                        </a:xfrm>
                        <a:prstGeom prst="rect">
                          <a:avLst/>
                        </a:prstGeom>
                        <a:noFill/>
                        <a:ln w="6350">
                          <a:noFill/>
                        </a:ln>
                      </wps:spPr>
                      <wps:txbx>
                        <w:txbxContent>
                          <w:p w14:paraId="15DF014A"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9082" id="Text Box 4" o:spid="_x0000_s1027" type="#_x0000_t202" style="position:absolute;margin-left:-18.35pt;margin-top:327.7pt;width:486.85pt;height: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GbGQIAADM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" filled="f" stroked="f" strokeweight=".5pt">
                <v:textbox>
                  <w:txbxContent>
                    <w:p w14:paraId="15DF014A" w14:textId="77777777" w:rsidR="00BA71FD" w:rsidRPr="009A0FF1" w:rsidRDefault="00BA71FD" w:rsidP="00BA71FD">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009A0FF1" w:rsidRP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v:textbox>
                <w10:wrap type="through" anchory="page"/>
              </v:shape>
            </w:pict>
          </mc:Fallback>
        </mc:AlternateContent>
      </w:r>
    </w:p>
    <w:p w14:paraId="287D0079" w14:textId="77777777" w:rsidR="00BA71FD" w:rsidRDefault="00042F31" w:rsidP="00BA71FD">
      <w:pPr>
        <w:spacing w:line="278" w:lineRule="auto"/>
      </w:pPr>
      <w:r>
        <w:rPr>
          <w:noProof/>
        </w:rPr>
        <w:lastRenderedPageBreak/>
        <mc:AlternateContent>
          <mc:Choice Requires="wps">
            <w:drawing>
              <wp:anchor distT="0" distB="0" distL="114300" distR="114300" simplePos="0" relativeHeight="251662336" behindDoc="0" locked="0" layoutInCell="1" allowOverlap="1" wp14:anchorId="1E7353E9" wp14:editId="4966D29B">
                <wp:simplePos x="0" y="0"/>
                <wp:positionH relativeFrom="column">
                  <wp:posOffset>-114300</wp:posOffset>
                </wp:positionH>
                <wp:positionV relativeFrom="page">
                  <wp:posOffset>802123</wp:posOffset>
                </wp:positionV>
                <wp:extent cx="4116070" cy="1030605"/>
                <wp:effectExtent l="0" t="0" r="0" b="0"/>
                <wp:wrapThrough wrapText="bothSides">
                  <wp:wrapPolygon edited="0">
                    <wp:start x="333" y="266"/>
                    <wp:lineTo x="333" y="21028"/>
                    <wp:lineTo x="21193" y="21028"/>
                    <wp:lineTo x="21127" y="266"/>
                    <wp:lineTo x="333" y="266"/>
                  </wp:wrapPolygon>
                </wp:wrapThrough>
                <wp:docPr id="664046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1030605"/>
                        </a:xfrm>
                        <a:prstGeom prst="rect">
                          <a:avLst/>
                        </a:prstGeom>
                        <a:noFill/>
                        <a:ln w="6350">
                          <a:noFill/>
                        </a:ln>
                      </wps:spPr>
                      <wps:txbx>
                        <w:txbxContent>
                          <w:p w14:paraId="0CE57FB0"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353E9" id="_x0000_s1028" type="#_x0000_t202" style="position:absolute;margin-left:-9pt;margin-top:63.15pt;width:324.1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" filled="f" stroked="f" strokeweight=".5pt">
                <v:textbox>
                  <w:txbxContent>
                    <w:p w14:paraId="0CE57FB0"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v:textbox>
                <w10:wrap type="through" anchory="page"/>
              </v:shape>
            </w:pict>
          </mc:Fallback>
        </mc:AlternateContent>
      </w:r>
    </w:p>
    <w:p w14:paraId="5E87E83D" w14:textId="77777777" w:rsidR="003559E0" w:rsidRDefault="00642E37" w:rsidP="00BA71FD">
      <w:pPr>
        <w:spacing w:line="278" w:lineRule="auto"/>
      </w:pPr>
      <w:r>
        <w:rPr>
          <w:noProof/>
        </w:rPr>
        <mc:AlternateContent>
          <mc:Choice Requires="wps">
            <w:drawing>
              <wp:anchor distT="0" distB="0" distL="114300" distR="114300" simplePos="0" relativeHeight="251666432" behindDoc="0" locked="0" layoutInCell="1" allowOverlap="1" wp14:anchorId="08AA70A9" wp14:editId="0DB0A989">
                <wp:simplePos x="0" y="0"/>
                <wp:positionH relativeFrom="column">
                  <wp:posOffset>-191770</wp:posOffset>
                </wp:positionH>
                <wp:positionV relativeFrom="page">
                  <wp:posOffset>5116830</wp:posOffset>
                </wp:positionV>
                <wp:extent cx="6134735" cy="1254125"/>
                <wp:effectExtent l="0" t="0" r="0" b="0"/>
                <wp:wrapSquare wrapText="bothSides"/>
                <wp:docPr id="17699341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254125"/>
                        </a:xfrm>
                        <a:prstGeom prst="rect">
                          <a:avLst/>
                        </a:prstGeom>
                        <a:noFill/>
                        <a:ln w="6350">
                          <a:noFill/>
                        </a:ln>
                      </wps:spPr>
                      <wps:txbx>
                        <w:txbxContent>
                          <w:p w14:paraId="158FEC9F"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4D755166"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28C09464" w14:textId="77777777" w:rsidR="00300617" w:rsidRDefault="00300617"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70A9" id="Text Box 7" o:spid="_x0000_s1029" type="#_x0000_t202" style="position:absolute;margin-left:-15.1pt;margin-top:402.9pt;width:483.05pt;height: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" filled="f" stroked="f" strokeweight=".5pt">
                <v:textbox>
                  <w:txbxContent>
                    <w:p w14:paraId="158FEC9F"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Our values tell everyone who we are as an organisation.</w:t>
                      </w:r>
                      <w:r w:rsidR="00642E37" w:rsidRPr="006D1510">
                        <w:rPr>
                          <w:rFonts w:ascii="AS TT Commons" w:eastAsia="Arial" w:hAnsi="AS TT Commons" w:cs="Arial"/>
                          <w:szCs w:val="22"/>
                        </w:rPr>
                        <w:t xml:space="preserve"> </w:t>
                      </w:r>
                      <w:r w:rsidRPr="006D1510">
                        <w:rPr>
                          <w:rFonts w:ascii="AS TT Commons" w:eastAsia="Arial" w:hAnsi="AS TT Commons" w:cs="Arial"/>
                          <w:szCs w:val="22"/>
                        </w:rPr>
                        <w:t>Our values make sure that our focus is clear for the challenges and opportunities ahead and remind us what we all stand for. Our</w:t>
                      </w:r>
                      <w:r w:rsidR="006D1510">
                        <w:rPr>
                          <w:rFonts w:ascii="AS TT Commons" w:eastAsia="Arial" w:hAnsi="AS TT Commons" w:cs="Arial"/>
                          <w:szCs w:val="22"/>
                        </w:rPr>
                        <w:t xml:space="preserve"> </w:t>
                      </w:r>
                      <w:r w:rsidRPr="006D1510">
                        <w:rPr>
                          <w:rFonts w:ascii="AS TT Commons" w:eastAsia="Arial" w:hAnsi="AS TT Commons" w:cs="Arial"/>
                          <w:szCs w:val="22"/>
                        </w:rPr>
                        <w:t>values are evident in everything we do, how we do it and how we work together.</w:t>
                      </w:r>
                    </w:p>
                    <w:p w14:paraId="4D755166" w14:textId="77777777" w:rsidR="00042F31" w:rsidRPr="006D1510" w:rsidRDefault="00042F31" w:rsidP="00042F31">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These are not just words on a wall, we live these every day in all our work. We are Determined to make a difference when and where it matters most, by being passionate, focussed and making a lasting impact for people affected by dementia.</w:t>
                      </w:r>
                    </w:p>
                    <w:p w14:paraId="28C09464" w14:textId="77777777" w:rsidR="00300617" w:rsidRDefault="00300617" w:rsidP="00042F31"/>
                  </w:txbxContent>
                </v:textbox>
                <w10:wrap type="square" anchory="page"/>
              </v:shape>
            </w:pict>
          </mc:Fallback>
        </mc:AlternateContent>
      </w:r>
      <w:r>
        <w:rPr>
          <w:noProof/>
        </w:rPr>
        <mc:AlternateContent>
          <mc:Choice Requires="wps">
            <w:drawing>
              <wp:anchor distT="0" distB="0" distL="114300" distR="114300" simplePos="0" relativeHeight="251663360" behindDoc="0" locked="0" layoutInCell="1" allowOverlap="1" wp14:anchorId="4D64B1B4" wp14:editId="2B02246D">
                <wp:simplePos x="0" y="0"/>
                <wp:positionH relativeFrom="column">
                  <wp:posOffset>-117475</wp:posOffset>
                </wp:positionH>
                <wp:positionV relativeFrom="page">
                  <wp:posOffset>4446905</wp:posOffset>
                </wp:positionV>
                <wp:extent cx="4116070" cy="669290"/>
                <wp:effectExtent l="0" t="0" r="0" b="0"/>
                <wp:wrapThrough wrapText="bothSides">
                  <wp:wrapPolygon edited="0">
                    <wp:start x="333" y="410"/>
                    <wp:lineTo x="333" y="20493"/>
                    <wp:lineTo x="21193" y="20493"/>
                    <wp:lineTo x="21127" y="410"/>
                    <wp:lineTo x="333" y="410"/>
                  </wp:wrapPolygon>
                </wp:wrapThrough>
                <wp:docPr id="1062608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669290"/>
                        </a:xfrm>
                        <a:prstGeom prst="rect">
                          <a:avLst/>
                        </a:prstGeom>
                        <a:noFill/>
                        <a:ln w="6350">
                          <a:noFill/>
                        </a:ln>
                      </wps:spPr>
                      <wps:txbx>
                        <w:txbxContent>
                          <w:p w14:paraId="2C9D6A1E"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4B1B4" id="Text Box 8" o:spid="_x0000_s1030" type="#_x0000_t202" style="position:absolute;margin-left:-9.25pt;margin-top:350.15pt;width:324.1pt;height:5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" filled="f" stroked="f" strokeweight=".5pt">
                <v:textbox>
                  <w:txbxContent>
                    <w:p w14:paraId="2C9D6A1E" w14:textId="77777777" w:rsidR="00042F31" w:rsidRPr="00143323" w:rsidRDefault="00042F31" w:rsidP="00042F31">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v:textbox>
                <w10:wrap type="through" anchory="page"/>
              </v:shape>
            </w:pict>
          </mc:Fallback>
        </mc:AlternateContent>
      </w:r>
      <w:r w:rsidR="003559E0">
        <w:rPr>
          <w:noProof/>
        </w:rPr>
        <mc:AlternateContent>
          <mc:Choice Requires="wps">
            <w:drawing>
              <wp:anchor distT="0" distB="0" distL="114300" distR="114300" simplePos="0" relativeHeight="251665408" behindDoc="0" locked="0" layoutInCell="1" allowOverlap="1" wp14:anchorId="0C3C41DE" wp14:editId="7EB79412">
                <wp:simplePos x="0" y="0"/>
                <wp:positionH relativeFrom="column">
                  <wp:posOffset>-457200</wp:posOffset>
                </wp:positionH>
                <wp:positionV relativeFrom="page">
                  <wp:posOffset>1530985</wp:posOffset>
                </wp:positionV>
                <wp:extent cx="6286500" cy="2912745"/>
                <wp:effectExtent l="0" t="0" r="0" b="0"/>
                <wp:wrapThrough wrapText="bothSides">
                  <wp:wrapPolygon edited="0">
                    <wp:start x="218" y="94"/>
                    <wp:lineTo x="218" y="21379"/>
                    <wp:lineTo x="21338" y="21379"/>
                    <wp:lineTo x="21295" y="94"/>
                    <wp:lineTo x="218" y="94"/>
                  </wp:wrapPolygon>
                </wp:wrapThrough>
                <wp:docPr id="8828755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912745"/>
                        </a:xfrm>
                        <a:prstGeom prst="rect">
                          <a:avLst/>
                        </a:prstGeom>
                        <a:noFill/>
                        <a:ln w="6350">
                          <a:noFill/>
                        </a:ln>
                      </wps:spPr>
                      <wps:txbx>
                        <w:txbxContent>
                          <w:p w14:paraId="544445AA"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5A317049"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35AD7F14"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5BF104F2"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8579A3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63C43C2B" w14:textId="77777777" w:rsidR="00042F31" w:rsidRPr="003559E0" w:rsidRDefault="00042F31" w:rsidP="00042F31">
                            <w:pPr>
                              <w:spacing w:line="320" w:lineRule="exact"/>
                              <w:ind w:left="567" w:right="329"/>
                              <w:rPr>
                                <w:rFonts w:ascii="AS TT Commons ExtraBold" w:eastAsia="Arial" w:hAnsi="AS TT Commons ExtraBold" w:cs="Arial"/>
                                <w:b/>
                                <w:bCs/>
                                <w:color w:val="207EFF"/>
                                <w:sz w:val="28"/>
                                <w:szCs w:val="28"/>
                              </w:rPr>
                            </w:pPr>
                            <w:r w:rsidRPr="003559E0">
                              <w:rPr>
                                <w:rFonts w:ascii="AS TT Commons ExtraBold" w:eastAsia="Arial" w:hAnsi="AS TT Commons ExtraBold" w:cs="Arial"/>
                                <w:b/>
                                <w:bCs/>
                                <w:color w:val="207EFF"/>
                                <w:sz w:val="28"/>
                                <w:szCs w:val="28"/>
                              </w:rPr>
                              <w:t>Together we are help and hope for everyone living with dementia.</w:t>
                            </w:r>
                          </w:p>
                          <w:p w14:paraId="7A45380D" w14:textId="77777777" w:rsidR="00042F31" w:rsidRDefault="00042F31" w:rsidP="00042F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C41DE" id="Text Box 5" o:spid="_x0000_s1031" type="#_x0000_t202" style="position:absolute;margin-left:-36pt;margin-top:120.55pt;width:495pt;height:2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KIKAIAAE0EAAAOAAAAZHJzL2Uyb0RvYy54bWysVF1v2yAUfZ+0/4B4X+x4Sdp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" filled="f" stroked="f" strokeweight=".5pt">
                <v:textbox>
                  <w:txbxContent>
                    <w:p w14:paraId="544445AA" w14:textId="77777777" w:rsidR="00042F31" w:rsidRDefault="00042F31" w:rsidP="00042F31">
                      <w:pPr>
                        <w:spacing w:line="280" w:lineRule="exact"/>
                        <w:ind w:left="567" w:right="327"/>
                        <w:rPr>
                          <w:rFonts w:ascii="AS TT Commons DemiBold" w:eastAsia="Arial" w:hAnsi="AS TT Commons DemiBold" w:cs="Arial"/>
                          <w:b/>
                          <w:bCs/>
                          <w:sz w:val="28"/>
                          <w:szCs w:val="28"/>
                        </w:rPr>
                      </w:pPr>
                      <w:r w:rsidRPr="00817752">
                        <w:rPr>
                          <w:rFonts w:ascii="AS TT Commons DemiBold" w:eastAsia="Arial" w:hAnsi="AS TT Commons DemiBold" w:cs="Arial"/>
                          <w:b/>
                          <w:bCs/>
                          <w:sz w:val="28"/>
                          <w:szCs w:val="28"/>
                        </w:rPr>
                        <w:t xml:space="preserve">Dementia is the biggest health and social challenge of our time. </w:t>
                      </w:r>
                    </w:p>
                    <w:p w14:paraId="5A317049"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There are currently estimated to be 900,000 people in the UK with dementia. Many are undiagnosed and facing the realities of their condition alone.</w:t>
                      </w:r>
                    </w:p>
                    <w:p w14:paraId="35AD7F14"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At Alzheimer’s Society we’re working towards a world where dementia no longer devastates lives. We do this by giving help to those living with dementia today and providing hope for the future.</w:t>
                      </w:r>
                    </w:p>
                    <w:p w14:paraId="5BF104F2"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We’re here for everyone living with dementia.</w:t>
                      </w:r>
                    </w:p>
                    <w:p w14:paraId="48579A38" w14:textId="77777777" w:rsidR="00042F31" w:rsidRPr="006D1510" w:rsidRDefault="00042F31" w:rsidP="00042F31">
                      <w:pPr>
                        <w:spacing w:after="220"/>
                        <w:ind w:left="567" w:right="329"/>
                        <w:rPr>
                          <w:rFonts w:ascii="AS TT Commons" w:eastAsia="Arial" w:hAnsi="AS TT Commons" w:cs="Arial"/>
                          <w:szCs w:val="22"/>
                        </w:rPr>
                      </w:pPr>
                      <w:r w:rsidRPr="006D1510">
                        <w:rPr>
                          <w:rFonts w:ascii="AS TT Commons" w:eastAsia="Arial" w:hAnsi="AS TT Commons"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14:paraId="63C43C2B" w14:textId="77777777" w:rsidR="00042F31" w:rsidRPr="003559E0" w:rsidRDefault="00042F31" w:rsidP="00042F31">
                      <w:pPr>
                        <w:spacing w:line="320" w:lineRule="exact"/>
                        <w:ind w:left="567" w:right="329"/>
                        <w:rPr>
                          <w:rFonts w:ascii="AS TT Commons ExtraBold" w:eastAsia="Arial" w:hAnsi="AS TT Commons ExtraBold" w:cs="Arial"/>
                          <w:b/>
                          <w:bCs/>
                          <w:color w:val="207EFF"/>
                          <w:sz w:val="28"/>
                          <w:szCs w:val="28"/>
                        </w:rPr>
                      </w:pPr>
                      <w:r w:rsidRPr="003559E0">
                        <w:rPr>
                          <w:rFonts w:ascii="AS TT Commons ExtraBold" w:eastAsia="Arial" w:hAnsi="AS TT Commons ExtraBold" w:cs="Arial"/>
                          <w:b/>
                          <w:bCs/>
                          <w:color w:val="207EFF"/>
                          <w:sz w:val="28"/>
                          <w:szCs w:val="28"/>
                        </w:rPr>
                        <w:t>Together we are help and hope for everyone living with dementia.</w:t>
                      </w:r>
                    </w:p>
                    <w:p w14:paraId="7A45380D" w14:textId="77777777" w:rsidR="00042F31" w:rsidRDefault="00042F31" w:rsidP="00042F31"/>
                  </w:txbxContent>
                </v:textbox>
                <w10:wrap type="through" anchory="page"/>
              </v:shape>
            </w:pict>
          </mc:Fallback>
        </mc:AlternateContent>
      </w:r>
    </w:p>
    <w:p w14:paraId="1EE5548A" w14:textId="77777777" w:rsidR="00BA71FD" w:rsidRDefault="00BA71FD" w:rsidP="00BA71FD">
      <w:pPr>
        <w:spacing w:line="278" w:lineRule="auto"/>
      </w:pPr>
    </w:p>
    <w:p w14:paraId="5EE8E695" w14:textId="77777777" w:rsidR="00BA71FD" w:rsidRDefault="00BA71FD" w:rsidP="00BA71FD">
      <w:pPr>
        <w:spacing w:line="278" w:lineRule="auto"/>
      </w:pPr>
    </w:p>
    <w:p w14:paraId="27E2C1AA" w14:textId="77777777" w:rsidR="00BA71FD" w:rsidRDefault="006D1510" w:rsidP="00BA71FD">
      <w:pPr>
        <w:spacing w:line="278" w:lineRule="auto"/>
      </w:pPr>
      <w:r>
        <w:rPr>
          <w:noProof/>
        </w:rPr>
        <mc:AlternateContent>
          <mc:Choice Requires="wpg">
            <w:drawing>
              <wp:anchor distT="0" distB="0" distL="114300" distR="114300" simplePos="0" relativeHeight="251695104" behindDoc="0" locked="0" layoutInCell="1" allowOverlap="1" wp14:anchorId="63B8801B" wp14:editId="38177888">
                <wp:simplePos x="0" y="0"/>
                <wp:positionH relativeFrom="column">
                  <wp:posOffset>-78105</wp:posOffset>
                </wp:positionH>
                <wp:positionV relativeFrom="page">
                  <wp:posOffset>6426790</wp:posOffset>
                </wp:positionV>
                <wp:extent cx="5948045" cy="2341880"/>
                <wp:effectExtent l="0" t="0" r="0" b="0"/>
                <wp:wrapNone/>
                <wp:docPr id="1102882382" name="Group 1"/>
                <wp:cNvGraphicFramePr/>
                <a:graphic xmlns:a="http://schemas.openxmlformats.org/drawingml/2006/main">
                  <a:graphicData uri="http://schemas.microsoft.com/office/word/2010/wordprocessingGroup">
                    <wpg:wgp>
                      <wpg:cNvGrpSpPr/>
                      <wpg:grpSpPr>
                        <a:xfrm>
                          <a:off x="0" y="0"/>
                          <a:ext cx="5948045" cy="2341880"/>
                          <a:chOff x="0" y="0"/>
                          <a:chExt cx="5948498" cy="2341880"/>
                        </a:xfrm>
                      </wpg:grpSpPr>
                      <wpg:grpSp>
                        <wpg:cNvPr id="356151577" name="Group 9"/>
                        <wpg:cNvGrpSpPr/>
                        <wpg:grpSpPr>
                          <a:xfrm>
                            <a:off x="0" y="0"/>
                            <a:ext cx="1417320" cy="2341880"/>
                            <a:chOff x="0" y="0"/>
                            <a:chExt cx="1417320" cy="2342270"/>
                          </a:xfrm>
                        </wpg:grpSpPr>
                        <pic:pic xmlns:pic="http://schemas.openxmlformats.org/drawingml/2006/picture">
                          <pic:nvPicPr>
                            <pic:cNvPr id="85273181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74359334" name="Text Box 8"/>
                          <wps:cNvSpPr txBox="1"/>
                          <wps:spPr>
                            <a:xfrm>
                              <a:off x="127416" y="1371599"/>
                              <a:ext cx="1161738" cy="970671"/>
                            </a:xfrm>
                            <a:prstGeom prst="rect">
                              <a:avLst/>
                            </a:prstGeom>
                            <a:noFill/>
                            <a:ln w="6350">
                              <a:noFill/>
                            </a:ln>
                          </wps:spPr>
                          <wps:txbx>
                            <w:txbxContent>
                              <w:p w14:paraId="0916050A"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063524" name="Group 10"/>
                        <wpg:cNvGrpSpPr/>
                        <wpg:grpSpPr>
                          <a:xfrm>
                            <a:off x="1526721" y="0"/>
                            <a:ext cx="1417320" cy="2286000"/>
                            <a:chOff x="0" y="0"/>
                            <a:chExt cx="1417320" cy="2286000"/>
                          </a:xfrm>
                        </wpg:grpSpPr>
                        <pic:pic xmlns:pic="http://schemas.openxmlformats.org/drawingml/2006/picture">
                          <pic:nvPicPr>
                            <pic:cNvPr id="1758149334" name="Picture 7" descr="A blue star in a circle with yellow ribbon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2120069982" name="Text Box 8"/>
                          <wps:cNvSpPr txBox="1"/>
                          <wps:spPr>
                            <a:xfrm>
                              <a:off x="134911" y="1371600"/>
                              <a:ext cx="1161415" cy="914400"/>
                            </a:xfrm>
                            <a:prstGeom prst="rect">
                              <a:avLst/>
                            </a:prstGeom>
                            <a:noFill/>
                            <a:ln w="6350">
                              <a:noFill/>
                            </a:ln>
                          </wps:spPr>
                          <wps:txbx>
                            <w:txbxContent>
                              <w:p w14:paraId="2A814F70"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2294260" name="Group 11"/>
                        <wpg:cNvGrpSpPr/>
                        <wpg:grpSpPr>
                          <a:xfrm>
                            <a:off x="3037114" y="16329"/>
                            <a:ext cx="1417320" cy="2270760"/>
                            <a:chOff x="0" y="0"/>
                            <a:chExt cx="1417320" cy="2271009"/>
                          </a:xfrm>
                        </wpg:grpSpPr>
                        <pic:pic xmlns:pic="http://schemas.openxmlformats.org/drawingml/2006/picture">
                          <pic:nvPicPr>
                            <pic:cNvPr id="538625500"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466662108" name="Text Box 8"/>
                          <wps:cNvSpPr txBox="1"/>
                          <wps:spPr>
                            <a:xfrm>
                              <a:off x="112426" y="1356609"/>
                              <a:ext cx="1161415" cy="914400"/>
                            </a:xfrm>
                            <a:prstGeom prst="rect">
                              <a:avLst/>
                            </a:prstGeom>
                            <a:noFill/>
                            <a:ln w="6350">
                              <a:noFill/>
                            </a:ln>
                          </wps:spPr>
                          <wps:txbx>
                            <w:txbxContent>
                              <w:p w14:paraId="22D38D54"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639190" name="Group 12"/>
                        <wpg:cNvGrpSpPr/>
                        <wpg:grpSpPr>
                          <a:xfrm>
                            <a:off x="4531178" y="24493"/>
                            <a:ext cx="1417320" cy="2263514"/>
                            <a:chOff x="0" y="0"/>
                            <a:chExt cx="1417320" cy="2263514"/>
                          </a:xfrm>
                        </wpg:grpSpPr>
                        <pic:pic xmlns:pic="http://schemas.openxmlformats.org/drawingml/2006/picture">
                          <pic:nvPicPr>
                            <pic:cNvPr id="2056065695"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1744261476" name="Text Box 8"/>
                          <wps:cNvSpPr txBox="1"/>
                          <wps:spPr>
                            <a:xfrm>
                              <a:off x="149902" y="1349114"/>
                              <a:ext cx="1161415" cy="914400"/>
                            </a:xfrm>
                            <a:prstGeom prst="rect">
                              <a:avLst/>
                            </a:prstGeom>
                            <a:noFill/>
                            <a:ln w="6350">
                              <a:noFill/>
                            </a:ln>
                          </wps:spPr>
                          <wps:txbx>
                            <w:txbxContent>
                              <w:p w14:paraId="723F4FD8"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3B8801B" id="Group 1" o:spid="_x0000_s1032" style="position:absolute;margin-left:-6.15pt;margin-top:506.05pt;width:468.35pt;height:184.4pt;z-index:251695104;mso-position-vertical-relative:page" coordsize="59484,2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X+B1t3MwnFTUXsAAAAAElF&#10;TkSuQmCCUEsDBAoAAAAAAAAAIQDUw1Y+2FwAANhcAAAUAAAAZHJzL21lZGlhL2ltYWdlMy5wbmeJ&#10;UE5HDQoaCgAAAA1JSERSAAADQgAAA0IIBgAAAEtefHQAAAAJcEhZcwAALiMAAC4jAXilP3YAACAA&#10;SURBVHic7N09dhtH2j/sG8+ZXH5WQCJkJDnSeSPBK7BmBYJXYE7GDED0Zzb0CgytYKgVGAwVDRUx&#10;BLmCx1wB3gBFW5b1gY/uqu6u6zpHZ8YSgboFNaX+dVXdNdpsNgEAAFCT/yldAAAAQG6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">
                <v:group id="Group 9" o:spid="_x0000_s1033" style="position:absolute;width:14173;height:23418" coordsize="14173,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">
                    <v:imagedata r:id="rId16" o:title=""/>
                  </v:shape>
                  <v:shape id="_x0000_s1035" type="#_x0000_t202" style="position:absolute;left:1274;top:13715;width:11617;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" filled="f" stroked="f" strokeweight=".5pt">
                    <v:textbox>
                      <w:txbxContent>
                        <w:p w14:paraId="0916050A"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v:textbox>
                  </v:shape>
                </v:group>
                <v:group id="Group 10" o:spid="_x0000_s1036" style="position:absolute;left:15267;width:14173;height:22860" coordsize="14173,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">
                  <v:shape id="Picture 7" o:spid="_x0000_s1037" type="#_x0000_t75" alt="A blue star in a circle with yellow ribbons&#10;&#10;Description automatically generated"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">
                    <v:imagedata r:id="rId17" o:title="A blue star in a circle with yellow ribbons&#10;&#10;Description automatically generated"/>
                  </v:shape>
                  <v:shape id="_x0000_s1038" type="#_x0000_t202" style="position:absolute;left:1349;top:1371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" filled="f" stroked="f" strokeweight=".5pt">
                    <v:textbox>
                      <w:txbxContent>
                        <w:p w14:paraId="2A814F70"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v:textbox>
                  </v:shape>
                </v:group>
                <v:group id="Group 11" o:spid="_x0000_s1039" style="position:absolute;left:30371;top:163;width:14173;height:22707" coordsize="14173,2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">
                  <v:shape id="Picture 7" o:spid="_x0000_s1040"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">
                    <v:imagedata r:id="rId18" o:title=""/>
                  </v:shape>
                  <v:shape id="_x0000_s1041" type="#_x0000_t202" style="position:absolute;left:1124;top:13566;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" filled="f" stroked="f" strokeweight=".5pt">
                    <v:textbox>
                      <w:txbxContent>
                        <w:p w14:paraId="22D38D54"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v:textbox>
                  </v:shape>
                </v:group>
                <v:group id="Group 12" o:spid="_x0000_s1042" style="position:absolute;left:45311;top:244;width:14173;height:22636" coordsize="14173,2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">
                  <v:shape id="Picture 7" o:spid="_x0000_s1043" type="#_x0000_t75" style="position:absolute;width:14173;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">
                    <v:imagedata r:id="rId19" o:title=""/>
                  </v:shape>
                  <v:shape id="_x0000_s1044" type="#_x0000_t202" style="position:absolute;left:1499;top:13491;width:11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" filled="f" stroked="f" strokeweight=".5pt">
                    <v:textbox>
                      <w:txbxContent>
                        <w:p w14:paraId="723F4FD8" w14:textId="77777777" w:rsidR="00642E37" w:rsidRPr="009A0FF1" w:rsidRDefault="00642E37" w:rsidP="00642E3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v:textbox>
                  </v:shape>
                </v:group>
                <w10:wrap anchory="page"/>
              </v:group>
            </w:pict>
          </mc:Fallback>
        </mc:AlternateContent>
      </w:r>
    </w:p>
    <w:p w14:paraId="412C60F0" w14:textId="77777777" w:rsidR="00BA71FD" w:rsidRDefault="00BA71FD" w:rsidP="00BA71FD">
      <w:pPr>
        <w:spacing w:line="278" w:lineRule="auto"/>
      </w:pPr>
    </w:p>
    <w:p w14:paraId="5E8FAA48" w14:textId="77777777" w:rsidR="00310BC8" w:rsidRDefault="009A0FF1" w:rsidP="00BA71FD">
      <w:pPr>
        <w:spacing w:line="278" w:lineRule="auto"/>
      </w:pPr>
      <w:r>
        <w:t xml:space="preserve"> </w:t>
      </w:r>
    </w:p>
    <w:p w14:paraId="488476DB" w14:textId="77777777" w:rsidR="00310BC8" w:rsidRDefault="00310BC8" w:rsidP="00BA71FD">
      <w:pPr>
        <w:spacing w:line="278" w:lineRule="auto"/>
      </w:pPr>
    </w:p>
    <w:p w14:paraId="1CD07C36" w14:textId="77777777" w:rsidR="00BA71FD" w:rsidRDefault="00BA71FD" w:rsidP="00BA71FD">
      <w:pPr>
        <w:spacing w:line="278" w:lineRule="auto"/>
      </w:pPr>
    </w:p>
    <w:p w14:paraId="0539F67E" w14:textId="77777777" w:rsidR="00310BC8" w:rsidRDefault="00310BC8" w:rsidP="00BA71FD">
      <w:pPr>
        <w:spacing w:line="278" w:lineRule="auto"/>
      </w:pPr>
    </w:p>
    <w:p w14:paraId="1BB1EF35" w14:textId="77777777" w:rsidR="006D1510" w:rsidRDefault="006D1510" w:rsidP="00BA71FD">
      <w:pPr>
        <w:spacing w:line="278" w:lineRule="auto"/>
      </w:pPr>
    </w:p>
    <w:p w14:paraId="143276E9" w14:textId="77777777" w:rsidR="00300617" w:rsidRDefault="00300617" w:rsidP="00BA71FD">
      <w:pPr>
        <w:spacing w:line="278" w:lineRule="auto"/>
      </w:pPr>
    </w:p>
    <w:p w14:paraId="6F087407" w14:textId="77777777" w:rsidR="003559E0" w:rsidRDefault="006D1510" w:rsidP="003559E0">
      <w:pPr>
        <w:textAlignment w:val="baseline"/>
        <w:rPr>
          <w:rFonts w:ascii="AS TT Commons DemiBold" w:eastAsia="Times New Roman" w:hAnsi="AS TT Commons DemiBold" w:cs="Calibri"/>
          <w:b/>
          <w:bCs/>
          <w:color w:val="002877"/>
          <w:sz w:val="32"/>
          <w:szCs w:val="32"/>
          <w:lang w:eastAsia="en-GB"/>
        </w:rPr>
      </w:pPr>
      <w:r>
        <w:rPr>
          <w:noProof/>
        </w:rPr>
        <mc:AlternateContent>
          <mc:Choice Requires="wps">
            <w:drawing>
              <wp:anchor distT="0" distB="0" distL="114300" distR="114300" simplePos="0" relativeHeight="251676672" behindDoc="0" locked="0" layoutInCell="1" allowOverlap="1" wp14:anchorId="7777C262" wp14:editId="486926A8">
                <wp:simplePos x="0" y="0"/>
                <wp:positionH relativeFrom="column">
                  <wp:posOffset>-187960</wp:posOffset>
                </wp:positionH>
                <wp:positionV relativeFrom="page">
                  <wp:posOffset>9006205</wp:posOffset>
                </wp:positionV>
                <wp:extent cx="6134735" cy="871855"/>
                <wp:effectExtent l="0" t="0" r="0" b="0"/>
                <wp:wrapThrough wrapText="bothSides">
                  <wp:wrapPolygon edited="0">
                    <wp:start x="224" y="315"/>
                    <wp:lineTo x="224" y="20766"/>
                    <wp:lineTo x="21329" y="20766"/>
                    <wp:lineTo x="21285" y="315"/>
                    <wp:lineTo x="224" y="315"/>
                  </wp:wrapPolygon>
                </wp:wrapThrough>
                <wp:docPr id="163703" name="Text Box 6"/>
                <wp:cNvGraphicFramePr/>
                <a:graphic xmlns:a="http://schemas.openxmlformats.org/drawingml/2006/main">
                  <a:graphicData uri="http://schemas.microsoft.com/office/word/2010/wordprocessingShape">
                    <wps:wsp>
                      <wps:cNvSpPr txBox="1"/>
                      <wps:spPr>
                        <a:xfrm>
                          <a:off x="0" y="0"/>
                          <a:ext cx="6134735" cy="871855"/>
                        </a:xfrm>
                        <a:prstGeom prst="rect">
                          <a:avLst/>
                        </a:prstGeom>
                        <a:noFill/>
                        <a:ln w="6350">
                          <a:noFill/>
                        </a:ln>
                      </wps:spPr>
                      <wps:txbx>
                        <w:txbxContent>
                          <w:p w14:paraId="14EC0FDB"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3F2912A3" w14:textId="77777777" w:rsidR="00300617" w:rsidRDefault="003006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7C262" id="Text Box 6" o:spid="_x0000_s1045" type="#_x0000_t202" style="position:absolute;margin-left:-14.8pt;margin-top:709.15pt;width:483.0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" filled="f" stroked="f" strokeweight=".5pt">
                <v:textbox>
                  <w:txbxContent>
                    <w:p w14:paraId="14EC0FDB" w14:textId="77777777" w:rsidR="00300617" w:rsidRPr="006D1510" w:rsidRDefault="00300617" w:rsidP="00300617">
                      <w:pPr>
                        <w:tabs>
                          <w:tab w:val="left" w:pos="10490"/>
                        </w:tabs>
                        <w:spacing w:after="220"/>
                        <w:ind w:left="142" w:right="459"/>
                        <w:rPr>
                          <w:rFonts w:ascii="AS TT Commons" w:eastAsia="Arial" w:hAnsi="AS TT Commons" w:cs="Arial"/>
                          <w:szCs w:val="22"/>
                        </w:rPr>
                      </w:pPr>
                      <w:r w:rsidRPr="006D1510">
                        <w:rPr>
                          <w:rFonts w:ascii="AS TT Commons" w:eastAsia="Arial" w:hAnsi="AS TT Commons"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14:paraId="3F2912A3" w14:textId="77777777" w:rsidR="00300617" w:rsidRDefault="00300617"/>
                  </w:txbxContent>
                </v:textbox>
                <w10:wrap type="through" anchory="page"/>
              </v:shape>
            </w:pict>
          </mc:Fallback>
        </mc:AlternateContent>
      </w:r>
    </w:p>
    <w:p w14:paraId="325810E7"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Pr>
          <w:noProof/>
        </w:rPr>
        <w:lastRenderedPageBreak/>
        <mc:AlternateContent>
          <mc:Choice Requires="wps">
            <w:drawing>
              <wp:anchor distT="0" distB="0" distL="114300" distR="114300" simplePos="0" relativeHeight="251668480" behindDoc="0" locked="0" layoutInCell="1" allowOverlap="1" wp14:anchorId="04FCDB05" wp14:editId="736AF613">
                <wp:simplePos x="0" y="0"/>
                <wp:positionH relativeFrom="column">
                  <wp:posOffset>-137795</wp:posOffset>
                </wp:positionH>
                <wp:positionV relativeFrom="page">
                  <wp:posOffset>520449</wp:posOffset>
                </wp:positionV>
                <wp:extent cx="8161020" cy="497840"/>
                <wp:effectExtent l="0" t="0" r="0" b="0"/>
                <wp:wrapThrough wrapText="bothSides">
                  <wp:wrapPolygon edited="0">
                    <wp:start x="168" y="551"/>
                    <wp:lineTo x="168" y="20388"/>
                    <wp:lineTo x="21378" y="20388"/>
                    <wp:lineTo x="21378" y="551"/>
                    <wp:lineTo x="168" y="551"/>
                  </wp:wrapPolygon>
                </wp:wrapThrough>
                <wp:docPr id="10188778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1020" cy="497840"/>
                        </a:xfrm>
                        <a:prstGeom prst="rect">
                          <a:avLst/>
                        </a:prstGeom>
                        <a:noFill/>
                        <a:ln w="6350">
                          <a:noFill/>
                        </a:ln>
                      </wps:spPr>
                      <wps:txbx>
                        <w:txbxContent>
                          <w:p w14:paraId="56EC406C" w14:textId="72575C89" w:rsidR="003559E0" w:rsidRPr="00591005" w:rsidRDefault="000F41B3"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Online Community Assistant (Weekend)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DB05" id="Text Box 3" o:spid="_x0000_s1046" type="#_x0000_t202" style="position:absolute;margin-left:-10.85pt;margin-top:41pt;width:642.6pt;height:3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" filled="f" stroked="f" strokeweight=".5pt">
                <v:textbox>
                  <w:txbxContent>
                    <w:p w14:paraId="56EC406C" w14:textId="72575C89" w:rsidR="003559E0" w:rsidRPr="00591005" w:rsidRDefault="000F41B3" w:rsidP="003559E0">
                      <w:pPr>
                        <w:spacing w:line="520" w:lineRule="exact"/>
                        <w:rPr>
                          <w:rFonts w:ascii="AS TT Commons ExtraBold" w:hAnsi="AS TT Commons ExtraBold"/>
                          <w:b/>
                          <w:bCs/>
                          <w:color w:val="207EFF"/>
                          <w:sz w:val="52"/>
                          <w:szCs w:val="52"/>
                        </w:rPr>
                      </w:pPr>
                      <w:r>
                        <w:rPr>
                          <w:rFonts w:ascii="AS TT Commons ExtraBold" w:hAnsi="AS TT Commons ExtraBold"/>
                          <w:b/>
                          <w:bCs/>
                          <w:color w:val="207EFF"/>
                          <w:sz w:val="52"/>
                          <w:szCs w:val="52"/>
                        </w:rPr>
                        <w:t>Online Community Assistant (Weekend)</w:t>
                      </w:r>
                    </w:p>
                  </w:txbxContent>
                </v:textbox>
                <w10:wrap type="through" anchory="page"/>
              </v:shape>
            </w:pict>
          </mc:Fallback>
        </mc:AlternateContent>
      </w:r>
      <w:r w:rsidRPr="00232591">
        <w:rPr>
          <w:rFonts w:ascii="AS TT Commons DemiBold" w:eastAsia="Times New Roman" w:hAnsi="AS TT Commons DemiBold" w:cs="Calibri"/>
          <w:b/>
          <w:bCs/>
          <w:color w:val="002877"/>
          <w:sz w:val="32"/>
          <w:szCs w:val="32"/>
          <w:lang w:eastAsia="en-GB"/>
        </w:rPr>
        <w:t>Position in the Organisation </w:t>
      </w:r>
    </w:p>
    <w:p w14:paraId="778D382B" w14:textId="3E0C712F" w:rsidR="003559E0" w:rsidRPr="003559E0" w:rsidRDefault="003559E0" w:rsidP="003559E0">
      <w:pPr>
        <w:rPr>
          <w:color w:val="000000" w:themeColor="text1"/>
          <w:szCs w:val="22"/>
          <w:lang w:eastAsia="en-GB"/>
        </w:rPr>
      </w:pPr>
      <w:r w:rsidRPr="003559E0">
        <w:rPr>
          <w:color w:val="000000" w:themeColor="text1"/>
          <w:szCs w:val="22"/>
          <w:lang w:eastAsia="en-GB"/>
        </w:rPr>
        <w:t xml:space="preserve">Reports to </w:t>
      </w:r>
      <w:r w:rsidR="00A916AE">
        <w:rPr>
          <w:color w:val="000000" w:themeColor="text1"/>
          <w:szCs w:val="22"/>
          <w:lang w:eastAsia="en-GB"/>
        </w:rPr>
        <w:t xml:space="preserve">the </w:t>
      </w:r>
      <w:r w:rsidR="000F41B3">
        <w:rPr>
          <w:color w:val="000000" w:themeColor="text1"/>
          <w:szCs w:val="22"/>
          <w:lang w:eastAsia="en-GB"/>
        </w:rPr>
        <w:t>Online Communities Manager</w:t>
      </w:r>
      <w:r w:rsidR="00A916AE">
        <w:rPr>
          <w:color w:val="000000" w:themeColor="text1"/>
          <w:szCs w:val="22"/>
          <w:lang w:eastAsia="en-GB"/>
        </w:rPr>
        <w:br/>
        <w:t xml:space="preserve">Member of our </w:t>
      </w:r>
      <w:r w:rsidR="000F41B3">
        <w:rPr>
          <w:color w:val="000000" w:themeColor="text1"/>
          <w:szCs w:val="22"/>
          <w:lang w:eastAsia="en-GB"/>
        </w:rPr>
        <w:t xml:space="preserve">Universal Services </w:t>
      </w:r>
      <w:r w:rsidR="00A916AE">
        <w:rPr>
          <w:color w:val="000000" w:themeColor="text1"/>
          <w:szCs w:val="22"/>
          <w:lang w:eastAsia="en-GB"/>
        </w:rPr>
        <w:t>team.</w:t>
      </w:r>
      <w:r w:rsidR="00A916AE">
        <w:rPr>
          <w:color w:val="000000" w:themeColor="text1"/>
          <w:szCs w:val="22"/>
          <w:lang w:eastAsia="en-GB"/>
        </w:rPr>
        <w:br/>
        <w:t xml:space="preserve">Part of our </w:t>
      </w:r>
      <w:r w:rsidR="000F41B3">
        <w:rPr>
          <w:color w:val="000000" w:themeColor="text1"/>
          <w:szCs w:val="22"/>
          <w:lang w:eastAsia="en-GB"/>
        </w:rPr>
        <w:t xml:space="preserve">Dementia Support and Partnerships </w:t>
      </w:r>
      <w:r w:rsidR="00A916AE">
        <w:rPr>
          <w:color w:val="000000" w:themeColor="text1"/>
          <w:szCs w:val="22"/>
          <w:lang w:eastAsia="en-GB"/>
        </w:rPr>
        <w:t>directorate.</w:t>
      </w:r>
    </w:p>
    <w:p w14:paraId="7FB0CA0B"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Purpose of this Role </w:t>
      </w:r>
    </w:p>
    <w:p w14:paraId="469157EE" w14:textId="77777777" w:rsidR="000F41B3" w:rsidRPr="003559E0" w:rsidRDefault="000F41B3" w:rsidP="000F41B3">
      <w:pPr>
        <w:rPr>
          <w:color w:val="000000" w:themeColor="text1"/>
          <w:szCs w:val="22"/>
          <w:lang w:eastAsia="en-GB"/>
        </w:rPr>
      </w:pPr>
      <w:r w:rsidRPr="003559E0">
        <w:rPr>
          <w:color w:val="000000" w:themeColor="text1"/>
          <w:szCs w:val="22"/>
          <w:lang w:eastAsia="en-GB"/>
        </w:rPr>
        <w:t>We are here for anyone affected by dementia to help them navigate some of the hardest and most frightening times of their lives.  </w:t>
      </w:r>
    </w:p>
    <w:p w14:paraId="50E70E71" w14:textId="77777777" w:rsidR="000F41B3" w:rsidRPr="003559E0" w:rsidRDefault="000F41B3" w:rsidP="000F41B3">
      <w:pPr>
        <w:rPr>
          <w:color w:val="000000" w:themeColor="text1"/>
          <w:szCs w:val="22"/>
          <w:lang w:eastAsia="en-GB"/>
        </w:rPr>
      </w:pPr>
      <w:r w:rsidRPr="003559E0">
        <w:rPr>
          <w:color w:val="000000" w:themeColor="text1"/>
          <w:szCs w:val="22"/>
          <w:lang w:eastAsia="en-GB"/>
        </w:rPr>
        <w:t xml:space="preserve">We are advisors, supporters, fundraisers, researchers, influencers, communicators, technical specialist and so much more. We are volunteers, we are employees, and together we are here to make a difference to the lives of people living with dementia and their </w:t>
      </w:r>
      <w:proofErr w:type="spellStart"/>
      <w:r w:rsidRPr="003559E0">
        <w:rPr>
          <w:color w:val="000000" w:themeColor="text1"/>
          <w:szCs w:val="22"/>
          <w:lang w:eastAsia="en-GB"/>
        </w:rPr>
        <w:t>carers</w:t>
      </w:r>
      <w:proofErr w:type="spellEnd"/>
      <w:r w:rsidRPr="003559E0">
        <w:rPr>
          <w:color w:val="000000" w:themeColor="text1"/>
          <w:szCs w:val="22"/>
          <w:lang w:eastAsia="en-GB"/>
        </w:rPr>
        <w:t>.</w:t>
      </w:r>
      <w:r w:rsidRPr="003559E0">
        <w:rPr>
          <w:rFonts w:ascii="Arial" w:hAnsi="Arial"/>
          <w:color w:val="000000" w:themeColor="text1"/>
          <w:szCs w:val="22"/>
          <w:lang w:eastAsia="en-GB"/>
        </w:rPr>
        <w:t> </w:t>
      </w:r>
      <w:r w:rsidRPr="003559E0">
        <w:rPr>
          <w:color w:val="000000" w:themeColor="text1"/>
          <w:szCs w:val="22"/>
          <w:lang w:eastAsia="en-GB"/>
        </w:rPr>
        <w:t xml:space="preserve">  </w:t>
      </w:r>
    </w:p>
    <w:p w14:paraId="4B21DBBE" w14:textId="77777777" w:rsidR="000F41B3" w:rsidRPr="000F41B3" w:rsidRDefault="000F41B3" w:rsidP="000F41B3">
      <w:pPr>
        <w:pStyle w:val="NoSpacing"/>
        <w:rPr>
          <w:rFonts w:ascii="AS TT Commons Medium" w:hAnsi="AS TT Commons Medium" w:cs="Arial"/>
          <w:sz w:val="22"/>
          <w:szCs w:val="22"/>
        </w:rPr>
      </w:pPr>
      <w:r w:rsidRPr="000F41B3">
        <w:rPr>
          <w:rFonts w:ascii="AS TT Commons Medium" w:hAnsi="AS TT Commons Medium" w:cs="Arial"/>
          <w:sz w:val="22"/>
          <w:szCs w:val="22"/>
        </w:rPr>
        <w:t xml:space="preserve">Our Online Communities is a key component of our Universal Services offer which aims to enable those living and affected by dementia to ask questions, get support, and connect with others with </w:t>
      </w:r>
      <w:proofErr w:type="gramStart"/>
      <w:r w:rsidRPr="000F41B3">
        <w:rPr>
          <w:rFonts w:ascii="AS TT Commons Medium" w:hAnsi="AS TT Commons Medium" w:cs="Arial"/>
          <w:sz w:val="22"/>
          <w:szCs w:val="22"/>
        </w:rPr>
        <w:t>shared-experience</w:t>
      </w:r>
      <w:proofErr w:type="gramEnd"/>
      <w:r w:rsidRPr="000F41B3">
        <w:rPr>
          <w:rFonts w:ascii="AS TT Commons Medium" w:hAnsi="AS TT Commons Medium" w:cs="Arial"/>
          <w:sz w:val="22"/>
          <w:szCs w:val="22"/>
        </w:rPr>
        <w:t xml:space="preserve">. </w:t>
      </w:r>
    </w:p>
    <w:p w14:paraId="6CF7E7EE" w14:textId="77777777" w:rsidR="000F41B3" w:rsidRPr="000F41B3" w:rsidRDefault="000F41B3" w:rsidP="000F41B3">
      <w:pPr>
        <w:pStyle w:val="NoSpacing"/>
        <w:rPr>
          <w:rFonts w:ascii="AS TT Commons Medium" w:hAnsi="AS TT Commons Medium" w:cs="Arial"/>
          <w:sz w:val="22"/>
          <w:szCs w:val="22"/>
        </w:rPr>
      </w:pPr>
    </w:p>
    <w:p w14:paraId="7D89827A" w14:textId="17F87C86" w:rsidR="000F41B3" w:rsidRPr="000F41B3" w:rsidRDefault="000F41B3" w:rsidP="000F41B3">
      <w:pPr>
        <w:pStyle w:val="NoSpacing"/>
        <w:rPr>
          <w:rFonts w:ascii="AS TT Commons Medium" w:hAnsi="AS TT Commons Medium" w:cs="Arial"/>
          <w:sz w:val="22"/>
          <w:szCs w:val="22"/>
        </w:rPr>
      </w:pPr>
      <w:r w:rsidRPr="000F41B3">
        <w:rPr>
          <w:rFonts w:ascii="AS TT Commons Medium" w:hAnsi="AS TT Commons Medium" w:cs="Arial"/>
          <w:sz w:val="22"/>
          <w:szCs w:val="22"/>
        </w:rPr>
        <w:t>The Online Communit</w:t>
      </w:r>
      <w:r w:rsidR="00A30C2D">
        <w:rPr>
          <w:rFonts w:ascii="AS TT Commons Medium" w:hAnsi="AS TT Commons Medium" w:cs="Arial"/>
          <w:sz w:val="22"/>
          <w:szCs w:val="22"/>
        </w:rPr>
        <w:t xml:space="preserve">y </w:t>
      </w:r>
      <w:r w:rsidRPr="000F41B3">
        <w:rPr>
          <w:rFonts w:ascii="AS TT Commons Medium" w:hAnsi="AS TT Commons Medium" w:cs="Arial"/>
          <w:sz w:val="22"/>
          <w:szCs w:val="22"/>
        </w:rPr>
        <w:t xml:space="preserve">Assistant will support the effective operation, promotion, and evaluation of our Online Communities, ensuring that our services are developed in response to user need, in line with best practice and are responsible to a </w:t>
      </w:r>
      <w:proofErr w:type="gramStart"/>
      <w:r w:rsidRPr="000F41B3">
        <w:rPr>
          <w:rFonts w:ascii="AS TT Commons Medium" w:hAnsi="AS TT Commons Medium" w:cs="Arial"/>
          <w:sz w:val="22"/>
          <w:szCs w:val="22"/>
        </w:rPr>
        <w:t>fast changing</w:t>
      </w:r>
      <w:proofErr w:type="gramEnd"/>
      <w:r w:rsidRPr="000F41B3">
        <w:rPr>
          <w:rFonts w:ascii="AS TT Commons Medium" w:hAnsi="AS TT Commons Medium" w:cs="Arial"/>
          <w:sz w:val="22"/>
          <w:szCs w:val="22"/>
        </w:rPr>
        <w:t xml:space="preserve"> digital world.</w:t>
      </w:r>
      <w:r w:rsidR="00A30C2D">
        <w:rPr>
          <w:rFonts w:ascii="AS TT Commons Medium" w:hAnsi="AS TT Commons Medium" w:cs="Arial"/>
          <w:sz w:val="22"/>
          <w:szCs w:val="22"/>
        </w:rPr>
        <w:t xml:space="preserve"> </w:t>
      </w:r>
      <w:r w:rsidR="00A30C2D" w:rsidRPr="00ED5609">
        <w:rPr>
          <w:rFonts w:ascii="AS TT Commons Medium" w:hAnsi="AS TT Commons Medium" w:cs="Arial"/>
          <w:b/>
          <w:bCs/>
          <w:sz w:val="22"/>
          <w:szCs w:val="22"/>
        </w:rPr>
        <w:t>This is a full-time (35 hours per week) role and the postholder must be able to work three days during the week as well as every Saturday and Sunday.</w:t>
      </w:r>
      <w:r w:rsidR="00A30C2D">
        <w:rPr>
          <w:rFonts w:ascii="AS TT Commons Medium" w:hAnsi="AS TT Commons Medium" w:cs="Arial"/>
          <w:sz w:val="22"/>
          <w:szCs w:val="22"/>
        </w:rPr>
        <w:t xml:space="preserve"> </w:t>
      </w:r>
    </w:p>
    <w:p w14:paraId="1F5F8D9D" w14:textId="77777777" w:rsidR="000F41B3" w:rsidRPr="000F41B3" w:rsidRDefault="000F41B3" w:rsidP="000F41B3">
      <w:pPr>
        <w:pStyle w:val="NoSpacing"/>
        <w:rPr>
          <w:rFonts w:ascii="AS TT Commons Medium" w:hAnsi="AS TT Commons Medium" w:cs="Arial"/>
          <w:b/>
          <w:bCs/>
          <w:sz w:val="22"/>
          <w:szCs w:val="22"/>
        </w:rPr>
      </w:pPr>
    </w:p>
    <w:p w14:paraId="2FC88D4A" w14:textId="77777777" w:rsidR="000F41B3" w:rsidRPr="000F41B3" w:rsidRDefault="000F41B3" w:rsidP="000F41B3">
      <w:pPr>
        <w:rPr>
          <w:color w:val="000000" w:themeColor="text1"/>
          <w:lang w:eastAsia="en-GB"/>
        </w:rPr>
      </w:pPr>
      <w:r w:rsidRPr="000F41B3">
        <w:rPr>
          <w:color w:val="000000" w:themeColor="text1"/>
          <w:szCs w:val="22"/>
          <w:lang w:eastAsia="en-GB"/>
        </w:rPr>
        <w:t xml:space="preserve">We are looking for someone who exemplifies our values, someone who is: </w:t>
      </w:r>
      <w:r w:rsidRPr="000F41B3">
        <w:rPr>
          <w:b/>
          <w:bCs/>
          <w:color w:val="000000" w:themeColor="text1"/>
          <w:szCs w:val="22"/>
          <w:lang w:eastAsia="en-GB"/>
        </w:rPr>
        <w:t>Determined to make a difference</w:t>
      </w:r>
      <w:r w:rsidRPr="000F41B3">
        <w:rPr>
          <w:color w:val="000000" w:themeColor="text1"/>
          <w:szCs w:val="22"/>
          <w:lang w:eastAsia="en-GB"/>
        </w:rPr>
        <w:t xml:space="preserve"> when and where it matters most. </w:t>
      </w:r>
      <w:r w:rsidRPr="000F41B3">
        <w:rPr>
          <w:b/>
          <w:bCs/>
          <w:color w:val="000000" w:themeColor="text1"/>
          <w:szCs w:val="22"/>
          <w:lang w:eastAsia="en-GB"/>
        </w:rPr>
        <w:t>A Trusted Expert</w:t>
      </w:r>
      <w:r w:rsidRPr="000F41B3">
        <w:rPr>
          <w:color w:val="000000" w:themeColor="text1"/>
          <w:szCs w:val="22"/>
          <w:lang w:eastAsia="en-GB"/>
        </w:rPr>
        <w:t xml:space="preserve"> who believes in working </w:t>
      </w:r>
      <w:r w:rsidRPr="000F41B3">
        <w:rPr>
          <w:b/>
          <w:bCs/>
          <w:color w:val="000000" w:themeColor="text1"/>
          <w:szCs w:val="22"/>
          <w:lang w:eastAsia="en-GB"/>
        </w:rPr>
        <w:t>Better Together</w:t>
      </w:r>
      <w:r w:rsidRPr="000F41B3">
        <w:rPr>
          <w:color w:val="000000" w:themeColor="text1"/>
          <w:szCs w:val="22"/>
          <w:lang w:eastAsia="en-GB"/>
        </w:rPr>
        <w:t xml:space="preserve"> and demonstrates true </w:t>
      </w:r>
      <w:r w:rsidRPr="000F41B3">
        <w:rPr>
          <w:b/>
          <w:bCs/>
          <w:color w:val="000000" w:themeColor="text1"/>
          <w:szCs w:val="22"/>
          <w:lang w:eastAsia="en-GB"/>
        </w:rPr>
        <w:t>Compassion</w:t>
      </w:r>
      <w:r w:rsidRPr="000F41B3">
        <w:rPr>
          <w:color w:val="000000" w:themeColor="text1"/>
          <w:szCs w:val="22"/>
          <w:lang w:eastAsia="en-GB"/>
        </w:rPr>
        <w:t>.</w:t>
      </w:r>
      <w:r w:rsidRPr="000F41B3">
        <w:rPr>
          <w:color w:val="000000" w:themeColor="text1"/>
          <w:lang w:eastAsia="en-GB"/>
        </w:rPr>
        <w:t> </w:t>
      </w:r>
    </w:p>
    <w:p w14:paraId="12688902" w14:textId="77777777" w:rsidR="003559E0" w:rsidRPr="00232591" w:rsidRDefault="003559E0" w:rsidP="003559E0">
      <w:pPr>
        <w:spacing w:line="320" w:lineRule="exact"/>
        <w:textAlignment w:val="baseline"/>
        <w:rPr>
          <w:rFonts w:ascii="AS TT Commons DemiBold" w:eastAsia="Times New Roman" w:hAnsi="AS TT Commons DemiBold" w:cs="Segoe U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Key Accountabilities and Responsibilities</w:t>
      </w:r>
    </w:p>
    <w:p w14:paraId="35F7A2B3" w14:textId="1E8CCB9C" w:rsidR="008B7FEE"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Supports the delivery of the Dementia Support Forum service (including every Saturday and Sunday). Works closely with the Online Community Coordinator (Weekend) to review community activity, handle live issues, and provide clear handover communication to the rest of the team</w:t>
      </w:r>
    </w:p>
    <w:p w14:paraId="3608E50C" w14:textId="009E036A"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Represent</w:t>
      </w:r>
      <w:r w:rsidR="005B5083">
        <w:rPr>
          <w:rFonts w:eastAsia="Times New Roman"/>
          <w:i/>
          <w:iCs/>
          <w:color w:val="212121"/>
          <w:szCs w:val="22"/>
          <w:lang w:eastAsia="en-GB"/>
        </w:rPr>
        <w:t>s</w:t>
      </w:r>
      <w:r>
        <w:rPr>
          <w:rFonts w:eastAsia="Times New Roman"/>
          <w:i/>
          <w:iCs/>
          <w:color w:val="212121"/>
          <w:szCs w:val="22"/>
          <w:lang w:eastAsia="en-GB"/>
        </w:rPr>
        <w:t xml:space="preserve"> Alzheimer’s Society, its policies and views on Dementia Support Forum appropriately. Responds to questions and comments from users in an empathic and constructive manner</w:t>
      </w:r>
    </w:p>
    <w:p w14:paraId="68933909" w14:textId="4BA5B8F4"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Works closely with the Online Community Coordinators and the other Online Community Assistants on the day-to-day operation of the service, agreeing tasks and working together as required</w:t>
      </w:r>
    </w:p>
    <w:p w14:paraId="1842958A" w14:textId="1FF735AF"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Supports volunteer moderators and hosts, who are geographically dispersed and work from home, acknowledging their contributions, offering support and handling queries in a</w:t>
      </w:r>
      <w:r w:rsidR="00A30C2D">
        <w:rPr>
          <w:rFonts w:eastAsia="Times New Roman"/>
          <w:i/>
          <w:iCs/>
          <w:color w:val="212121"/>
          <w:szCs w:val="22"/>
          <w:lang w:eastAsia="en-GB"/>
        </w:rPr>
        <w:t>n</w:t>
      </w:r>
      <w:r>
        <w:rPr>
          <w:rFonts w:eastAsia="Times New Roman"/>
          <w:i/>
          <w:iCs/>
          <w:color w:val="212121"/>
          <w:szCs w:val="22"/>
          <w:lang w:eastAsia="en-GB"/>
        </w:rPr>
        <w:t xml:space="preserve"> empathetic manner</w:t>
      </w:r>
    </w:p>
    <w:p w14:paraId="41E50B44" w14:textId="7B77B52B"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Supports the Online Community Coordinators to respond to requests and enquiries about the service, building effective working relationships with colleagues from other departments and directorates</w:t>
      </w:r>
    </w:p>
    <w:p w14:paraId="2CEEE506" w14:textId="593570A7"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Assists the Online Communities team to represent and promote the Society and the Dementia Support Forum service at external events and with external stakeholders online or offline</w:t>
      </w:r>
    </w:p>
    <w:p w14:paraId="27938835" w14:textId="48F59F0C"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Support</w:t>
      </w:r>
      <w:r w:rsidR="005B5083">
        <w:rPr>
          <w:rFonts w:eastAsia="Times New Roman"/>
          <w:i/>
          <w:iCs/>
          <w:color w:val="212121"/>
          <w:szCs w:val="22"/>
          <w:lang w:eastAsia="en-GB"/>
        </w:rPr>
        <w:t>s</w:t>
      </w:r>
      <w:r>
        <w:rPr>
          <w:rFonts w:eastAsia="Times New Roman"/>
          <w:i/>
          <w:iCs/>
          <w:color w:val="212121"/>
          <w:szCs w:val="22"/>
          <w:lang w:eastAsia="en-GB"/>
        </w:rPr>
        <w:t xml:space="preserve"> the Online Communities Manager and work with the Online Community Team to deliver the Dementia Support Forum service, meeting agreed performance and quality standards</w:t>
      </w:r>
    </w:p>
    <w:p w14:paraId="0E5FDDDC" w14:textId="7881FE78"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Maintain</w:t>
      </w:r>
      <w:r w:rsidR="00A06A62">
        <w:rPr>
          <w:rFonts w:eastAsia="Times New Roman"/>
          <w:i/>
          <w:iCs/>
          <w:color w:val="212121"/>
          <w:szCs w:val="22"/>
          <w:lang w:eastAsia="en-GB"/>
        </w:rPr>
        <w:t>s</w:t>
      </w:r>
      <w:r>
        <w:rPr>
          <w:rFonts w:eastAsia="Times New Roman"/>
          <w:i/>
          <w:iCs/>
          <w:color w:val="212121"/>
          <w:szCs w:val="22"/>
          <w:lang w:eastAsia="en-GB"/>
        </w:rPr>
        <w:t xml:space="preserve"> a watching brief on community discussions and take necessary action to respond to inappropriate content, and moderate in line with the terms and conditions</w:t>
      </w:r>
    </w:p>
    <w:p w14:paraId="65780711" w14:textId="2E0C3FB3"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lastRenderedPageBreak/>
        <w:t>Assist</w:t>
      </w:r>
      <w:r w:rsidR="00A06A62">
        <w:rPr>
          <w:rFonts w:eastAsia="Times New Roman"/>
          <w:i/>
          <w:iCs/>
          <w:color w:val="212121"/>
          <w:szCs w:val="22"/>
          <w:lang w:eastAsia="en-GB"/>
        </w:rPr>
        <w:t>s</w:t>
      </w:r>
      <w:r>
        <w:rPr>
          <w:rFonts w:eastAsia="Times New Roman"/>
          <w:i/>
          <w:iCs/>
          <w:color w:val="212121"/>
          <w:szCs w:val="22"/>
          <w:lang w:eastAsia="en-GB"/>
        </w:rPr>
        <w:t xml:space="preserve"> with the management of conflict among community members and volunteers when it arises, in a manner that is both empathetic and assertive </w:t>
      </w:r>
    </w:p>
    <w:p w14:paraId="3E8BFF26" w14:textId="26F4847B"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Assist</w:t>
      </w:r>
      <w:r w:rsidR="00A06A62">
        <w:rPr>
          <w:rFonts w:eastAsia="Times New Roman"/>
          <w:i/>
          <w:iCs/>
          <w:color w:val="212121"/>
          <w:szCs w:val="22"/>
          <w:lang w:eastAsia="en-GB"/>
        </w:rPr>
        <w:t>s</w:t>
      </w:r>
      <w:r>
        <w:rPr>
          <w:rFonts w:eastAsia="Times New Roman"/>
          <w:i/>
          <w:iCs/>
          <w:color w:val="212121"/>
          <w:szCs w:val="22"/>
          <w:lang w:eastAsia="en-GB"/>
        </w:rPr>
        <w:t xml:space="preserve"> in ensuring that safeguarding issues are identified promptly and managed in line with Alzheimer’s Society policy and all legal requirements</w:t>
      </w:r>
    </w:p>
    <w:p w14:paraId="38D2EB4B" w14:textId="0D8B1CFB" w:rsidR="000F41B3" w:rsidRPr="000F41B3" w:rsidRDefault="000F41B3"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Independently manage</w:t>
      </w:r>
      <w:r w:rsidR="00A06A62">
        <w:rPr>
          <w:rFonts w:eastAsia="Times New Roman"/>
          <w:i/>
          <w:iCs/>
          <w:color w:val="212121"/>
          <w:szCs w:val="22"/>
          <w:lang w:eastAsia="en-GB"/>
        </w:rPr>
        <w:t>s</w:t>
      </w:r>
      <w:r>
        <w:rPr>
          <w:rFonts w:eastAsia="Times New Roman"/>
          <w:i/>
          <w:iCs/>
          <w:color w:val="212121"/>
          <w:szCs w:val="22"/>
          <w:lang w:eastAsia="en-GB"/>
        </w:rPr>
        <w:t xml:space="preserve"> the service email inbox, triaging and handling or escalating enquiries. Ensure that they are dealt with empathically and in line with the service standard </w:t>
      </w:r>
    </w:p>
    <w:p w14:paraId="6D4F17C5" w14:textId="2CE388CD" w:rsidR="00385D9A" w:rsidRPr="00385D9A" w:rsidRDefault="00385D9A"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Lead</w:t>
      </w:r>
      <w:r w:rsidR="00A06A62">
        <w:rPr>
          <w:rFonts w:eastAsia="Times New Roman"/>
          <w:i/>
          <w:iCs/>
          <w:color w:val="212121"/>
          <w:szCs w:val="22"/>
          <w:lang w:eastAsia="en-GB"/>
        </w:rPr>
        <w:t>s</w:t>
      </w:r>
      <w:r>
        <w:rPr>
          <w:rFonts w:eastAsia="Times New Roman"/>
          <w:i/>
          <w:iCs/>
          <w:color w:val="212121"/>
          <w:szCs w:val="22"/>
          <w:lang w:eastAsia="en-GB"/>
        </w:rPr>
        <w:t xml:space="preserve"> on at least one key project to operate, develop, promote, or evaluate the service</w:t>
      </w:r>
    </w:p>
    <w:p w14:paraId="2BBE37F7" w14:textId="3003DC1E" w:rsidR="00385D9A" w:rsidRPr="00385D9A" w:rsidRDefault="00385D9A"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Support</w:t>
      </w:r>
      <w:r w:rsidR="00A06A62">
        <w:rPr>
          <w:rFonts w:eastAsia="Times New Roman"/>
          <w:i/>
          <w:iCs/>
          <w:color w:val="212121"/>
          <w:szCs w:val="22"/>
          <w:lang w:eastAsia="en-GB"/>
        </w:rPr>
        <w:t>s</w:t>
      </w:r>
      <w:r>
        <w:rPr>
          <w:rFonts w:eastAsia="Times New Roman"/>
          <w:i/>
          <w:iCs/>
          <w:color w:val="212121"/>
          <w:szCs w:val="22"/>
          <w:lang w:eastAsia="en-GB"/>
        </w:rPr>
        <w:t xml:space="preserve"> team projects which could </w:t>
      </w:r>
      <w:proofErr w:type="gramStart"/>
      <w:r>
        <w:rPr>
          <w:rFonts w:eastAsia="Times New Roman"/>
          <w:i/>
          <w:iCs/>
          <w:color w:val="212121"/>
          <w:szCs w:val="22"/>
          <w:lang w:eastAsia="en-GB"/>
        </w:rPr>
        <w:t>include:</w:t>
      </w:r>
      <w:proofErr w:type="gramEnd"/>
      <w:r>
        <w:rPr>
          <w:rFonts w:eastAsia="Times New Roman"/>
          <w:i/>
          <w:iCs/>
          <w:color w:val="212121"/>
          <w:szCs w:val="22"/>
          <w:lang w:eastAsia="en-GB"/>
        </w:rPr>
        <w:t xml:space="preserve"> supporting our Equality Diversity and Inclusion projects, running service improvement projects, working on promotional campaign projects, and creating and managing evaluation reports</w:t>
      </w:r>
    </w:p>
    <w:p w14:paraId="68452DCB" w14:textId="5CBC4714" w:rsidR="00385D9A" w:rsidRPr="00385D9A" w:rsidRDefault="00385D9A"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Take ownership of at least one area of community management work which could include: handling technical issues, analysing service data, handling content and data requests, curating service user content, supporting the creation of email newsletters, and creating content</w:t>
      </w:r>
    </w:p>
    <w:p w14:paraId="13A08D79" w14:textId="1F2034DB" w:rsidR="00385D9A" w:rsidRPr="00385D9A" w:rsidRDefault="00385D9A"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Support</w:t>
      </w:r>
      <w:r w:rsidR="00A06A62">
        <w:rPr>
          <w:rFonts w:eastAsia="Times New Roman"/>
          <w:i/>
          <w:iCs/>
          <w:color w:val="212121"/>
          <w:szCs w:val="22"/>
          <w:lang w:eastAsia="en-GB"/>
        </w:rPr>
        <w:t>s</w:t>
      </w:r>
      <w:r>
        <w:rPr>
          <w:rFonts w:eastAsia="Times New Roman"/>
          <w:i/>
          <w:iCs/>
          <w:color w:val="212121"/>
          <w:szCs w:val="22"/>
          <w:lang w:eastAsia="en-GB"/>
        </w:rPr>
        <w:t xml:space="preserve"> the effective collection of service data from multiple sources including online community discussions, emails, the community software platform, and Google Analytics</w:t>
      </w:r>
    </w:p>
    <w:p w14:paraId="510A33CF" w14:textId="319873C0" w:rsidR="00385D9A" w:rsidRPr="00385D9A" w:rsidRDefault="00385D9A"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i/>
          <w:iCs/>
          <w:color w:val="212121"/>
          <w:szCs w:val="22"/>
          <w:lang w:eastAsia="en-GB"/>
        </w:rPr>
        <w:t>Actively support</w:t>
      </w:r>
      <w:r w:rsidR="00A06A62">
        <w:rPr>
          <w:rFonts w:eastAsia="Times New Roman"/>
          <w:i/>
          <w:iCs/>
          <w:color w:val="212121"/>
          <w:szCs w:val="22"/>
          <w:lang w:eastAsia="en-GB"/>
        </w:rPr>
        <w:t>s</w:t>
      </w:r>
      <w:r>
        <w:rPr>
          <w:rFonts w:eastAsia="Times New Roman"/>
          <w:i/>
          <w:iCs/>
          <w:color w:val="212121"/>
          <w:szCs w:val="22"/>
          <w:lang w:eastAsia="en-GB"/>
        </w:rPr>
        <w:t xml:space="preserve"> our six-monthly team meetings and take the lead in at least one area including: meeting planning, supporting volunteers, minute-taking and facilitation of group discussion</w:t>
      </w:r>
    </w:p>
    <w:p w14:paraId="414E27AF" w14:textId="409D5D73" w:rsidR="00385D9A" w:rsidRDefault="00385D9A"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Act</w:t>
      </w:r>
      <w:r w:rsidR="00A06A62">
        <w:rPr>
          <w:rFonts w:eastAsia="Times New Roman"/>
          <w:color w:val="212121"/>
          <w:szCs w:val="22"/>
          <w:lang w:eastAsia="en-GB"/>
        </w:rPr>
        <w:t>s</w:t>
      </w:r>
      <w:r>
        <w:rPr>
          <w:rFonts w:eastAsia="Times New Roman"/>
          <w:color w:val="212121"/>
          <w:szCs w:val="22"/>
          <w:lang w:eastAsia="en-GB"/>
        </w:rPr>
        <w:t xml:space="preserve"> as an ambassador for Dementia Support Forum, promoting the benefits and impact of the service to encourage other people to promote, signpost, and join the service</w:t>
      </w:r>
    </w:p>
    <w:p w14:paraId="39A69048" w14:textId="7016D04D" w:rsidR="00385D9A" w:rsidRDefault="00385D9A"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Actively support</w:t>
      </w:r>
      <w:r w:rsidR="00A06A62">
        <w:rPr>
          <w:rFonts w:eastAsia="Times New Roman"/>
          <w:color w:val="212121"/>
          <w:szCs w:val="22"/>
          <w:lang w:eastAsia="en-GB"/>
        </w:rPr>
        <w:t>s</w:t>
      </w:r>
      <w:r>
        <w:rPr>
          <w:rFonts w:eastAsia="Times New Roman"/>
          <w:color w:val="212121"/>
          <w:szCs w:val="22"/>
          <w:lang w:eastAsia="en-GB"/>
        </w:rPr>
        <w:t xml:space="preserve"> the internal promotion of Dementia Support Forum by responding to enquiries and taking part in the delivery of bi-monthly Dementia Support Forum webinars</w:t>
      </w:r>
    </w:p>
    <w:p w14:paraId="4A6E2463" w14:textId="36421DC6" w:rsidR="00385D9A" w:rsidRDefault="00385D9A"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Take</w:t>
      </w:r>
      <w:r w:rsidR="00A06A62">
        <w:rPr>
          <w:rFonts w:eastAsia="Times New Roman"/>
          <w:color w:val="212121"/>
          <w:szCs w:val="22"/>
          <w:lang w:eastAsia="en-GB"/>
        </w:rPr>
        <w:t>s</w:t>
      </w:r>
      <w:r>
        <w:rPr>
          <w:rFonts w:eastAsia="Times New Roman"/>
          <w:color w:val="212121"/>
          <w:szCs w:val="22"/>
          <w:lang w:eastAsia="en-GB"/>
        </w:rPr>
        <w:t xml:space="preserve"> an active role in events to showcase the impact of the service which could </w:t>
      </w:r>
      <w:proofErr w:type="gramStart"/>
      <w:r>
        <w:rPr>
          <w:rFonts w:eastAsia="Times New Roman"/>
          <w:color w:val="212121"/>
          <w:szCs w:val="22"/>
          <w:lang w:eastAsia="en-GB"/>
        </w:rPr>
        <w:t>include:</w:t>
      </w:r>
      <w:proofErr w:type="gramEnd"/>
      <w:r>
        <w:rPr>
          <w:rFonts w:eastAsia="Times New Roman"/>
          <w:color w:val="212121"/>
          <w:szCs w:val="22"/>
          <w:lang w:eastAsia="en-GB"/>
        </w:rPr>
        <w:t xml:space="preserve"> online events, in-person service visits and Society or charity conferences</w:t>
      </w:r>
    </w:p>
    <w:p w14:paraId="26C8A7AB" w14:textId="217CFBE4" w:rsidR="00385D9A" w:rsidRPr="00AA10E7" w:rsidRDefault="00385D9A" w:rsidP="001177DA">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Network</w:t>
      </w:r>
      <w:r w:rsidR="00A06A62">
        <w:rPr>
          <w:rFonts w:eastAsia="Times New Roman"/>
          <w:color w:val="212121"/>
          <w:szCs w:val="22"/>
          <w:lang w:eastAsia="en-GB"/>
        </w:rPr>
        <w:t>s</w:t>
      </w:r>
      <w:r>
        <w:rPr>
          <w:rFonts w:eastAsia="Times New Roman"/>
          <w:color w:val="212121"/>
          <w:szCs w:val="22"/>
          <w:lang w:eastAsia="en-GB"/>
        </w:rPr>
        <w:t xml:space="preserve"> with other online community professionals to share good practice from our work, and feed learning and best practice into the development of Dementia Support Forum</w:t>
      </w:r>
    </w:p>
    <w:p w14:paraId="410C9947" w14:textId="77777777" w:rsidR="00AA10E7" w:rsidRPr="00AA10E7" w:rsidRDefault="00AA10E7" w:rsidP="00AA10E7">
      <w:pPr>
        <w:textAlignment w:val="baseline"/>
        <w:rPr>
          <w:rFonts w:eastAsia="Times New Roman"/>
          <w:color w:val="212121"/>
          <w:szCs w:val="22"/>
          <w:lang w:eastAsia="en-GB"/>
        </w:rPr>
      </w:pPr>
    </w:p>
    <w:p w14:paraId="2BB4B550" w14:textId="77777777" w:rsidR="008B7FEE" w:rsidRPr="00232591" w:rsidRDefault="008B7FEE" w:rsidP="008B7FEE">
      <w:pPr>
        <w:spacing w:line="320" w:lineRule="exact"/>
        <w:textAlignment w:val="baseline"/>
        <w:rPr>
          <w:rFonts w:ascii="AS TT Commons DemiBold" w:eastAsia="Times New Roman" w:hAnsi="AS TT Commons DemiBold" w:cs="Calibri"/>
          <w:b/>
          <w:bCs/>
          <w:color w:val="002877"/>
          <w:sz w:val="32"/>
          <w:szCs w:val="32"/>
          <w:lang w:eastAsia="en-GB"/>
        </w:rPr>
      </w:pPr>
      <w:r w:rsidRPr="00232591">
        <w:rPr>
          <w:rFonts w:ascii="AS TT Commons DemiBold" w:eastAsia="Times New Roman" w:hAnsi="AS TT Commons DemiBold" w:cs="Calibri"/>
          <w:b/>
          <w:bCs/>
          <w:color w:val="002877"/>
          <w:sz w:val="32"/>
          <w:szCs w:val="32"/>
          <w:lang w:eastAsia="en-GB"/>
        </w:rPr>
        <w:t>We are looking for someone who can… </w:t>
      </w:r>
    </w:p>
    <w:p w14:paraId="4E9C9AF9"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Adhere to all the Society’s service standards, policies and procedures. </w:t>
      </w:r>
      <w:r w:rsidR="00A916AE">
        <w:rPr>
          <w:rFonts w:eastAsia="Times New Roman"/>
          <w:color w:val="212121"/>
          <w:szCs w:val="22"/>
          <w:lang w:eastAsia="en-GB"/>
        </w:rPr>
        <w:br/>
      </w:r>
    </w:p>
    <w:p w14:paraId="68F22549"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Comply with the data protection regulations, ensuring that information on clients remains</w:t>
      </w:r>
      <w:r w:rsidR="00A916AE">
        <w:rPr>
          <w:rFonts w:eastAsia="Times New Roman"/>
          <w:color w:val="212121"/>
          <w:szCs w:val="22"/>
          <w:lang w:eastAsia="en-GB"/>
        </w:rPr>
        <w:t xml:space="preserve"> </w:t>
      </w:r>
      <w:r w:rsidRPr="00FD4876">
        <w:rPr>
          <w:rFonts w:eastAsia="Times New Roman"/>
          <w:color w:val="212121"/>
          <w:szCs w:val="22"/>
          <w:lang w:eastAsia="en-GB"/>
        </w:rPr>
        <w:t>confidential. </w:t>
      </w:r>
      <w:r w:rsidR="00A916AE">
        <w:rPr>
          <w:rFonts w:eastAsia="Times New Roman"/>
          <w:color w:val="212121"/>
          <w:szCs w:val="22"/>
          <w:lang w:eastAsia="en-GB"/>
        </w:rPr>
        <w:br/>
      </w:r>
    </w:p>
    <w:p w14:paraId="2C8D51C3"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Be responsible for personal learning and development, to support the learning and development of others and the whole organisation. </w:t>
      </w:r>
      <w:r w:rsidR="00A916AE">
        <w:rPr>
          <w:rFonts w:eastAsia="Times New Roman"/>
          <w:color w:val="212121"/>
          <w:szCs w:val="22"/>
          <w:lang w:eastAsia="en-GB"/>
        </w:rPr>
        <w:br/>
      </w:r>
    </w:p>
    <w:p w14:paraId="4486836D"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 xml:space="preserve">Work in a manner that facilitates inclusion, particularly of people with </w:t>
      </w:r>
      <w:r w:rsidR="006D1510" w:rsidRPr="00FD4876">
        <w:rPr>
          <w:rFonts w:eastAsia="Times New Roman"/>
          <w:color w:val="212121"/>
          <w:szCs w:val="22"/>
          <w:lang w:eastAsia="en-GB"/>
        </w:rPr>
        <w:t>dementia.</w:t>
      </w:r>
      <w:r w:rsidRPr="00FD4876">
        <w:rPr>
          <w:rFonts w:eastAsia="Times New Roman"/>
          <w:color w:val="212121"/>
          <w:szCs w:val="22"/>
          <w:lang w:eastAsia="en-GB"/>
        </w:rPr>
        <w:t> </w:t>
      </w:r>
      <w:r w:rsidR="00A916AE">
        <w:rPr>
          <w:rFonts w:eastAsia="Times New Roman"/>
          <w:color w:val="212121"/>
          <w:szCs w:val="22"/>
          <w:lang w:eastAsia="en-GB"/>
        </w:rPr>
        <w:br/>
      </w:r>
    </w:p>
    <w:p w14:paraId="776CC16A"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r w:rsidR="00A916AE">
        <w:rPr>
          <w:rFonts w:eastAsia="Times New Roman"/>
          <w:color w:val="212121"/>
          <w:szCs w:val="22"/>
          <w:lang w:eastAsia="en-GB"/>
        </w:rPr>
        <w:br/>
      </w:r>
    </w:p>
    <w:p w14:paraId="2244F107"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Administrate and organise own work to ensure that it is accurate and meets quality targets, reasonable deadlines, and reporting requirements.  </w:t>
      </w:r>
      <w:r w:rsidR="00A916AE">
        <w:rPr>
          <w:rFonts w:eastAsia="Times New Roman"/>
          <w:color w:val="212121"/>
          <w:szCs w:val="22"/>
          <w:lang w:eastAsia="en-GB"/>
        </w:rPr>
        <w:br/>
      </w:r>
    </w:p>
    <w:p w14:paraId="49DF5436" w14:textId="77777777" w:rsidR="008B7FEE" w:rsidRPr="00A916AE" w:rsidRDefault="008B7FEE" w:rsidP="00A916AE">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lastRenderedPageBreak/>
        <w:t>Follow the Society’s management information guidelines and requirements, including ensuring appropriate monthly measures on service usage levels are collected and submitted on the services database or other systems in accordance with deadlines. </w:t>
      </w:r>
    </w:p>
    <w:p w14:paraId="17AE7E13"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1C276C4E"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2F72B82A" w14:textId="77777777" w:rsidR="00A916AE" w:rsidRDefault="00A916AE"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579B7F03" w14:textId="77777777" w:rsidR="00AA10E7" w:rsidRDefault="00AA10E7" w:rsidP="008B7FEE">
      <w:pPr>
        <w:spacing w:line="320" w:lineRule="exact"/>
        <w:textAlignment w:val="baseline"/>
        <w:rPr>
          <w:rFonts w:ascii="AS TT Commons DemiBold" w:eastAsia="Times New Roman" w:hAnsi="AS TT Commons DemiBold" w:cs="Calibri"/>
          <w:b/>
          <w:bCs/>
          <w:color w:val="002877"/>
          <w:sz w:val="32"/>
          <w:szCs w:val="32"/>
          <w:lang w:eastAsia="en-GB"/>
        </w:rPr>
      </w:pPr>
    </w:p>
    <w:p w14:paraId="0B737FE9" w14:textId="3852B2A0" w:rsidR="008B7FEE" w:rsidRPr="00232591" w:rsidRDefault="008B7FEE" w:rsidP="008B7FEE">
      <w:pPr>
        <w:spacing w:line="320" w:lineRule="exact"/>
        <w:textAlignment w:val="baseline"/>
        <w:rPr>
          <w:rFonts w:ascii="AS TT Commons" w:eastAsia="Times New Roman" w:hAnsi="AS TT Commons"/>
          <w:sz w:val="32"/>
          <w:szCs w:val="32"/>
          <w:lang w:eastAsia="en-GB"/>
        </w:rPr>
      </w:pPr>
      <w:r w:rsidRPr="00232591">
        <w:rPr>
          <w:rFonts w:ascii="AS TT Commons DemiBold" w:eastAsia="Times New Roman" w:hAnsi="AS TT Commons DemiBold" w:cs="Calibri"/>
          <w:b/>
          <w:bCs/>
          <w:color w:val="002877"/>
          <w:sz w:val="32"/>
          <w:szCs w:val="32"/>
          <w:lang w:eastAsia="en-GB"/>
        </w:rPr>
        <w:t>Person Specification and Selection Criteria</w:t>
      </w:r>
      <w:r w:rsidRPr="00232591">
        <w:rPr>
          <w:rFonts w:ascii="AS TT Commons" w:eastAsia="Times New Roman" w:hAnsi="AS TT Commons"/>
          <w:sz w:val="32"/>
          <w:szCs w:val="32"/>
          <w:lang w:eastAsia="en-GB"/>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9D6023" w14:paraId="44113522" w14:textId="77777777" w:rsidTr="00DF3923">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68FEB9B3" w14:textId="77777777" w:rsidR="008B7FEE" w:rsidRPr="009D6023" w:rsidRDefault="008B7FEE" w:rsidP="00DF3923">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Skills &amp; Knowledge</w:t>
            </w:r>
            <w:r w:rsidRPr="009D6023">
              <w:rPr>
                <w:rFonts w:ascii="AS TT Commons DemiBold" w:eastAsia="Times New Roman" w:hAnsi="AS TT Commons DemiBold" w:cs="Times New Roman"/>
                <w:color w:val="002877"/>
                <w:lang w:eastAsia="en-GB"/>
                <w14:ligatures w14:val="none"/>
              </w:rPr>
              <w:t>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F2700BD" w14:textId="77777777" w:rsidR="008B7FEE" w:rsidRPr="009D6023" w:rsidRDefault="008B7FEE" w:rsidP="00DF3923">
            <w:pPr>
              <w:textAlignment w:val="baseline"/>
              <w:rPr>
                <w:rFonts w:ascii="AS TT Commons DemiBold" w:eastAsia="Times New Roman" w:hAnsi="AS TT Commons DemiBold"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66541E09" w14:textId="77777777" w:rsidR="008B7FEE" w:rsidRPr="009D6023" w:rsidRDefault="008B7FEE" w:rsidP="00DF3923">
            <w:pPr>
              <w:textAlignment w:val="baseline"/>
              <w:rPr>
                <w:rFonts w:ascii="AS TT Commons" w:eastAsia="Times New Roman" w:hAnsi="AS TT Commons" w:cs="Times New Roman"/>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w:t>
            </w:r>
            <w:r w:rsidRPr="009D6023">
              <w:rPr>
                <w:rFonts w:ascii="AS TT Commons" w:eastAsia="Times New Roman" w:hAnsi="AS TT Commons" w:cs="Times New Roman"/>
                <w:color w:val="002877"/>
                <w:sz w:val="18"/>
                <w:szCs w:val="18"/>
                <w:lang w:eastAsia="en-GB"/>
                <w14:ligatures w14:val="none"/>
              </w:rPr>
              <w:t> </w:t>
            </w:r>
          </w:p>
        </w:tc>
      </w:tr>
      <w:tr w:rsidR="008B7FEE" w:rsidRPr="009D6023" w14:paraId="13DEB691" w14:textId="77777777" w:rsidTr="00A916AE">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3302879" w14:textId="688AF23B" w:rsidR="008B7FEE" w:rsidRPr="009D6023" w:rsidRDefault="00385D9A" w:rsidP="00DF3923">
            <w:pPr>
              <w:jc w:val="both"/>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Excellent written and spoken English</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98DA2F7" w14:textId="357BAC6F" w:rsidR="008B7FEE" w:rsidRPr="009D6023" w:rsidRDefault="00385D9A" w:rsidP="00DF3923">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9B1C4FB" w14:textId="77777777" w:rsidR="008B7FEE" w:rsidRPr="009D6023" w:rsidRDefault="008B7FEE" w:rsidP="00DF3923">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8B7FEE" w:rsidRPr="009D6023" w14:paraId="606EE76C" w14:textId="77777777" w:rsidTr="00A916AE">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20E82EF" w14:textId="3EB47BF9" w:rsidR="008B7FEE" w:rsidRPr="009D6023" w:rsidRDefault="00385D9A" w:rsidP="00DF3923">
            <w:pPr>
              <w:jc w:val="both"/>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Relevant experience or training in community management, online content moderation or digital communications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1C1F5BF" w14:textId="2D04D40D" w:rsidR="008B7FEE" w:rsidRPr="009D6023" w:rsidRDefault="00385D9A" w:rsidP="00DF3923">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8FD81F1" w14:textId="77777777" w:rsidR="008B7FEE" w:rsidRPr="009D6023" w:rsidRDefault="008B7FEE" w:rsidP="00DF3923">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8B7FEE" w:rsidRPr="009D6023" w14:paraId="2459A011" w14:textId="77777777" w:rsidTr="00A916AE">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9B0F127" w14:textId="4F1FF7B4" w:rsidR="008B7FEE" w:rsidRPr="009D6023" w:rsidRDefault="00385D9A" w:rsidP="00DF3923">
            <w:pPr>
              <w:jc w:val="both"/>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Excellent written and verbal communication skills, with proven ability to listen well to others, and to express views in a clear, empathetic and understanding manner</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3420339E" w14:textId="186E8E28" w:rsidR="008B7FEE" w:rsidRPr="009D6023" w:rsidRDefault="00385D9A" w:rsidP="00DF3923">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269150E" w14:textId="77777777" w:rsidR="008B7FEE" w:rsidRPr="009D6023" w:rsidRDefault="008B7FEE" w:rsidP="00DF3923">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8B7FEE" w:rsidRPr="009D6023" w14:paraId="35E2B7F7" w14:textId="77777777" w:rsidTr="00A916AE">
        <w:trPr>
          <w:trHeight w:val="70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D5E67D2" w14:textId="635CA5F7" w:rsidR="008B7FEE" w:rsidRPr="009D6023" w:rsidRDefault="00385D9A" w:rsidP="00DF3923">
            <w:pPr>
              <w:jc w:val="both"/>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Experience in supporting or moderating online communities or groups, preferably peer support</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49C1AD3E" w14:textId="7457E62B" w:rsidR="008B7FEE" w:rsidRPr="009D6023" w:rsidRDefault="00385D9A" w:rsidP="00DF3923">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6200814" w14:textId="77777777" w:rsidR="008B7FEE" w:rsidRPr="009D6023" w:rsidRDefault="008B7FEE" w:rsidP="00DF3923">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8B7FEE" w:rsidRPr="009D6023" w14:paraId="6A5F2FB9" w14:textId="77777777" w:rsidTr="00A916AE">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5B84A42" w14:textId="4B55F038" w:rsidR="008B7FEE" w:rsidRPr="009D6023" w:rsidRDefault="00385D9A" w:rsidP="00DF3923">
            <w:pPr>
              <w:jc w:val="both"/>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Computer and internet literate, with a good knowledge and experience in using online communities and social media platforms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1A05A36A" w14:textId="3AED6C3C" w:rsidR="008B7FEE" w:rsidRPr="009D6023" w:rsidRDefault="00385D9A" w:rsidP="00DF3923">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55AE063" w14:textId="77777777" w:rsidR="008B7FEE" w:rsidRPr="009D6023" w:rsidRDefault="008B7FEE" w:rsidP="00DF3923">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8B7FEE" w:rsidRPr="009D6023" w14:paraId="6FB27B11" w14:textId="77777777" w:rsidTr="00A916AE">
        <w:trPr>
          <w:trHeight w:val="60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60B6AC6A" w14:textId="3D6F9FFB" w:rsidR="008B7FEE" w:rsidRPr="009D6023" w:rsidRDefault="00385D9A" w:rsidP="00DF3923">
            <w:pPr>
              <w:jc w:val="both"/>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Experience in managing and overseeing an email enquiry mailbox, including triaging and prioritising queries, handling issues sensitively, and escalating when required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5B01410A" w14:textId="7E59403D" w:rsidR="008B7FEE" w:rsidRPr="009D6023" w:rsidRDefault="00385D9A" w:rsidP="00DF3923">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A28F100" w14:textId="77777777" w:rsidR="008B7FEE" w:rsidRPr="009D6023" w:rsidRDefault="008B7FEE" w:rsidP="00DF3923">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8B7FEE" w:rsidRPr="009D6023" w14:paraId="045DEB02" w14:textId="77777777" w:rsidTr="00A916AE">
        <w:trPr>
          <w:trHeight w:val="49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D2834DC" w14:textId="1CA7122D" w:rsidR="008B7FEE" w:rsidRPr="009D6023" w:rsidRDefault="00385D9A" w:rsidP="00DF3923">
            <w:pPr>
              <w:jc w:val="both"/>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Knowledge of dementia and issues around dementia care</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A80B529" w14:textId="50710989" w:rsidR="008B7FEE" w:rsidRPr="009D6023" w:rsidRDefault="00385D9A" w:rsidP="00DF3923">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6B2CC8C" w14:textId="77777777" w:rsidR="008B7FEE" w:rsidRPr="009D6023" w:rsidRDefault="008B7FEE" w:rsidP="00DF3923">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r w:rsidR="008B7FEE" w:rsidRPr="009D6023" w14:paraId="3CFDE5CB" w14:textId="77777777" w:rsidTr="00A916AE">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220D5E88" w14:textId="2712DA0F" w:rsidR="008B7FEE" w:rsidRPr="009D6023" w:rsidRDefault="00385D9A" w:rsidP="00DF3923">
            <w:pPr>
              <w:jc w:val="both"/>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 xml:space="preserve">Understanding of the requirements of a service aimed at supporting vulnerable people, and the complex practical, emotional, physical and mental health of service users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14:paraId="75F040B9" w14:textId="19442B99" w:rsidR="008B7FEE" w:rsidRPr="009D6023" w:rsidRDefault="00385D9A" w:rsidP="00DF3923">
            <w:pPr>
              <w:jc w:val="center"/>
              <w:textAlignment w:val="baseline"/>
              <w:rPr>
                <w:rFonts w:ascii="AS TT Commons" w:eastAsia="Times New Roman" w:hAnsi="AS TT Commons" w:cs="Times New Roman"/>
                <w:lang w:eastAsia="en-GB"/>
                <w14:ligatures w14:val="none"/>
              </w:rPr>
            </w:pPr>
            <w:r>
              <w:rPr>
                <w:rFonts w:ascii="AS TT Commons" w:eastAsia="Times New Roman" w:hAnsi="AS TT Commons" w:cs="Times New Roman"/>
                <w:lang w:eastAsia="en-GB"/>
                <w14:ligatures w14:val="none"/>
              </w:rPr>
              <w:t>D</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CEFF7B0" w14:textId="77777777" w:rsidR="008B7FEE" w:rsidRPr="009D6023" w:rsidRDefault="008B7FEE" w:rsidP="00DF3923">
            <w:pPr>
              <w:jc w:val="center"/>
              <w:textAlignment w:val="baseline"/>
              <w:rPr>
                <w:rFonts w:ascii="AS TT Commons" w:eastAsia="Times New Roman" w:hAnsi="AS TT Commons" w:cs="Times New Roman"/>
                <w:lang w:eastAsia="en-GB"/>
                <w14:ligatures w14:val="none"/>
              </w:rPr>
            </w:pPr>
            <w:r w:rsidRPr="009D6023">
              <w:rPr>
                <w:rFonts w:ascii="AS TT Commons" w:eastAsia="Times New Roman" w:hAnsi="AS TT Commons" w:cs="Times New Roman"/>
                <w:color w:val="212121"/>
                <w:lang w:eastAsia="en-GB"/>
                <w14:ligatures w14:val="none"/>
              </w:rPr>
              <w:t>A/I </w:t>
            </w:r>
          </w:p>
        </w:tc>
      </w:tr>
    </w:tbl>
    <w:p w14:paraId="736561D4" w14:textId="77777777" w:rsidR="008B7FEE" w:rsidRDefault="008B7FEE" w:rsidP="008B7FEE"/>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04"/>
        <w:gridCol w:w="1650"/>
        <w:gridCol w:w="1622"/>
      </w:tblGrid>
      <w:tr w:rsidR="008B7FEE" w:rsidRPr="009D6023" w14:paraId="18DDD9D7" w14:textId="77777777" w:rsidTr="00DF3923">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1366EDFE"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Competencies &amp; Personal Attributes </w:t>
            </w:r>
          </w:p>
        </w:tc>
        <w:tc>
          <w:tcPr>
            <w:tcW w:w="1650"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6EC4D302"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Essential (E) or Desirable (D) </w:t>
            </w:r>
          </w:p>
        </w:tc>
        <w:tc>
          <w:tcPr>
            <w:tcW w:w="1622"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FDFD43D" w14:textId="77777777" w:rsidR="008B7FEE" w:rsidRPr="009D6023" w:rsidRDefault="008B7FEE" w:rsidP="00DF3923">
            <w:pPr>
              <w:textAlignment w:val="baseline"/>
              <w:rPr>
                <w:rFonts w:ascii="AS TT Commons DemiBold" w:eastAsia="Times New Roman" w:hAnsi="AS TT Commons DemiBold" w:cs="Times New Roman"/>
                <w:b/>
                <w:bCs/>
                <w:color w:val="002877"/>
                <w:lang w:eastAsia="en-GB"/>
                <w14:ligatures w14:val="none"/>
              </w:rPr>
            </w:pPr>
            <w:r w:rsidRPr="009D6023">
              <w:rPr>
                <w:rFonts w:ascii="AS TT Commons DemiBold" w:eastAsia="Times New Roman" w:hAnsi="AS TT Commons DemiBold" w:cs="Times New Roman"/>
                <w:b/>
                <w:bCs/>
                <w:color w:val="002877"/>
                <w:lang w:eastAsia="en-GB"/>
                <w14:ligatures w14:val="none"/>
              </w:rPr>
              <w:t>Application (A) or Interview (I) </w:t>
            </w:r>
          </w:p>
        </w:tc>
      </w:tr>
      <w:tr w:rsidR="00A916AE" w:rsidRPr="009D6023" w14:paraId="1F9F02EB" w14:textId="77777777" w:rsidTr="00764BBC">
        <w:trPr>
          <w:trHeight w:val="42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1FAD0FE"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Be a team player, supporting colleagues when there are deadlines, and who knows when to ask for help themselves.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E30697A"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24B58EC"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5149DF39" w14:textId="77777777" w:rsidTr="00764BBC">
        <w:trPr>
          <w:trHeight w:val="57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23FB928"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Be a self-starter and incredibly motivated.</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1AEFE75"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164C0EB"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5A0227C9" w14:textId="77777777" w:rsidTr="00A32678">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A055E1C"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lastRenderedPageBreak/>
              <w:t>Excellent organisational and timekeeping skills.</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AF807D3"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auto"/>
                <w:lang w:eastAsia="en-GB"/>
                <w14:ligatures w14:val="none"/>
              </w:rPr>
              <w:t>E</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8511792"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A916AE" w:rsidRPr="009D6023" w14:paraId="6E3763FB" w14:textId="77777777" w:rsidTr="00A32678">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14:paraId="1FBD2BA7" w14:textId="77777777" w:rsidR="00A916AE" w:rsidRPr="00A916AE" w:rsidRDefault="00A916AE" w:rsidP="00A916AE">
            <w:pPr>
              <w:jc w:val="both"/>
              <w:textAlignment w:val="baseline"/>
              <w:rPr>
                <w:rFonts w:ascii="AS TT Commons" w:eastAsia="Times New Roman" w:hAnsi="AS TT Commons" w:cs="Times New Roman"/>
                <w:color w:val="auto"/>
                <w:lang w:eastAsia="en-GB"/>
                <w14:ligatures w14:val="none"/>
              </w:rPr>
            </w:pPr>
            <w:r w:rsidRPr="00A916AE">
              <w:rPr>
                <w:rFonts w:ascii="AS TT Commons" w:hAnsi="AS TT Commons" w:cs="Arial"/>
                <w:color w:val="auto"/>
                <w:szCs w:val="22"/>
              </w:rPr>
              <w:t>Excellent attention to detail.</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7407325"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E8E253D" w14:textId="77777777" w:rsidR="00A916AE" w:rsidRPr="00A916AE" w:rsidRDefault="00A916AE" w:rsidP="00A916AE">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6929AC58" w14:textId="77777777" w:rsidTr="00DF3923">
        <w:trPr>
          <w:trHeight w:val="555"/>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5E0397AE" w14:textId="77777777" w:rsidR="008B7FEE" w:rsidRPr="00A916AE" w:rsidRDefault="008B7FEE" w:rsidP="00DF3923">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Non-judgemental communication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4ADEE605"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642B38AA"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194F3F3F" w14:textId="77777777" w:rsidTr="00DF3923">
        <w:trPr>
          <w:trHeight w:val="54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EC59CF5" w14:textId="77777777" w:rsidR="008B7FEE" w:rsidRPr="00A916AE" w:rsidRDefault="008B7FEE" w:rsidP="00DF3923">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Commitment to and understanding of equal opportunities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7E235FE8"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E233FB1"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r w:rsidR="008B7FEE" w:rsidRPr="009D6023" w14:paraId="2BE1DBE7" w14:textId="77777777" w:rsidTr="00DF3923">
        <w:trPr>
          <w:trHeight w:val="690"/>
        </w:trPr>
        <w:tc>
          <w:tcPr>
            <w:tcW w:w="610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03A147A" w14:textId="77777777" w:rsidR="008B7FEE" w:rsidRPr="00A916AE" w:rsidRDefault="008B7FEE" w:rsidP="00DF3923">
            <w:pPr>
              <w:jc w:val="both"/>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Understanding of the inclusion agenda and its relevance within a diverse society </w:t>
            </w:r>
          </w:p>
        </w:tc>
        <w:tc>
          <w:tcPr>
            <w:tcW w:w="165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F3055D4"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E </w:t>
            </w:r>
          </w:p>
        </w:tc>
        <w:tc>
          <w:tcPr>
            <w:tcW w:w="1622"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1C5960C3" w14:textId="77777777" w:rsidR="008B7FEE" w:rsidRPr="00A916AE" w:rsidRDefault="008B7FEE" w:rsidP="00DF3923">
            <w:pPr>
              <w:jc w:val="center"/>
              <w:textAlignment w:val="baseline"/>
              <w:rPr>
                <w:rFonts w:ascii="AS TT Commons" w:eastAsia="Times New Roman" w:hAnsi="AS TT Commons" w:cs="Times New Roman"/>
                <w:color w:val="auto"/>
                <w:lang w:eastAsia="en-GB"/>
                <w14:ligatures w14:val="none"/>
              </w:rPr>
            </w:pPr>
            <w:r w:rsidRPr="00A916AE">
              <w:rPr>
                <w:rFonts w:ascii="AS TT Commons" w:eastAsia="Times New Roman" w:hAnsi="AS TT Commons" w:cs="Times New Roman"/>
                <w:color w:val="auto"/>
                <w:lang w:eastAsia="en-GB"/>
                <w14:ligatures w14:val="none"/>
              </w:rPr>
              <w:t>A/I </w:t>
            </w:r>
          </w:p>
        </w:tc>
      </w:tr>
    </w:tbl>
    <w:p w14:paraId="12BDF633" w14:textId="77777777" w:rsidR="008B7FEE" w:rsidRDefault="008B7FEE" w:rsidP="008B7FEE">
      <w:pPr>
        <w:spacing w:line="60" w:lineRule="exact"/>
        <w:jc w:val="both"/>
        <w:textAlignment w:val="baseline"/>
        <w:rPr>
          <w:rFonts w:eastAsia="Times New Roman"/>
          <w:color w:val="212121"/>
          <w:lang w:eastAsia="en-GB"/>
        </w:rPr>
      </w:pPr>
    </w:p>
    <w:p w14:paraId="1C9ACEBB" w14:textId="77777777" w:rsidR="008B7FEE" w:rsidRDefault="008B7FEE" w:rsidP="00A916AE">
      <w:pPr>
        <w:jc w:val="both"/>
        <w:textAlignment w:val="baseline"/>
        <w:rPr>
          <w:rFonts w:ascii="AS TT Commons" w:eastAsia="Times New Roman" w:hAnsi="AS TT Commons" w:cs="Segoe UI"/>
          <w:sz w:val="18"/>
          <w:szCs w:val="18"/>
          <w:lang w:eastAsia="en-GB"/>
        </w:rPr>
      </w:pPr>
      <w:r w:rsidRPr="00232591">
        <w:rPr>
          <w:rFonts w:eastAsia="Times New Roman"/>
          <w:color w:val="212121"/>
          <w:lang w:eastAsia="en-GB"/>
        </w:rPr>
        <w:t>Essential requirements are those, without which, the post holder would not be able to fulfil the responsibilities of the role. Desirable requirements are those which would be useful for the post holder to possess and will be considered when more than one applicant meets the essential requirements.</w:t>
      </w:r>
    </w:p>
    <w:p w14:paraId="1295F49C" w14:textId="2C14EA3D" w:rsidR="00A916AE" w:rsidRPr="00A95C0D" w:rsidRDefault="00A95C0D" w:rsidP="00A95C0D">
      <w:pPr>
        <w:pStyle w:val="NoSpacing"/>
        <w:rPr>
          <w:rFonts w:ascii="AS TT Commons Medium" w:hAnsi="AS TT Commons Medium"/>
          <w:sz w:val="22"/>
          <w:szCs w:val="22"/>
        </w:rPr>
      </w:pPr>
      <w:r w:rsidRPr="00A95C0D">
        <w:rPr>
          <w:rFonts w:ascii="AS TT Commons Medium" w:eastAsia="Segoe UI" w:hAnsi="AS TT Commons Medium"/>
          <w:sz w:val="22"/>
          <w:szCs w:val="22"/>
        </w:rPr>
        <w:t xml:space="preserve">This post will be subject to a satisfactory Criminal Records Check, from either the Disclosure and Barring Service (England &amp; Wales), Disclosure Scotland Check (Scotland) or </w:t>
      </w:r>
      <w:proofErr w:type="spellStart"/>
      <w:r w:rsidRPr="00A95C0D">
        <w:rPr>
          <w:rFonts w:ascii="AS TT Commons Medium" w:eastAsia="Segoe UI" w:hAnsi="AS TT Commons Medium"/>
          <w:sz w:val="22"/>
          <w:szCs w:val="22"/>
        </w:rPr>
        <w:t>AccessNI</w:t>
      </w:r>
      <w:proofErr w:type="spellEnd"/>
      <w:r w:rsidRPr="00A95C0D">
        <w:rPr>
          <w:rFonts w:ascii="AS TT Commons Medium" w:eastAsia="Segoe UI" w:hAnsi="AS TT Commons Medium"/>
          <w:sz w:val="22"/>
          <w:szCs w:val="22"/>
        </w:rPr>
        <w:t xml:space="preserve"> (Northern Ireland). If you require further information regarding Criminal Records Check, then please contact: </w:t>
      </w:r>
      <w:hyperlink r:id="rId20" w:history="1">
        <w:r w:rsidRPr="00A95C0D">
          <w:rPr>
            <w:rStyle w:val="Hyperlink"/>
            <w:rFonts w:ascii="AS TT Commons Medium" w:eastAsia="Segoe UI" w:hAnsi="AS TT Commons Medium" w:cs="Times New Roman"/>
            <w:b w:val="0"/>
            <w:bCs w:val="0"/>
            <w:color w:val="auto"/>
            <w:sz w:val="22"/>
            <w:szCs w:val="22"/>
            <w:u w:val="none"/>
          </w:rPr>
          <w:t>careers@alzheimers.org.uk</w:t>
        </w:r>
      </w:hyperlink>
      <w:r>
        <w:rPr>
          <w:rFonts w:ascii="AS TT Commons Medium" w:eastAsia="Segoe UI" w:hAnsi="AS TT Commons Medium"/>
          <w:sz w:val="22"/>
          <w:szCs w:val="22"/>
        </w:rPr>
        <w:t xml:space="preserve"> </w:t>
      </w:r>
    </w:p>
    <w:p w14:paraId="1DD5CC3B" w14:textId="77777777" w:rsidR="00A916AE" w:rsidRDefault="00A916AE" w:rsidP="00A916AE">
      <w:pPr>
        <w:jc w:val="both"/>
        <w:textAlignment w:val="baseline"/>
        <w:rPr>
          <w:rFonts w:ascii="AS TT Commons" w:eastAsia="Times New Roman" w:hAnsi="AS TT Commons" w:cs="Segoe UI"/>
          <w:sz w:val="18"/>
          <w:szCs w:val="18"/>
          <w:lang w:eastAsia="en-GB"/>
        </w:rPr>
      </w:pPr>
    </w:p>
    <w:p w14:paraId="2E08B8D2" w14:textId="77777777" w:rsidR="00A916AE" w:rsidRDefault="00A916AE" w:rsidP="00A916AE">
      <w:pPr>
        <w:jc w:val="both"/>
        <w:textAlignment w:val="baseline"/>
        <w:rPr>
          <w:rFonts w:ascii="AS TT Commons" w:eastAsia="Times New Roman" w:hAnsi="AS TT Commons" w:cs="Segoe UI"/>
          <w:sz w:val="18"/>
          <w:szCs w:val="18"/>
          <w:lang w:eastAsia="en-GB"/>
        </w:rPr>
      </w:pPr>
    </w:p>
    <w:p w14:paraId="1FA70B69" w14:textId="77777777" w:rsidR="00A916AE" w:rsidRDefault="00A916AE" w:rsidP="00A916AE">
      <w:pPr>
        <w:jc w:val="both"/>
        <w:textAlignment w:val="baseline"/>
        <w:rPr>
          <w:rFonts w:ascii="AS TT Commons" w:eastAsia="Times New Roman" w:hAnsi="AS TT Commons" w:cs="Segoe UI"/>
          <w:sz w:val="18"/>
          <w:szCs w:val="18"/>
          <w:lang w:eastAsia="en-GB"/>
        </w:rPr>
      </w:pPr>
    </w:p>
    <w:p w14:paraId="666D7AAF" w14:textId="77777777" w:rsidR="00A916AE" w:rsidRDefault="00A916AE" w:rsidP="00A916AE">
      <w:pPr>
        <w:jc w:val="both"/>
        <w:textAlignment w:val="baseline"/>
        <w:rPr>
          <w:rFonts w:ascii="AS TT Commons" w:eastAsia="Times New Roman" w:hAnsi="AS TT Commons" w:cs="Segoe UI"/>
          <w:sz w:val="18"/>
          <w:szCs w:val="18"/>
          <w:lang w:eastAsia="en-GB"/>
        </w:rPr>
      </w:pPr>
    </w:p>
    <w:p w14:paraId="1108669E" w14:textId="77777777" w:rsidR="00A916AE" w:rsidRDefault="00A916AE" w:rsidP="00A916AE">
      <w:pPr>
        <w:jc w:val="both"/>
        <w:textAlignment w:val="baseline"/>
        <w:rPr>
          <w:rFonts w:ascii="AS TT Commons" w:eastAsia="Times New Roman" w:hAnsi="AS TT Commons" w:cs="Segoe UI"/>
          <w:sz w:val="18"/>
          <w:szCs w:val="18"/>
          <w:lang w:eastAsia="en-GB"/>
        </w:rPr>
      </w:pPr>
    </w:p>
    <w:p w14:paraId="0A55631D" w14:textId="77777777" w:rsidR="00A916AE" w:rsidRDefault="00A916AE" w:rsidP="00A916AE">
      <w:pPr>
        <w:jc w:val="both"/>
        <w:textAlignment w:val="baseline"/>
        <w:rPr>
          <w:rFonts w:ascii="AS TT Commons" w:eastAsia="Times New Roman" w:hAnsi="AS TT Commons" w:cs="Segoe UI"/>
          <w:sz w:val="18"/>
          <w:szCs w:val="18"/>
          <w:lang w:eastAsia="en-GB"/>
        </w:rPr>
      </w:pPr>
    </w:p>
    <w:p w14:paraId="08C80D5B" w14:textId="77777777" w:rsidR="00A916AE" w:rsidRPr="00A916AE" w:rsidRDefault="00A916AE" w:rsidP="00A916AE">
      <w:pPr>
        <w:jc w:val="both"/>
        <w:textAlignment w:val="baseline"/>
        <w:rPr>
          <w:rFonts w:ascii="AS TT Commons" w:eastAsia="Times New Roman" w:hAnsi="AS TT Commons" w:cs="Segoe UI"/>
          <w:sz w:val="18"/>
          <w:szCs w:val="18"/>
          <w:lang w:eastAsia="en-GB"/>
        </w:rPr>
      </w:pPr>
    </w:p>
    <w:p w14:paraId="7DB509E9" w14:textId="77777777" w:rsidR="008B7FEE" w:rsidRPr="008B7FEE" w:rsidRDefault="00B5429F" w:rsidP="008B7FEE">
      <w:pPr>
        <w:ind w:firstLine="720"/>
      </w:pPr>
      <w:r>
        <w:rPr>
          <w:noProof/>
        </w:rPr>
        <w:lastRenderedPageBreak/>
        <w:drawing>
          <wp:anchor distT="0" distB="0" distL="114300" distR="114300" simplePos="0" relativeHeight="251696128" behindDoc="0" locked="0" layoutInCell="1" allowOverlap="1" wp14:anchorId="696F3DFF" wp14:editId="5959812D">
            <wp:simplePos x="0" y="0"/>
            <wp:positionH relativeFrom="column">
              <wp:posOffset>-284096</wp:posOffset>
            </wp:positionH>
            <wp:positionV relativeFrom="paragraph">
              <wp:posOffset>0</wp:posOffset>
            </wp:positionV>
            <wp:extent cx="6358255" cy="7995285"/>
            <wp:effectExtent l="0" t="0" r="0" b="0"/>
            <wp:wrapThrough wrapText="bothSides">
              <wp:wrapPolygon edited="0">
                <wp:start x="10570" y="172"/>
                <wp:lineTo x="1208" y="274"/>
                <wp:lineTo x="173" y="309"/>
                <wp:lineTo x="173" y="789"/>
                <wp:lineTo x="302" y="1613"/>
                <wp:lineTo x="5868" y="1887"/>
                <wp:lineTo x="10786" y="1887"/>
                <wp:lineTo x="10786" y="2985"/>
                <wp:lineTo x="1769" y="2985"/>
                <wp:lineTo x="345" y="3054"/>
                <wp:lineTo x="173" y="4152"/>
                <wp:lineTo x="302" y="4769"/>
                <wp:lineTo x="1122" y="5181"/>
                <wp:lineTo x="1381" y="5181"/>
                <wp:lineTo x="3538" y="5730"/>
                <wp:lineTo x="3106" y="6244"/>
                <wp:lineTo x="3106" y="6759"/>
                <wp:lineTo x="4789" y="6828"/>
                <wp:lineTo x="14151" y="6828"/>
                <wp:lineTo x="3193" y="6965"/>
                <wp:lineTo x="3106" y="7205"/>
                <wp:lineTo x="3624" y="7377"/>
                <wp:lineTo x="3581" y="7548"/>
                <wp:lineTo x="3581" y="7926"/>
                <wp:lineTo x="3193" y="8269"/>
                <wp:lineTo x="3106" y="8372"/>
                <wp:lineTo x="3150" y="9024"/>
                <wp:lineTo x="3193" y="9058"/>
                <wp:lineTo x="10786" y="9573"/>
                <wp:lineTo x="2114" y="9710"/>
                <wp:lineTo x="475" y="9813"/>
                <wp:lineTo x="475" y="10122"/>
                <wp:lineTo x="216" y="10499"/>
                <wp:lineTo x="173" y="10670"/>
                <wp:lineTo x="173" y="11219"/>
                <wp:lineTo x="690" y="11837"/>
                <wp:lineTo x="2847" y="12317"/>
                <wp:lineTo x="3106" y="12317"/>
                <wp:lineTo x="3106" y="12660"/>
                <wp:lineTo x="3754" y="12866"/>
                <wp:lineTo x="4875" y="12866"/>
                <wp:lineTo x="3150" y="13141"/>
                <wp:lineTo x="3150" y="13415"/>
                <wp:lineTo x="3581" y="13484"/>
                <wp:lineTo x="3624" y="13827"/>
                <wp:lineTo x="14669" y="13964"/>
                <wp:lineTo x="3193" y="13964"/>
                <wp:lineTo x="3106" y="14204"/>
                <wp:lineTo x="3624" y="14513"/>
                <wp:lineTo x="3150" y="14513"/>
                <wp:lineTo x="3150" y="14719"/>
                <wp:lineTo x="3581" y="15062"/>
                <wp:lineTo x="3106" y="15577"/>
                <wp:lineTo x="3106" y="15714"/>
                <wp:lineTo x="9578" y="16160"/>
                <wp:lineTo x="10786" y="16160"/>
                <wp:lineTo x="949" y="16606"/>
                <wp:lineTo x="259" y="17224"/>
                <wp:lineTo x="129" y="17807"/>
                <wp:lineTo x="345" y="18356"/>
                <wp:lineTo x="388" y="18802"/>
                <wp:lineTo x="3538" y="18905"/>
                <wp:lineTo x="14928" y="18905"/>
                <wp:lineTo x="3150" y="19042"/>
                <wp:lineTo x="3106" y="20380"/>
                <wp:lineTo x="3624" y="20552"/>
                <wp:lineTo x="3538" y="20826"/>
                <wp:lineTo x="5091" y="20826"/>
                <wp:lineTo x="5091" y="20552"/>
                <wp:lineTo x="17818" y="20415"/>
                <wp:lineTo x="18034" y="20003"/>
                <wp:lineTo x="17473" y="20003"/>
                <wp:lineTo x="17560" y="19694"/>
                <wp:lineTo x="17473" y="19488"/>
                <wp:lineTo x="19156" y="19454"/>
                <wp:lineTo x="20407" y="19248"/>
                <wp:lineTo x="20321" y="18905"/>
                <wp:lineTo x="21011" y="18802"/>
                <wp:lineTo x="20839" y="18528"/>
                <wp:lineTo x="13892" y="18356"/>
                <wp:lineTo x="16524" y="18356"/>
                <wp:lineTo x="20321" y="18047"/>
                <wp:lineTo x="20364" y="17704"/>
                <wp:lineTo x="14065" y="17224"/>
                <wp:lineTo x="13331" y="16675"/>
                <wp:lineTo x="10743" y="16160"/>
                <wp:lineTo x="5997" y="15611"/>
                <wp:lineTo x="21313" y="15611"/>
                <wp:lineTo x="21356" y="15199"/>
                <wp:lineTo x="8758" y="15062"/>
                <wp:lineTo x="17085" y="15062"/>
                <wp:lineTo x="21356" y="14891"/>
                <wp:lineTo x="21313" y="14513"/>
                <wp:lineTo x="21011" y="13964"/>
                <wp:lineTo x="21443" y="13621"/>
                <wp:lineTo x="21054" y="13415"/>
                <wp:lineTo x="15532" y="13415"/>
                <wp:lineTo x="19717" y="13244"/>
                <wp:lineTo x="19674" y="12866"/>
                <wp:lineTo x="20450" y="12866"/>
                <wp:lineTo x="20321" y="12592"/>
                <wp:lineTo x="16740" y="12317"/>
                <wp:lineTo x="18293" y="12317"/>
                <wp:lineTo x="20450" y="12009"/>
                <wp:lineTo x="20493" y="11768"/>
                <wp:lineTo x="18379" y="11219"/>
                <wp:lineTo x="21313" y="11219"/>
                <wp:lineTo x="21227" y="10705"/>
                <wp:lineTo x="14151" y="10670"/>
                <wp:lineTo x="13892" y="10293"/>
                <wp:lineTo x="13806" y="9916"/>
                <wp:lineTo x="12814" y="9744"/>
                <wp:lineTo x="10786" y="9573"/>
                <wp:lineTo x="18293" y="9058"/>
                <wp:lineTo x="18422" y="8783"/>
                <wp:lineTo x="16869" y="8715"/>
                <wp:lineTo x="7248" y="8475"/>
                <wp:lineTo x="18077" y="8440"/>
                <wp:lineTo x="18120" y="8063"/>
                <wp:lineTo x="9751" y="7926"/>
                <wp:lineTo x="20019" y="7857"/>
                <wp:lineTo x="20019" y="7514"/>
                <wp:lineTo x="9147" y="7377"/>
                <wp:lineTo x="16050" y="7377"/>
                <wp:lineTo x="20623" y="7171"/>
                <wp:lineTo x="20580" y="6828"/>
                <wp:lineTo x="20234" y="6279"/>
                <wp:lineTo x="20321" y="5833"/>
                <wp:lineTo x="19932" y="5695"/>
                <wp:lineTo x="19846" y="5421"/>
                <wp:lineTo x="13029" y="5181"/>
                <wp:lineTo x="18983" y="5147"/>
                <wp:lineTo x="18983" y="4838"/>
                <wp:lineTo x="13979" y="4632"/>
                <wp:lineTo x="18509" y="4632"/>
                <wp:lineTo x="20623" y="4460"/>
                <wp:lineTo x="20666" y="3980"/>
                <wp:lineTo x="19372" y="3877"/>
                <wp:lineTo x="13935" y="3534"/>
                <wp:lineTo x="13979" y="3191"/>
                <wp:lineTo x="12814" y="2985"/>
                <wp:lineTo x="10743" y="2985"/>
                <wp:lineTo x="10786" y="1887"/>
                <wp:lineTo x="11563" y="1887"/>
                <wp:lineTo x="12900" y="1544"/>
                <wp:lineTo x="12857" y="721"/>
                <wp:lineTo x="10786" y="172"/>
                <wp:lineTo x="10570" y="172"/>
              </wp:wrapPolygon>
            </wp:wrapThrough>
            <wp:docPr id="81332828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287" name="Picture 2" descr="A screenshot of a computer screen&#10;&#10;Description automatically generated"/>
                    <pic:cNvPicPr/>
                  </pic:nvPicPr>
                  <pic:blipFill rotWithShape="1">
                    <a:blip r:embed="rId21" cstate="print">
                      <a:extLst>
                        <a:ext uri="{28A0092B-C50C-407E-A947-70E740481C1C}">
                          <a14:useLocalDpi xmlns:a14="http://schemas.microsoft.com/office/drawing/2010/main" val="0"/>
                        </a:ext>
                      </a:extLst>
                    </a:blip>
                    <a:srcRect l="4711" t="5376" r="4402" b="13769"/>
                    <a:stretch/>
                  </pic:blipFill>
                  <pic:spPr bwMode="auto">
                    <a:xfrm>
                      <a:off x="0" y="0"/>
                      <a:ext cx="6358255" cy="799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112">
        <w:rPr>
          <w:noProof/>
        </w:rPr>
        <w:drawing>
          <wp:anchor distT="0" distB="0" distL="114300" distR="114300" simplePos="0" relativeHeight="251675648" behindDoc="0" locked="0" layoutInCell="1" allowOverlap="1" wp14:anchorId="7F4BADE2" wp14:editId="155AA3D3">
            <wp:simplePos x="0" y="0"/>
            <wp:positionH relativeFrom="column">
              <wp:posOffset>4380540</wp:posOffset>
            </wp:positionH>
            <wp:positionV relativeFrom="page">
              <wp:posOffset>-1853860</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2"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7FEE" w:rsidRPr="008B7FEE" w:rsidSect="00210044">
      <w:headerReference w:type="even" r:id="rId23"/>
      <w:headerReference w:type="default" r:id="rId24"/>
      <w:footerReference w:type="default" r:id="rId25"/>
      <w:pgSz w:w="11906" w:h="16838"/>
      <w:pgMar w:top="1440" w:right="1440" w:bottom="1440" w:left="1440" w:header="283"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D69AE" w14:textId="77777777" w:rsidR="00974B63" w:rsidRDefault="00974B63" w:rsidP="00F00385">
      <w:pPr>
        <w:spacing w:after="0" w:line="240" w:lineRule="auto"/>
      </w:pPr>
      <w:r>
        <w:separator/>
      </w:r>
    </w:p>
  </w:endnote>
  <w:endnote w:type="continuationSeparator" w:id="0">
    <w:p w14:paraId="294870B5" w14:textId="77777777" w:rsidR="00974B63" w:rsidRDefault="00974B63" w:rsidP="00F00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S TT Commons Medium">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 Lettera Text">
    <w:altName w:val="Calibri"/>
    <w:panose1 w:val="00000000000000000000"/>
    <w:charset w:val="4D"/>
    <w:family w:val="swiss"/>
    <w:notTrueType/>
    <w:pitch w:val="variable"/>
    <w:sig w:usb0="A00002BF" w:usb1="4000207B" w:usb2="00000008" w:usb3="00000000" w:csb0="00000093" w:csb1="00000000"/>
  </w:font>
  <w:font w:name="AS TT Commons ExtraBold">
    <w:panose1 w:val="020B0103030102020204"/>
    <w:charset w:val="00"/>
    <w:family w:val="swiss"/>
    <w:pitch w:val="variable"/>
    <w:sig w:usb0="A000007F" w:usb1="4000A4FB" w:usb2="00000000" w:usb3="00000000" w:csb0="00000093" w:csb1="00000000"/>
  </w:font>
  <w:font w:name="AS TT Commons DemiBold">
    <w:panose1 w:val="020B0103030102020204"/>
    <w:charset w:val="00"/>
    <w:family w:val="swiss"/>
    <w:pitch w:val="variable"/>
    <w:sig w:usb0="A000007F" w:usb1="4000A4FB" w:usb2="00000000" w:usb3="00000000" w:csb0="00000093" w:csb1="00000000"/>
  </w:font>
  <w:font w:name="AS TT Commons">
    <w:panose1 w:val="020B0103030102020204"/>
    <w:charset w:val="00"/>
    <w:family w:val="swiss"/>
    <w:pitch w:val="variable"/>
    <w:sig w:usb0="A000007F" w:usb1="4000A4F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49F57" w14:textId="77777777" w:rsidR="00D820C9" w:rsidRPr="00D820C9" w:rsidRDefault="00D820C9" w:rsidP="00D820C9">
    <w:pPr>
      <w:pStyle w:val="Footer"/>
      <w:jc w:val="right"/>
      <w:rPr>
        <w:color w:val="2F86FF"/>
        <w:sz w:val="16"/>
        <w:szCs w:val="16"/>
      </w:rPr>
    </w:pPr>
    <w:r w:rsidRPr="00D820C9">
      <w:rPr>
        <w:color w:val="2F86FF"/>
        <w:sz w:val="16"/>
        <w:szCs w:val="16"/>
      </w:rPr>
      <w:t>Alzheimer’s Society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7DF05" w14:textId="77777777" w:rsidR="00974B63" w:rsidRDefault="00974B63" w:rsidP="00F00385">
      <w:pPr>
        <w:spacing w:after="0" w:line="240" w:lineRule="auto"/>
      </w:pPr>
      <w:r>
        <w:separator/>
      </w:r>
    </w:p>
  </w:footnote>
  <w:footnote w:type="continuationSeparator" w:id="0">
    <w:p w14:paraId="199F8144" w14:textId="77777777" w:rsidR="00974B63" w:rsidRDefault="00974B63" w:rsidP="00F00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19637783"/>
      <w:docPartObj>
        <w:docPartGallery w:val="Page Numbers (Top of Page)"/>
        <w:docPartUnique/>
      </w:docPartObj>
    </w:sdtPr>
    <w:sdtEndPr>
      <w:rPr>
        <w:rStyle w:val="PageNumber"/>
      </w:rPr>
    </w:sdtEndPr>
    <w:sdtContent>
      <w:p w14:paraId="26DCEAB6" w14:textId="77777777" w:rsidR="00D820C9" w:rsidRDefault="00D820C9" w:rsidP="00E341F2">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67194803"/>
      <w:docPartObj>
        <w:docPartGallery w:val="Page Numbers (Top of Page)"/>
        <w:docPartUnique/>
      </w:docPartObj>
    </w:sdtPr>
    <w:sdtEndPr>
      <w:rPr>
        <w:rStyle w:val="PageNumber"/>
      </w:rPr>
    </w:sdtEndPr>
    <w:sdtContent>
      <w:p w14:paraId="0424FE25" w14:textId="77777777" w:rsidR="00D820C9" w:rsidRDefault="00D820C9" w:rsidP="00D820C9">
        <w:pPr>
          <w:pStyle w:val="Head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36837F" w14:textId="77777777" w:rsidR="00D820C9" w:rsidRDefault="00D820C9" w:rsidP="00D820C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7156161"/>
      <w:docPartObj>
        <w:docPartGallery w:val="Page Numbers (Top of Page)"/>
        <w:docPartUnique/>
      </w:docPartObj>
    </w:sdtPr>
    <w:sdtEndPr>
      <w:rPr>
        <w:rStyle w:val="PageNumber"/>
      </w:rPr>
    </w:sdtEndPr>
    <w:sdtContent>
      <w:p w14:paraId="3DDF8C77" w14:textId="77777777" w:rsidR="00D820C9" w:rsidRDefault="00D820C9" w:rsidP="00D820C9">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41C7856" w14:textId="77777777" w:rsidR="00D820C9" w:rsidRDefault="00D820C9" w:rsidP="00D820C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407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E7"/>
    <w:rsid w:val="00042F31"/>
    <w:rsid w:val="000F41B3"/>
    <w:rsid w:val="001168C2"/>
    <w:rsid w:val="00210044"/>
    <w:rsid w:val="002805CB"/>
    <w:rsid w:val="002A6B6A"/>
    <w:rsid w:val="00300617"/>
    <w:rsid w:val="00310BC8"/>
    <w:rsid w:val="00335E70"/>
    <w:rsid w:val="003559E0"/>
    <w:rsid w:val="00385D9A"/>
    <w:rsid w:val="003E6418"/>
    <w:rsid w:val="004015FB"/>
    <w:rsid w:val="005B5083"/>
    <w:rsid w:val="005F6BFD"/>
    <w:rsid w:val="00642E37"/>
    <w:rsid w:val="00687872"/>
    <w:rsid w:val="006D1510"/>
    <w:rsid w:val="007077FA"/>
    <w:rsid w:val="00785095"/>
    <w:rsid w:val="007B619D"/>
    <w:rsid w:val="007D0B29"/>
    <w:rsid w:val="0086078E"/>
    <w:rsid w:val="008A2157"/>
    <w:rsid w:val="008B7FEE"/>
    <w:rsid w:val="008E5771"/>
    <w:rsid w:val="00974B63"/>
    <w:rsid w:val="009A0FF1"/>
    <w:rsid w:val="009D4112"/>
    <w:rsid w:val="00A06A62"/>
    <w:rsid w:val="00A30C2D"/>
    <w:rsid w:val="00A916AE"/>
    <w:rsid w:val="00A95C0D"/>
    <w:rsid w:val="00AA10E7"/>
    <w:rsid w:val="00AB66E4"/>
    <w:rsid w:val="00AC0F0C"/>
    <w:rsid w:val="00B5429F"/>
    <w:rsid w:val="00B92949"/>
    <w:rsid w:val="00BA71FD"/>
    <w:rsid w:val="00BF11C3"/>
    <w:rsid w:val="00C01C4B"/>
    <w:rsid w:val="00CE36FD"/>
    <w:rsid w:val="00D820C9"/>
    <w:rsid w:val="00DB2424"/>
    <w:rsid w:val="00EC3399"/>
    <w:rsid w:val="00ED1362"/>
    <w:rsid w:val="00ED5609"/>
    <w:rsid w:val="00F00385"/>
    <w:rsid w:val="00F83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443C"/>
  <w15:chartTrackingRefBased/>
  <w15:docId w15:val="{D4FF7F89-0971-410E-94E3-FFA6D0B67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BA71FD"/>
    <w:pPr>
      <w:spacing w:line="240" w:lineRule="exact"/>
    </w:pPr>
    <w:rPr>
      <w:rFonts w:ascii="AS TT Commons Medium" w:hAnsi="AS TT Commons Medium" w:cs="Times New Roman (Body CS)"/>
      <w:color w:val="002777"/>
      <w:sz w:val="22"/>
    </w:rPr>
  </w:style>
  <w:style w:type="paragraph" w:styleId="Heading1">
    <w:name w:val="heading 1"/>
    <w:basedOn w:val="Normal"/>
    <w:next w:val="Normal"/>
    <w:link w:val="Heading1Char"/>
    <w:uiPriority w:val="9"/>
    <w:qFormat/>
    <w:rsid w:val="00DB24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24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24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24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B24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B24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B24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B24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B24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4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24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24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2424"/>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DB2424"/>
    <w:rPr>
      <w:rFonts w:eastAsiaTheme="majorEastAsia" w:cstheme="majorBidi"/>
      <w:color w:val="0F4761" w:themeColor="accent1" w:themeShade="BF"/>
      <w:sz w:val="22"/>
    </w:rPr>
  </w:style>
  <w:style w:type="character" w:customStyle="1" w:styleId="Heading6Char">
    <w:name w:val="Heading 6 Char"/>
    <w:basedOn w:val="DefaultParagraphFont"/>
    <w:link w:val="Heading6"/>
    <w:uiPriority w:val="9"/>
    <w:semiHidden/>
    <w:rsid w:val="00DB2424"/>
    <w:rPr>
      <w:rFonts w:eastAsiaTheme="majorEastAsia" w:cstheme="majorBidi"/>
      <w:i/>
      <w:iCs/>
      <w:color w:val="595959" w:themeColor="text1" w:themeTint="A6"/>
      <w:sz w:val="22"/>
    </w:rPr>
  </w:style>
  <w:style w:type="character" w:customStyle="1" w:styleId="Heading7Char">
    <w:name w:val="Heading 7 Char"/>
    <w:basedOn w:val="DefaultParagraphFont"/>
    <w:link w:val="Heading7"/>
    <w:uiPriority w:val="9"/>
    <w:semiHidden/>
    <w:rsid w:val="00DB2424"/>
    <w:rPr>
      <w:rFonts w:eastAsiaTheme="majorEastAsia" w:cstheme="majorBidi"/>
      <w:color w:val="595959" w:themeColor="text1" w:themeTint="A6"/>
      <w:sz w:val="22"/>
    </w:rPr>
  </w:style>
  <w:style w:type="character" w:customStyle="1" w:styleId="Heading8Char">
    <w:name w:val="Heading 8 Char"/>
    <w:basedOn w:val="DefaultParagraphFont"/>
    <w:link w:val="Heading8"/>
    <w:uiPriority w:val="9"/>
    <w:semiHidden/>
    <w:rsid w:val="00DB2424"/>
    <w:rPr>
      <w:rFonts w:eastAsiaTheme="majorEastAsia" w:cstheme="majorBidi"/>
      <w:i/>
      <w:iCs/>
      <w:color w:val="272727" w:themeColor="text1" w:themeTint="D8"/>
      <w:sz w:val="22"/>
    </w:rPr>
  </w:style>
  <w:style w:type="character" w:customStyle="1" w:styleId="Heading9Char">
    <w:name w:val="Heading 9 Char"/>
    <w:basedOn w:val="DefaultParagraphFont"/>
    <w:link w:val="Heading9"/>
    <w:uiPriority w:val="9"/>
    <w:semiHidden/>
    <w:rsid w:val="00DB2424"/>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DB2424"/>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B24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24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2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424"/>
    <w:pPr>
      <w:spacing w:before="160"/>
      <w:jc w:val="center"/>
    </w:pPr>
    <w:rPr>
      <w:i/>
      <w:iCs/>
      <w:color w:val="404040" w:themeColor="text1" w:themeTint="BF"/>
    </w:rPr>
  </w:style>
  <w:style w:type="character" w:customStyle="1" w:styleId="QuoteChar">
    <w:name w:val="Quote Char"/>
    <w:basedOn w:val="DefaultParagraphFont"/>
    <w:link w:val="Quote"/>
    <w:uiPriority w:val="29"/>
    <w:rsid w:val="00DB2424"/>
    <w:rPr>
      <w:rFonts w:ascii="AS TT Commons Medium" w:hAnsi="AS TT Commons Medium" w:cs="Times New Roman (Body CS)"/>
      <w:i/>
      <w:iCs/>
      <w:color w:val="404040" w:themeColor="text1" w:themeTint="BF"/>
      <w:sz w:val="22"/>
    </w:rPr>
  </w:style>
  <w:style w:type="paragraph" w:styleId="ListParagraph">
    <w:name w:val="List Paragraph"/>
    <w:basedOn w:val="Normal"/>
    <w:uiPriority w:val="34"/>
    <w:qFormat/>
    <w:rsid w:val="00DB2424"/>
    <w:pPr>
      <w:ind w:left="720"/>
      <w:contextualSpacing/>
    </w:pPr>
  </w:style>
  <w:style w:type="character" w:styleId="IntenseEmphasis">
    <w:name w:val="Intense Emphasis"/>
    <w:basedOn w:val="DefaultParagraphFont"/>
    <w:uiPriority w:val="21"/>
    <w:qFormat/>
    <w:rsid w:val="00DB2424"/>
    <w:rPr>
      <w:i/>
      <w:iCs/>
      <w:color w:val="0F4761" w:themeColor="accent1" w:themeShade="BF"/>
    </w:rPr>
  </w:style>
  <w:style w:type="paragraph" w:styleId="IntenseQuote">
    <w:name w:val="Intense Quote"/>
    <w:basedOn w:val="Normal"/>
    <w:next w:val="Normal"/>
    <w:link w:val="IntenseQuoteChar"/>
    <w:uiPriority w:val="30"/>
    <w:qFormat/>
    <w:rsid w:val="00DB24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2424"/>
    <w:rPr>
      <w:rFonts w:ascii="AS TT Commons Medium" w:hAnsi="AS TT Commons Medium" w:cs="Times New Roman (Body CS)"/>
      <w:i/>
      <w:iCs/>
      <w:color w:val="0F4761" w:themeColor="accent1" w:themeShade="BF"/>
      <w:sz w:val="22"/>
    </w:rPr>
  </w:style>
  <w:style w:type="character" w:styleId="IntenseReference">
    <w:name w:val="Intense Reference"/>
    <w:basedOn w:val="DefaultParagraphFont"/>
    <w:uiPriority w:val="32"/>
    <w:qFormat/>
    <w:rsid w:val="00DB2424"/>
    <w:rPr>
      <w:b/>
      <w:bCs/>
      <w:smallCaps/>
      <w:color w:val="0F4761" w:themeColor="accent1" w:themeShade="BF"/>
      <w:spacing w:val="5"/>
    </w:rPr>
  </w:style>
  <w:style w:type="paragraph" w:styleId="Header">
    <w:name w:val="header"/>
    <w:basedOn w:val="Normal"/>
    <w:link w:val="HeaderChar"/>
    <w:uiPriority w:val="99"/>
    <w:unhideWhenUsed/>
    <w:rsid w:val="00F003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385"/>
    <w:rPr>
      <w:rFonts w:ascii="AS TT Commons Medium" w:hAnsi="AS TT Commons Medium" w:cs="Times New Roman (Body CS)"/>
      <w:color w:val="002777"/>
      <w:sz w:val="22"/>
    </w:rPr>
  </w:style>
  <w:style w:type="paragraph" w:styleId="Footer">
    <w:name w:val="footer"/>
    <w:basedOn w:val="Normal"/>
    <w:link w:val="FooterChar"/>
    <w:uiPriority w:val="99"/>
    <w:unhideWhenUsed/>
    <w:rsid w:val="00F003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385"/>
    <w:rPr>
      <w:rFonts w:ascii="AS TT Commons Medium" w:hAnsi="AS TT Commons Medium" w:cs="Times New Roman (Body CS)"/>
      <w:color w:val="002777"/>
      <w:sz w:val="22"/>
    </w:rPr>
  </w:style>
  <w:style w:type="character" w:styleId="PageNumber">
    <w:name w:val="page number"/>
    <w:basedOn w:val="DefaultParagraphFont"/>
    <w:uiPriority w:val="99"/>
    <w:semiHidden/>
    <w:unhideWhenUsed/>
    <w:rsid w:val="00D820C9"/>
  </w:style>
  <w:style w:type="paragraph" w:styleId="NoSpacing">
    <w:name w:val="No Spacing"/>
    <w:uiPriority w:val="1"/>
    <w:qFormat/>
    <w:rsid w:val="00AA10E7"/>
    <w:pPr>
      <w:spacing w:after="0" w:line="240" w:lineRule="auto"/>
    </w:pPr>
    <w:rPr>
      <w:rFonts w:ascii="Calibri" w:eastAsia="Times New Roman" w:hAnsi="Calibri" w:cs="Times New Roman"/>
      <w:kern w:val="0"/>
      <w14:ligatures w14:val="none"/>
    </w:rPr>
  </w:style>
  <w:style w:type="character" w:styleId="Hyperlink">
    <w:name w:val="Hyperlink"/>
    <w:uiPriority w:val="99"/>
    <w:rsid w:val="00A95C0D"/>
    <w:rPr>
      <w:rFonts w:ascii="Arial" w:hAnsi="Arial" w:cs="AS Lettera Text"/>
      <w:b/>
      <w:bCs/>
      <w:color w:val="FFFFFF" w:themeColor="background1"/>
      <w:u w:val="single"/>
    </w:rPr>
  </w:style>
  <w:style w:type="character" w:styleId="UnresolvedMention">
    <w:name w:val="Unresolved Mention"/>
    <w:basedOn w:val="DefaultParagraphFont"/>
    <w:uiPriority w:val="99"/>
    <w:semiHidden/>
    <w:unhideWhenUsed/>
    <w:rsid w:val="00A95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careers@alzheimers.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an.Maan\Downloads\Manuels\ePloy\New%20Job%20Description%20-%20Templat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a40ab5b9e2d486cad7dfbe7c78f4d00 xmlns="ff84bbcd-a017-4898-916b-1f5a59dfc0ab">
      <Terms xmlns="http://schemas.microsoft.com/office/infopath/2007/PartnerControls">
        <TermInfo xmlns="http://schemas.microsoft.com/office/infopath/2007/PartnerControls">
          <TermName xmlns="http://schemas.microsoft.com/office/infopath/2007/PartnerControls">*Departments*</TermName>
          <TermId xmlns="http://schemas.microsoft.com/office/infopath/2007/PartnerControls">1ad4aaa4-ab26-426d-aca8-68f7fd435c46</TermId>
        </TermInfo>
      </Terms>
    </na40ab5b9e2d486cad7dfbe7c78f4d00>
    <CPKSC xmlns="fb7916aa-ae9e-4de8-ae67-51d8cc40e301" xsi:nil="true"/>
    <CPReferenceDate xmlns="fb7916aa-ae9e-4de8-ae67-51d8cc40e301" xsi:nil="true"/>
    <n7cc5a46288d455f83142cf2528c11bb xmlns="ff84bbcd-a017-4898-916b-1f5a59dfc0ab">
      <Terms xmlns="http://schemas.microsoft.com/office/infopath/2007/PartnerControls">
        <TermInfo xmlns="http://schemas.microsoft.com/office/infopath/2007/PartnerControls">
          <TermName xmlns="http://schemas.microsoft.com/office/infopath/2007/PartnerControls">*Information Types*</TermName>
          <TermId xmlns="http://schemas.microsoft.com/office/infopath/2007/PartnerControls">1ad4aaa4-ab11-426d-aca8-68f7fd435c46</TermId>
        </TermInfo>
      </Terms>
    </n7cc5a46288d455f83142cf2528c11bb>
    <CPDate xmlns="ff84bbcd-a017-4898-916b-1f5a59dfc0ab">2024-07-30T13:02:11+00:00</CPDate>
    <CPReference xmlns="fb7916aa-ae9e-4de8-ae67-51d8cc40e301" xsi:nil="true"/>
    <gb7f573edd824674a37e736cd64c240e xmlns="ff84bbcd-a017-4898-916b-1f5a59dfc0ab">
      <Terms xmlns="http://schemas.microsoft.com/office/infopath/2007/PartnerControls">
        <TermInfo xmlns="http://schemas.microsoft.com/office/infopath/2007/PartnerControls">
          <TermName xmlns="http://schemas.microsoft.com/office/infopath/2007/PartnerControls">*Locations*</TermName>
          <TermId xmlns="http://schemas.microsoft.com/office/infopath/2007/PartnerControls">3aa295e2-3d76-4f8c-98f7-3b1f6ac67452</TermId>
        </TermInfo>
      </Terms>
    </gb7f573edd824674a37e736cd64c240e>
    <j814e9e009a04277b39a821c9f12b20c xmlns="fb7916aa-ae9e-4de8-ae67-51d8cc40e301">
      <Terms xmlns="http://schemas.microsoft.com/office/infopath/2007/PartnerControls">
        <TermInfo xmlns="http://schemas.microsoft.com/office/infopath/2007/PartnerControls">
          <TermName xmlns="http://schemas.microsoft.com/office/infopath/2007/PartnerControls">*Entities*</TermName>
          <TermId xmlns="http://schemas.microsoft.com/office/infopath/2007/PartnerControls">50a3a00c-d619-4a0a-8a7e-b34c20886951</TermId>
        </TermInfo>
      </Terms>
    </j814e9e009a04277b39a821c9f12b20c>
    <g7a4fda51e1c4f5e83083afe6f015772 xmlns="fb7916aa-ae9e-4de8-ae67-51d8cc40e301">
      <Terms xmlns="http://schemas.microsoft.com/office/infopath/2007/PartnerControls">
        <TermInfo xmlns="http://schemas.microsoft.com/office/infopath/2007/PartnerControls">
          <TermName xmlns="http://schemas.microsoft.com/office/infopath/2007/PartnerControls">*Activities*</TermName>
          <TermId xmlns="http://schemas.microsoft.com/office/infopath/2007/PartnerControls">114cc986-995a-44c2-ac2b-58aec87f8b7e</TermId>
        </TermInfo>
      </Terms>
    </g7a4fda51e1c4f5e83083afe6f015772>
    <TaxCatchAll xmlns="484c8c59-755d-4516-b8d2-1621b38262b4">
      <Value>6</Value>
      <Value>5</Value>
      <Value>4</Value>
      <Value>54</Value>
      <Value>2</Value>
      <Value>1</Value>
    </TaxCatchAll>
    <CPLastAuthor xmlns="22bc7937-cccb-44c5-be53-c31aa6c9120c">
      <UserInfo>
        <DisplayName/>
        <AccountId xsi:nil="true"/>
        <AccountType/>
      </UserInfo>
    </CPLastAuthor>
    <CPStatus xmlns="fb7916aa-ae9e-4de8-ae67-51d8cc40e301" xsi:nil="true"/>
    <lcf76f155ced4ddcb4097134ff3c332f xmlns="f13cd506-45e3-4e3f-86dd-bd22bf5b1e40">
      <Terms xmlns="http://schemas.microsoft.com/office/infopath/2007/PartnerControls"/>
    </lcf76f155ced4ddcb4097134ff3c332f>
    <CPPrimaryAuthors xmlns="22bc7937-cccb-44c5-be53-c31aa6c9120c">
      <UserInfo>
        <DisplayName/>
        <AccountId xsi:nil="true"/>
        <AccountType/>
      </UserInfo>
    </CPPrimaryAuthors>
    <CPContributingAuthors xmlns="22bc7937-cccb-44c5-be53-c31aa6c9120c">
      <UserInfo>
        <DisplayName/>
        <AccountId xsi:nil="true"/>
        <AccountType/>
      </UserInfo>
    </CPContributingAuthors>
    <i140fda958cf4a14952b588f2825a14a xmlns="fb7916aa-ae9e-4de8-ae67-51d8cc40e301">
      <Terms xmlns="http://schemas.microsoft.com/office/infopath/2007/PartnerControls">
        <TermInfo xmlns="http://schemas.microsoft.com/office/infopath/2007/PartnerControls">
          <TermName xmlns="http://schemas.microsoft.com/office/infopath/2007/PartnerControls">*Subjects*</TermName>
          <TermId xmlns="http://schemas.microsoft.com/office/infopath/2007/PartnerControls">34010be3-67b3-4a7c-b3b3-6f6f711f0e67</TermId>
        </TermInfo>
      </Terms>
    </i140fda958cf4a14952b588f2825a14a>
    <CPKIQ xmlns="fb7916aa-ae9e-4de8-ae67-51d8cc40e30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File Item" ma:contentTypeID="0x010100E2B9DDE71C754D16BD745E2C5E6979EE01006B31A8F57580464F84269C8D1BAB4A6C" ma:contentTypeVersion="59" ma:contentTypeDescription="File Item content type with Atlas global taxonomy." ma:contentTypeScope="" ma:versionID="9dcc1adfd7d98d90f6ea886edf4e5e18">
  <xsd:schema xmlns:xsd="http://www.w3.org/2001/XMLSchema" xmlns:xs="http://www.w3.org/2001/XMLSchema" xmlns:p="http://schemas.microsoft.com/office/2006/metadata/properties" xmlns:ns2="ff84bbcd-a017-4898-916b-1f5a59dfc0ab" xmlns:ns3="fb7916aa-ae9e-4de8-ae67-51d8cc40e301" xmlns:ns4="22bc7937-cccb-44c5-be53-c31aa6c9120c" xmlns:ns5="484c8c59-755d-4516-b8d2-1621b38262b4" xmlns:ns6="f13cd506-45e3-4e3f-86dd-bd22bf5b1e40" targetNamespace="http://schemas.microsoft.com/office/2006/metadata/properties" ma:root="true" ma:fieldsID="e4afe92abb802958fc95a212de65e149" ns2:_="" ns3:_="" ns4:_="" ns5:_="" ns6:_="">
    <xsd:import namespace="ff84bbcd-a017-4898-916b-1f5a59dfc0ab"/>
    <xsd:import namespace="fb7916aa-ae9e-4de8-ae67-51d8cc40e301"/>
    <xsd:import namespace="22bc7937-cccb-44c5-be53-c31aa6c9120c"/>
    <xsd:import namespace="484c8c59-755d-4516-b8d2-1621b38262b4"/>
    <xsd:import namespace="f13cd506-45e3-4e3f-86dd-bd22bf5b1e40"/>
    <xsd:element name="properties">
      <xsd:complexType>
        <xsd:sequence>
          <xsd:element name="documentManagement">
            <xsd:complexType>
              <xsd:all>
                <xsd:element ref="ns2:CPDate"/>
                <xsd:element ref="ns4:CPPrimaryAuthors" minOccurs="0"/>
                <xsd:element ref="ns4:CPContributingAuthors" minOccurs="0"/>
                <xsd:element ref="ns4:CPLastAuthor" minOccurs="0"/>
                <xsd:element ref="ns3:CPReference" minOccurs="0"/>
                <xsd:element ref="ns3:CPReferenceDate" minOccurs="0"/>
                <xsd:element ref="ns3:CPStatus" minOccurs="0"/>
                <xsd:element ref="ns2:n7cc5a46288d455f83142cf2528c11bb" minOccurs="0"/>
                <xsd:element ref="ns3:i140fda958cf4a14952b588f2825a14a" minOccurs="0"/>
                <xsd:element ref="ns2:gb7f573edd824674a37e736cd64c240e" minOccurs="0"/>
                <xsd:element ref="ns2:na40ab5b9e2d486cad7dfbe7c78f4d00" minOccurs="0"/>
                <xsd:element ref="ns3:j814e9e009a04277b39a821c9f12b20c" minOccurs="0"/>
                <xsd:element ref="ns3:g7a4fda51e1c4f5e83083afe6f015772" minOccurs="0"/>
                <xsd:element ref="ns3:CPKSC" minOccurs="0"/>
                <xsd:element ref="ns3:CPKIQ" minOccurs="0"/>
                <xsd:element ref="ns5:TaxCatchAllLabel" minOccurs="0"/>
                <xsd:element ref="ns5:TaxCatchAll" minOccurs="0"/>
                <xsd:element ref="ns6:MediaServiceMetadata" minOccurs="0"/>
                <xsd:element ref="ns6:MediaServiceFastMetadata" minOccurs="0"/>
                <xsd:element ref="ns6:MediaServiceAutoKeyPoints" minOccurs="0"/>
                <xsd:element ref="ns6:MediaServiceKeyPoints"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ObjectDetectorVersions" minOccurs="0"/>
                <xsd:element ref="ns6:MediaLengthInSecond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4bbcd-a017-4898-916b-1f5a59dfc0ab" elementFormDefault="qualified">
    <xsd:import namespace="http://schemas.microsoft.com/office/2006/documentManagement/types"/>
    <xsd:import namespace="http://schemas.microsoft.com/office/infopath/2007/PartnerControls"/>
    <xsd:element name="CPDate" ma:index="2" ma:displayName="Date" ma:default="[today]" ma:format="DateOnly" ma:internalName="CPDate">
      <xsd:simpleType>
        <xsd:restriction base="dms:DateTime"/>
      </xsd:simpleType>
    </xsd:element>
    <xsd:element name="n7cc5a46288d455f83142cf2528c11bb" ma:index="15" ma:taxonomy="true" ma:internalName="n7cc5a46288d455f83142cf2528c11bb" ma:taxonomyFieldName="CPDocumentType" ma:displayName="Information Type" ma:readOnly="false" ma:default="54;#*Information Types*|1ad4aaa4-ab11-426d-aca8-68f7fd435c46" ma:fieldId="{77cc5a46-288d-455f-8314-2cf2528c11bb}" ma:taxonomyMulti="true" ma:sspId="234cc4f6-1ea8-4064-b7f5-3804b9560f78" ma:termSetId="4e4c9522-5bb8-4cee-9fb7-25f3fb20b887" ma:anchorId="00000000-0000-0000-0000-000000000000" ma:open="false" ma:isKeyword="false">
      <xsd:complexType>
        <xsd:sequence>
          <xsd:element ref="pc:Terms" minOccurs="0" maxOccurs="1"/>
        </xsd:sequence>
      </xsd:complexType>
    </xsd:element>
    <xsd:element name="gb7f573edd824674a37e736cd64c240e" ma:index="17" ma:taxonomy="true" ma:internalName="gb7f573edd824674a37e736cd64c240e" ma:taxonomyFieldName="CPLocationGeography" ma:displayName="Location" ma:readOnly="false" ma:default="1;#*Locations*|3aa295e2-3d76-4f8c-98f7-3b1f6ac67452" ma:fieldId="{0b7f573e-dd82-4674-a37e-736cd64c240e}" ma:taxonomyMulti="true" ma:sspId="234cc4f6-1ea8-4064-b7f5-3804b9560f78" ma:termSetId="1e4ab7c4-3621-4931-938f-3f7e6d8cb8af" ma:anchorId="00000000-0000-0000-0000-000000000000" ma:open="false" ma:isKeyword="false">
      <xsd:complexType>
        <xsd:sequence>
          <xsd:element ref="pc:Terms" minOccurs="0" maxOccurs="1"/>
        </xsd:sequence>
      </xsd:complexType>
    </xsd:element>
    <xsd:element name="na40ab5b9e2d486cad7dfbe7c78f4d00" ma:index="18" ma:taxonomy="true" ma:internalName="na40ab5b9e2d486cad7dfbe7c78f4d00" ma:taxonomyFieldName="CPDepartments" ma:displayName="Department" ma:readOnly="false" ma:default="2;#*Departments*|1ad4aaa4-ab26-426d-aca8-68f7fd435c46" ma:fieldId="{7a40ab5b-9e2d-486c-ad7d-fbe7c78f4d00}" ma:taxonomyMulti="true" ma:sspId="234cc4f6-1ea8-4064-b7f5-3804b9560f78" ma:termSetId="db50ae3c-8f60-4d59-8b31-f54e7f7b69f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7916aa-ae9e-4de8-ae67-51d8cc40e301" elementFormDefault="qualified">
    <xsd:import namespace="http://schemas.microsoft.com/office/2006/documentManagement/types"/>
    <xsd:import namespace="http://schemas.microsoft.com/office/infopath/2007/PartnerControls"/>
    <xsd:element name="CPReference" ma:index="12" nillable="true" ma:displayName="Reference" ma:internalName="CPReference">
      <xsd:simpleType>
        <xsd:restriction base="dms:Text">
          <xsd:maxLength value="255"/>
        </xsd:restriction>
      </xsd:simpleType>
    </xsd:element>
    <xsd:element name="CPReferenceDate" ma:index="13" nillable="true" ma:displayName="Reference Date" ma:format="DateTime" ma:internalName="CPReferenceDate">
      <xsd:simpleType>
        <xsd:restriction base="dms:DateTime"/>
      </xsd:simpleType>
    </xsd:element>
    <xsd:element name="CPStatus" ma:index="14" nillable="true" ma:displayName="Status" ma:internalName="CPStatus">
      <xsd:simpleType>
        <xsd:restriction base="dms:Choice">
          <xsd:maxLength value="255"/>
        </xsd:restriction>
      </xsd:simpleType>
    </xsd:element>
    <xsd:element name="i140fda958cf4a14952b588f2825a14a" ma:index="16" ma:taxonomy="true" ma:internalName="i140fda958cf4a14952b588f2825a14a" ma:taxonomyFieldName="CPSubject" ma:displayName="Subject" ma:default="5;#*Subjects*|34010be3-67b3-4a7c-b3b3-6f6f711f0e67" ma:fieldId="{2140fda9-58cf-4a14-952b-588f2825a14a}" ma:taxonomyMulti="true" ma:sspId="234cc4f6-1ea8-4064-b7f5-3804b9560f78" ma:termSetId="93c96c10-b1ad-406d-8955-d9d381c84346" ma:anchorId="00000000-0000-0000-0000-000000000000" ma:open="false" ma:isKeyword="false">
      <xsd:complexType>
        <xsd:sequence>
          <xsd:element ref="pc:Terms" minOccurs="0" maxOccurs="1"/>
        </xsd:sequence>
      </xsd:complexType>
    </xsd:element>
    <xsd:element name="j814e9e009a04277b39a821c9f12b20c" ma:index="19" ma:taxonomy="true" ma:internalName="j814e9e009a04277b39a821c9f12b20c" ma:taxonomyFieldName="CPEntity" ma:displayName="Entity" ma:default="4;#*Entities*|50a3a00c-d619-4a0a-8a7e-b34c20886951" ma:fieldId="{3814e9e0-09a0-4277-b39a-821c9f12b20c}" ma:taxonomyMulti="true" ma:sspId="234cc4f6-1ea8-4064-b7f5-3804b9560f78" ma:termSetId="52613467-e988-4190-bfdb-88ad00a5cad5" ma:anchorId="00000000-0000-0000-0000-000000000000" ma:open="false" ma:isKeyword="false">
      <xsd:complexType>
        <xsd:sequence>
          <xsd:element ref="pc:Terms" minOccurs="0" maxOccurs="1"/>
        </xsd:sequence>
      </xsd:complexType>
    </xsd:element>
    <xsd:element name="g7a4fda51e1c4f5e83083afe6f015772" ma:index="20" ma:taxonomy="true" ma:internalName="g7a4fda51e1c4f5e83083afe6f015772" ma:taxonomyFieldName="CPActivity" ma:displayName="Activity" ma:default="6;#*Activities*|114cc986-995a-44c2-ac2b-58aec87f8b7e" ma:fieldId="{07a4fda5-1e1c-4f5e-8308-3afe6f015772}" ma:taxonomyMulti="true" ma:sspId="234cc4f6-1ea8-4064-b7f5-3804b9560f78" ma:termSetId="7f099fc4-8f71-485f-b8b1-7d13978c5820" ma:anchorId="00000000-0000-0000-0000-000000000000" ma:open="false" ma:isKeyword="false">
      <xsd:complexType>
        <xsd:sequence>
          <xsd:element ref="pc:Terms" minOccurs="0" maxOccurs="1"/>
        </xsd:sequence>
      </xsd:complexType>
    </xsd:element>
    <xsd:element name="CPKSC" ma:index="21" nillable="true" ma:displayName="KSC" ma:description="Knowledge Scorecard (KSC)" ma:hidden="true" ma:internalName="CPKSC">
      <xsd:simpleType>
        <xsd:restriction base="dms:Text">
          <xsd:maxLength value="255"/>
        </xsd:restriction>
      </xsd:simpleType>
    </xsd:element>
    <xsd:element name="CPKIQ" ma:index="22" nillable="true" ma:displayName="KIQ" ma:description="Knowledge Intelligence Quality index (KIQ Index)" ma:hidden="true" ma:internalName="CPKIQ">
      <xsd:simpleType>
        <xsd:restriction base="dms:Number">
          <xsd:maxInclusive value="100"/>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22bc7937-cccb-44c5-be53-c31aa6c9120c" elementFormDefault="qualified">
    <xsd:import namespace="http://schemas.microsoft.com/office/2006/documentManagement/types"/>
    <xsd:import namespace="http://schemas.microsoft.com/office/infopath/2007/PartnerControls"/>
    <xsd:element name="CPPrimaryAuthors" ma:index="9" nillable="true" ma:displayName="Primary Author(s)" ma:description="Please select one or more primary authors" ma:list="UserInfo" ma:SearchPeopleOnly="false" ma:SharePointGroup="0" ma:internalName="CPPrimary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PContributingAuthors" ma:index="10" nillable="true" ma:displayName="Contributing Author(s)" ma:description="Please select one or more contributing authors if relevant" ma:list="UserInfo" ma:SearchPeopleOnly="false" ma:SharePointGroup="0" ma:internalName="CPContributing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PLastAuthor" ma:index="11" nillable="true" ma:displayName="Last Author" ma:description="Please select the last author that contributed to the content" ma:list="UserInfo" ma:SearchPeopleOnly="false" ma:SharePointGroup="0" ma:internalName="CPLas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Label" ma:index="23" nillable="true" ma:displayName="Taxonomy Catch All Column1" ma:description="" ma:hidden="true" ma:list="{7b897494-69e6-4148-b063-ec54f5fb88d0}" ma:internalName="TaxCatchAllLabel" ma:readOnly="true" ma:showField="CatchAllDataLabel" ma:web="22bc7937-cccb-44c5-be53-c31aa6c9120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7b897494-69e6-4148-b063-ec54f5fb88d0}" ma:internalName="TaxCatchAll" ma:showField="CatchAllData" ma:web="22bc7937-cccb-44c5-be53-c31aa6c912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3cd506-45e3-4e3f-86dd-bd22bf5b1e40"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34cc4f6-1ea8-4064-b7f5-3804b9560f78"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DateTaken" ma:index="40" nillable="true" ma:displayName="MediaServiceDateTaken" ma:hidden="true" ma:indexed="true" ma:internalName="MediaServiceDateTaken" ma:readOnly="true">
      <xsd:simpleType>
        <xsd:restriction base="dms:Text"/>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element name="MediaServiceSearchProperties" ma:index="4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2A2AB6-F7C2-465E-B349-C9610251109C}">
  <ds:schemaRefs>
    <ds:schemaRef ds:uri="http://schemas.microsoft.com/sharepoint/v3/contenttype/forms"/>
  </ds:schemaRefs>
</ds:datastoreItem>
</file>

<file path=customXml/itemProps2.xml><?xml version="1.0" encoding="utf-8"?>
<ds:datastoreItem xmlns:ds="http://schemas.openxmlformats.org/officeDocument/2006/customXml" ds:itemID="{FFC72678-1A71-412F-B8B7-49C319C93B1B}">
  <ds:schemaRefs>
    <ds:schemaRef ds:uri="http://schemas.microsoft.com/office/2006/metadata/properties"/>
    <ds:schemaRef ds:uri="http://schemas.microsoft.com/office/infopath/2007/PartnerControls"/>
    <ds:schemaRef ds:uri="ff84bbcd-a017-4898-916b-1f5a59dfc0ab"/>
    <ds:schemaRef ds:uri="fb7916aa-ae9e-4de8-ae67-51d8cc40e301"/>
    <ds:schemaRef ds:uri="484c8c59-755d-4516-b8d2-1621b38262b4"/>
    <ds:schemaRef ds:uri="22bc7937-cccb-44c5-be53-c31aa6c9120c"/>
    <ds:schemaRef ds:uri="f13cd506-45e3-4e3f-86dd-bd22bf5b1e40"/>
  </ds:schemaRefs>
</ds:datastoreItem>
</file>

<file path=customXml/itemProps3.xml><?xml version="1.0" encoding="utf-8"?>
<ds:datastoreItem xmlns:ds="http://schemas.openxmlformats.org/officeDocument/2006/customXml" ds:itemID="{7C61F782-A71D-4CF7-BB76-577CFAA0D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4bbcd-a017-4898-916b-1f5a59dfc0ab"/>
    <ds:schemaRef ds:uri="fb7916aa-ae9e-4de8-ae67-51d8cc40e301"/>
    <ds:schemaRef ds:uri="22bc7937-cccb-44c5-be53-c31aa6c9120c"/>
    <ds:schemaRef ds:uri="484c8c59-755d-4516-b8d2-1621b38262b4"/>
    <ds:schemaRef ds:uri="f13cd506-45e3-4e3f-86dd-bd22bf5b1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 Job Description - Template (2024)</Template>
  <TotalTime>0</TotalTime>
  <Pages>7</Pages>
  <Words>1304</Words>
  <Characters>7435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Kuran Maan</dc:creator>
  <cp:keywords/>
  <dc:description/>
  <cp:lastModifiedBy>Will Jacobs</cp:lastModifiedBy>
  <cp:revision>2</cp:revision>
  <dcterms:created xsi:type="dcterms:W3CDTF">2024-10-18T12:26:00Z</dcterms:created>
  <dcterms:modified xsi:type="dcterms:W3CDTF">2024-10-18T12:26:00Z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0x010100E2B9DDE71C754D16BD745E2C5E6979EE01006B31A8F57580464F84269C8D1BAB4A6C</vt:lpwstr>
  </property>
  <property fmtid="{D5CDD505-2E9C-101B-9397-08002B2CF9AE}" pid="3" name="CPDocumentType">
    <vt:lpwstr>54;#*Information Types*|1ad4aaa4-ab11-426d-aca8-68f7fd435c46</vt:lpwstr>
  </property>
  <property fmtid="{D5CDD505-2E9C-101B-9397-08002B2CF9AE}" pid="4" name="CPLocationGeography">
    <vt:lpwstr>1;#*Locations*|3aa295e2-3d76-4f8c-98f7-3b1f6ac67452</vt:lpwstr>
  </property>
  <property fmtid="{D5CDD505-2E9C-101B-9397-08002B2CF9AE}" pid="5" name="CPSubject">
    <vt:lpwstr>5;#*Subjects*|34010be3-67b3-4a7c-b3b3-6f6f711f0e67</vt:lpwstr>
  </property>
  <property fmtid="{D5CDD505-2E9C-101B-9397-08002B2CF9AE}" pid="6" name="CPActivity">
    <vt:lpwstr>6;#*Activities*|114cc986-995a-44c2-ac2b-58aec87f8b7e</vt:lpwstr>
  </property>
  <property fmtid="{D5CDD505-2E9C-101B-9397-08002B2CF9AE}" pid="7" name="CPEntity">
    <vt:lpwstr>4;#*Entities*|50a3a00c-d619-4a0a-8a7e-b34c20886951</vt:lpwstr>
  </property>
  <property fmtid="{D5CDD505-2E9C-101B-9397-08002B2CF9AE}" pid="8" name="CPDepartments">
    <vt:lpwstr>2;#*Departments*|1ad4aaa4-ab26-426d-aca8-68f7fd435c46</vt:lpwstr>
  </property>
  <property fmtid="{D5CDD505-2E9C-101B-9397-08002B2CF9AE}" pid="9" name="MediaServiceImageTags">
    <vt:lpwstr/>
  </property>
</Properties>
</file>