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530204" w14:textId="77777777" w:rsidR="00BA71FD" w:rsidRDefault="00BA71FD">
      <w:r>
        <w:rPr>
          <w:noProof/>
        </w:rPr>
        <w:drawing>
          <wp:anchor distT="0" distB="0" distL="114300" distR="114300" simplePos="0" relativeHeight="251660288" behindDoc="0" locked="0" layoutInCell="1" allowOverlap="1" wp14:anchorId="254A3625" wp14:editId="2B0BDEB8">
            <wp:simplePos x="0" y="0"/>
            <wp:positionH relativeFrom="column">
              <wp:posOffset>4117576</wp:posOffset>
            </wp:positionH>
            <wp:positionV relativeFrom="page">
              <wp:posOffset>52705</wp:posOffset>
            </wp:positionV>
            <wp:extent cx="2045123" cy="1384189"/>
            <wp:effectExtent l="0" t="0" r="0" b="0"/>
            <wp:wrapNone/>
            <wp:docPr id="1565904377" name="Picture 2" descr="A blue flower with a yellow cen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Picture 2" descr="A blue flower with a yellow center&#10;&#10;Description automatically generated"/>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5123" cy="13841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811C5B" w14:textId="77777777" w:rsidR="00BA71FD" w:rsidRDefault="00BA71FD"/>
    <w:p w14:paraId="4729C525" w14:textId="77777777" w:rsidR="00BA71FD" w:rsidRDefault="005F6BFD" w:rsidP="00BA71FD">
      <w:pPr>
        <w:spacing w:line="278" w:lineRule="auto"/>
      </w:pPr>
      <w:r>
        <w:rPr>
          <w:noProof/>
        </w:rPr>
        <w:drawing>
          <wp:anchor distT="0" distB="0" distL="114300" distR="114300" simplePos="0" relativeHeight="251657216" behindDoc="0" locked="0" layoutInCell="1" allowOverlap="1" wp14:anchorId="016BF1F1" wp14:editId="252D6DC3">
            <wp:simplePos x="0" y="0"/>
            <wp:positionH relativeFrom="column">
              <wp:posOffset>-1052195</wp:posOffset>
            </wp:positionH>
            <wp:positionV relativeFrom="page">
              <wp:posOffset>3019425</wp:posOffset>
            </wp:positionV>
            <wp:extent cx="7981950" cy="7648575"/>
            <wp:effectExtent l="0" t="0" r="6350" b="0"/>
            <wp:wrapThrough wrapText="bothSides">
              <wp:wrapPolygon edited="0">
                <wp:start x="0" y="0"/>
                <wp:lineTo x="0" y="21555"/>
                <wp:lineTo x="21583" y="21555"/>
                <wp:lineTo x="21583" y="0"/>
                <wp:lineTo x="0" y="0"/>
              </wp:wrapPolygon>
            </wp:wrapThrough>
            <wp:docPr id="528532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532998" name="Picture 1"/>
                    <pic:cNvPicPr/>
                  </pic:nvPicPr>
                  <pic:blipFill>
                    <a:blip r:embed="rId11" cstate="print">
                      <a:extLst>
                        <a:ext uri="{28A0092B-C50C-407E-A947-70E740481C1C}">
                          <a14:useLocalDpi xmlns:a14="http://schemas.microsoft.com/office/drawing/2010/main" val="0"/>
                        </a:ext>
                      </a:extLst>
                    </a:blip>
                    <a:srcRect t="983" b="983"/>
                    <a:stretch>
                      <a:fillRect/>
                    </a:stretch>
                  </pic:blipFill>
                  <pic:spPr bwMode="auto">
                    <a:xfrm>
                      <a:off x="0" y="0"/>
                      <a:ext cx="7981950" cy="7648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1C4B">
        <w:rPr>
          <w:noProof/>
        </w:rPr>
        <mc:AlternateContent>
          <mc:Choice Requires="wps">
            <w:drawing>
              <wp:anchor distT="0" distB="0" distL="114300" distR="114300" simplePos="0" relativeHeight="251658240" behindDoc="0" locked="0" layoutInCell="1" allowOverlap="1" wp14:anchorId="5AD8A90E" wp14:editId="44DA73E9">
                <wp:simplePos x="0" y="0"/>
                <wp:positionH relativeFrom="column">
                  <wp:posOffset>-235585</wp:posOffset>
                </wp:positionH>
                <wp:positionV relativeFrom="page">
                  <wp:posOffset>1689735</wp:posOffset>
                </wp:positionV>
                <wp:extent cx="6068060" cy="2465705"/>
                <wp:effectExtent l="0" t="0" r="0" b="0"/>
                <wp:wrapThrough wrapText="bothSides">
                  <wp:wrapPolygon edited="0">
                    <wp:start x="226" y="111"/>
                    <wp:lineTo x="226" y="21361"/>
                    <wp:lineTo x="21338" y="21361"/>
                    <wp:lineTo x="21293" y="111"/>
                    <wp:lineTo x="226" y="111"/>
                  </wp:wrapPolygon>
                </wp:wrapThrough>
                <wp:docPr id="1856915891" name="Text Box 2"/>
                <wp:cNvGraphicFramePr/>
                <a:graphic xmlns:a="http://schemas.openxmlformats.org/drawingml/2006/main">
                  <a:graphicData uri="http://schemas.microsoft.com/office/word/2010/wordprocessingShape">
                    <wps:wsp>
                      <wps:cNvSpPr txBox="1"/>
                      <wps:spPr>
                        <a:xfrm>
                          <a:off x="0" y="0"/>
                          <a:ext cx="6068060" cy="2465705"/>
                        </a:xfrm>
                        <a:prstGeom prst="rect">
                          <a:avLst/>
                        </a:prstGeom>
                        <a:noFill/>
                        <a:ln w="6350">
                          <a:noFill/>
                        </a:ln>
                      </wps:spPr>
                      <wps:txbx>
                        <w:txbxContent>
                          <w:p w14:paraId="4648960F" w14:textId="387593C1" w:rsidR="00BA71FD" w:rsidRPr="00C01C4B" w:rsidRDefault="005B0DEB" w:rsidP="00C01C4B">
                            <w:pPr>
                              <w:spacing w:line="960" w:lineRule="exact"/>
                              <w:rPr>
                                <w:rFonts w:ascii="AS TT Commons ExtraBold" w:hAnsi="AS TT Commons ExtraBold"/>
                                <w:b/>
                                <w:bCs/>
                                <w:sz w:val="96"/>
                                <w:szCs w:val="96"/>
                              </w:rPr>
                            </w:pPr>
                            <w:r>
                              <w:rPr>
                                <w:rFonts w:ascii="AS TT Commons ExtraBold" w:hAnsi="AS TT Commons ExtraBold"/>
                                <w:b/>
                                <w:bCs/>
                                <w:sz w:val="96"/>
                                <w:szCs w:val="96"/>
                              </w:rPr>
                              <w:t>Senior Safeguarding Case Officer</w:t>
                            </w:r>
                          </w:p>
                          <w:p w14:paraId="69B19663" w14:textId="77777777" w:rsidR="00BA71FD" w:rsidRPr="00C01C4B" w:rsidRDefault="00BA71FD" w:rsidP="00BA71FD">
                            <w:pPr>
                              <w:spacing w:line="680" w:lineRule="exact"/>
                              <w:rPr>
                                <w:rFonts w:ascii="AS TT Commons ExtraBold" w:hAnsi="AS TT Commons ExtraBold"/>
                                <w:b/>
                                <w:bCs/>
                                <w:sz w:val="72"/>
                                <w:szCs w:val="72"/>
                              </w:rPr>
                            </w:pPr>
                            <w:r w:rsidRPr="00C01C4B">
                              <w:rPr>
                                <w:rFonts w:ascii="AS TT Commons ExtraBold" w:hAnsi="AS TT Commons ExtraBold"/>
                                <w:b/>
                                <w:bCs/>
                                <w:sz w:val="72"/>
                                <w:szCs w:val="72"/>
                              </w:rPr>
                              <w:t>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AD8A90E" id="_x0000_t202" coordsize="21600,21600" o:spt="202" path="m,l,21600r21600,l21600,xe">
                <v:stroke joinstyle="miter"/>
                <v:path gradientshapeok="t" o:connecttype="rect"/>
              </v:shapetype>
              <v:shape id="Text Box 2" o:spid="_x0000_s1026" type="#_x0000_t202" style="position:absolute;margin-left:-18.55pt;margin-top:133.05pt;width:477.8pt;height:194.15pt;z-index:25165824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" filled="f" stroked="f" strokeweight=".5pt">
                <v:textbox>
                  <w:txbxContent>
                    <w:p w14:paraId="4648960F" w14:textId="387593C1" w:rsidR="00BA71FD" w:rsidRPr="00C01C4B" w:rsidRDefault="005B0DEB" w:rsidP="00C01C4B">
                      <w:pPr>
                        <w:spacing w:line="960" w:lineRule="exact"/>
                        <w:rPr>
                          <w:rFonts w:ascii="AS TT Commons ExtraBold" w:hAnsi="AS TT Commons ExtraBold"/>
                          <w:b/>
                          <w:bCs/>
                          <w:sz w:val="96"/>
                          <w:szCs w:val="96"/>
                        </w:rPr>
                      </w:pPr>
                      <w:r>
                        <w:rPr>
                          <w:rFonts w:ascii="AS TT Commons ExtraBold" w:hAnsi="AS TT Commons ExtraBold"/>
                          <w:b/>
                          <w:bCs/>
                          <w:sz w:val="96"/>
                          <w:szCs w:val="96"/>
                        </w:rPr>
                        <w:t>Senior Safeguarding Case Officer</w:t>
                      </w:r>
                    </w:p>
                    <w:p w14:paraId="69B19663" w14:textId="77777777" w:rsidR="00BA71FD" w:rsidRPr="00C01C4B" w:rsidRDefault="00BA71FD" w:rsidP="00BA71FD">
                      <w:pPr>
                        <w:spacing w:line="680" w:lineRule="exact"/>
                        <w:rPr>
                          <w:rFonts w:ascii="AS TT Commons ExtraBold" w:hAnsi="AS TT Commons ExtraBold"/>
                          <w:b/>
                          <w:bCs/>
                          <w:sz w:val="72"/>
                          <w:szCs w:val="72"/>
                        </w:rPr>
                      </w:pPr>
                      <w:r w:rsidRPr="00C01C4B">
                        <w:rPr>
                          <w:rFonts w:ascii="AS TT Commons ExtraBold" w:hAnsi="AS TT Commons ExtraBold"/>
                          <w:b/>
                          <w:bCs/>
                          <w:sz w:val="72"/>
                          <w:szCs w:val="72"/>
                        </w:rPr>
                        <w:t>Job description</w:t>
                      </w:r>
                    </w:p>
                  </w:txbxContent>
                </v:textbox>
                <w10:wrap type="through" anchory="page"/>
              </v:shape>
            </w:pict>
          </mc:Fallback>
        </mc:AlternateContent>
      </w:r>
      <w:r w:rsidR="00C01C4B">
        <w:rPr>
          <w:noProof/>
        </w:rPr>
        <mc:AlternateContent>
          <mc:Choice Requires="wps">
            <w:drawing>
              <wp:anchor distT="0" distB="0" distL="114300" distR="114300" simplePos="0" relativeHeight="251659264" behindDoc="0" locked="0" layoutInCell="1" allowOverlap="1" wp14:anchorId="0B9D9082" wp14:editId="36BD7D0E">
                <wp:simplePos x="0" y="0"/>
                <wp:positionH relativeFrom="column">
                  <wp:posOffset>-233045</wp:posOffset>
                </wp:positionH>
                <wp:positionV relativeFrom="page">
                  <wp:posOffset>4161559</wp:posOffset>
                </wp:positionV>
                <wp:extent cx="6182995" cy="850265"/>
                <wp:effectExtent l="0" t="0" r="0" b="0"/>
                <wp:wrapThrough wrapText="bothSides">
                  <wp:wrapPolygon edited="0">
                    <wp:start x="222" y="323"/>
                    <wp:lineTo x="222" y="20971"/>
                    <wp:lineTo x="21296" y="20971"/>
                    <wp:lineTo x="21296" y="323"/>
                    <wp:lineTo x="222" y="323"/>
                  </wp:wrapPolygon>
                </wp:wrapThrough>
                <wp:docPr id="1013553167" name="Text Box 4"/>
                <wp:cNvGraphicFramePr/>
                <a:graphic xmlns:a="http://schemas.openxmlformats.org/drawingml/2006/main">
                  <a:graphicData uri="http://schemas.microsoft.com/office/word/2010/wordprocessingShape">
                    <wps:wsp>
                      <wps:cNvSpPr txBox="1"/>
                      <wps:spPr>
                        <a:xfrm>
                          <a:off x="0" y="0"/>
                          <a:ext cx="6182995" cy="850265"/>
                        </a:xfrm>
                        <a:prstGeom prst="rect">
                          <a:avLst/>
                        </a:prstGeom>
                        <a:noFill/>
                        <a:ln w="6350">
                          <a:noFill/>
                        </a:ln>
                      </wps:spPr>
                      <wps:txbx>
                        <w:txbxContent>
                          <w:p w14:paraId="15DF014A" w14:textId="77777777" w:rsidR="00BA71FD" w:rsidRPr="009A0FF1" w:rsidRDefault="00BA71FD" w:rsidP="00BA71FD">
                            <w:pPr>
                              <w:spacing w:line="560" w:lineRule="exact"/>
                              <w:rPr>
                                <w:rFonts w:ascii="AS TT Commons DemiBold" w:hAnsi="AS TT Commons DemiBold"/>
                                <w:b/>
                                <w:bCs/>
                                <w:color w:val="207EFF"/>
                                <w:sz w:val="32"/>
                                <w:szCs w:val="32"/>
                              </w:rPr>
                            </w:pPr>
                            <w:r w:rsidRPr="009A0FF1">
                              <w:rPr>
                                <w:rFonts w:ascii="AS TT Commons DemiBold" w:hAnsi="AS TT Commons DemiBold"/>
                                <w:b/>
                                <w:bCs/>
                                <w:color w:val="207EFF"/>
                                <w:sz w:val="32"/>
                                <w:szCs w:val="32"/>
                              </w:rPr>
                              <w:t>Together we are help and hope for everyone living with</w:t>
                            </w:r>
                            <w:r w:rsidR="009A0FF1" w:rsidRPr="009A0FF1">
                              <w:rPr>
                                <w:rFonts w:ascii="AS TT Commons DemiBold" w:hAnsi="AS TT Commons DemiBold"/>
                                <w:b/>
                                <w:bCs/>
                                <w:color w:val="207EFF"/>
                                <w:sz w:val="32"/>
                                <w:szCs w:val="32"/>
                              </w:rPr>
                              <w:t xml:space="preserve"> </w:t>
                            </w:r>
                            <w:r w:rsidRPr="009A0FF1">
                              <w:rPr>
                                <w:rFonts w:ascii="AS TT Commons DemiBold" w:hAnsi="AS TT Commons DemiBold"/>
                                <w:b/>
                                <w:bCs/>
                                <w:color w:val="207EFF"/>
                                <w:sz w:val="32"/>
                                <w:szCs w:val="32"/>
                              </w:rPr>
                              <w:t>dementia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D9082" id="Text Box 4" o:spid="_x0000_s1027" type="#_x0000_t202" style="position:absolute;margin-left:-18.35pt;margin-top:327.7pt;width:486.85pt;height:6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" filled="f" stroked="f" strokeweight=".5pt">
                <v:textbox>
                  <w:txbxContent>
                    <w:p w14:paraId="15DF014A" w14:textId="77777777" w:rsidR="00BA71FD" w:rsidRPr="009A0FF1" w:rsidRDefault="00BA71FD" w:rsidP="00BA71FD">
                      <w:pPr>
                        <w:spacing w:line="560" w:lineRule="exact"/>
                        <w:rPr>
                          <w:rFonts w:ascii="AS TT Commons DemiBold" w:hAnsi="AS TT Commons DemiBold"/>
                          <w:b/>
                          <w:bCs/>
                          <w:color w:val="207EFF"/>
                          <w:sz w:val="32"/>
                          <w:szCs w:val="32"/>
                        </w:rPr>
                      </w:pPr>
                      <w:r w:rsidRPr="009A0FF1">
                        <w:rPr>
                          <w:rFonts w:ascii="AS TT Commons DemiBold" w:hAnsi="AS TT Commons DemiBold"/>
                          <w:b/>
                          <w:bCs/>
                          <w:color w:val="207EFF"/>
                          <w:sz w:val="32"/>
                          <w:szCs w:val="32"/>
                        </w:rPr>
                        <w:t>Together we are help and hope for everyone living with</w:t>
                      </w:r>
                      <w:r w:rsidR="009A0FF1" w:rsidRPr="009A0FF1">
                        <w:rPr>
                          <w:rFonts w:ascii="AS TT Commons DemiBold" w:hAnsi="AS TT Commons DemiBold"/>
                          <w:b/>
                          <w:bCs/>
                          <w:color w:val="207EFF"/>
                          <w:sz w:val="32"/>
                          <w:szCs w:val="32"/>
                        </w:rPr>
                        <w:t xml:space="preserve"> </w:t>
                      </w:r>
                      <w:r w:rsidRPr="009A0FF1">
                        <w:rPr>
                          <w:rFonts w:ascii="AS TT Commons DemiBold" w:hAnsi="AS TT Commons DemiBold"/>
                          <w:b/>
                          <w:bCs/>
                          <w:color w:val="207EFF"/>
                          <w:sz w:val="32"/>
                          <w:szCs w:val="32"/>
                        </w:rPr>
                        <w:t>dementia</w:t>
                      </w:r>
                    </w:p>
                  </w:txbxContent>
                </v:textbox>
                <w10:wrap type="through" anchory="page"/>
              </v:shape>
            </w:pict>
          </mc:Fallback>
        </mc:AlternateContent>
      </w:r>
    </w:p>
    <w:p w14:paraId="287D0079" w14:textId="77777777" w:rsidR="00BA71FD" w:rsidRDefault="00042F31" w:rsidP="00BA71FD">
      <w:pPr>
        <w:spacing w:line="278" w:lineRule="auto"/>
      </w:pPr>
      <w:r>
        <w:rPr>
          <w:noProof/>
        </w:rPr>
        <w:lastRenderedPageBreak/>
        <mc:AlternateContent>
          <mc:Choice Requires="wps">
            <w:drawing>
              <wp:anchor distT="0" distB="0" distL="114300" distR="114300" simplePos="0" relativeHeight="251662336" behindDoc="0" locked="0" layoutInCell="1" allowOverlap="1" wp14:anchorId="1E7353E9" wp14:editId="4966D29B">
                <wp:simplePos x="0" y="0"/>
                <wp:positionH relativeFrom="column">
                  <wp:posOffset>-114300</wp:posOffset>
                </wp:positionH>
                <wp:positionV relativeFrom="page">
                  <wp:posOffset>802123</wp:posOffset>
                </wp:positionV>
                <wp:extent cx="4116070" cy="1030605"/>
                <wp:effectExtent l="0" t="0" r="0" b="0"/>
                <wp:wrapThrough wrapText="bothSides">
                  <wp:wrapPolygon edited="0">
                    <wp:start x="333" y="266"/>
                    <wp:lineTo x="333" y="21028"/>
                    <wp:lineTo x="21193" y="21028"/>
                    <wp:lineTo x="21127" y="266"/>
                    <wp:lineTo x="333" y="266"/>
                  </wp:wrapPolygon>
                </wp:wrapThrough>
                <wp:docPr id="66404620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6070" cy="1030605"/>
                        </a:xfrm>
                        <a:prstGeom prst="rect">
                          <a:avLst/>
                        </a:prstGeom>
                        <a:noFill/>
                        <a:ln w="6350">
                          <a:noFill/>
                        </a:ln>
                      </wps:spPr>
                      <wps:txbx>
                        <w:txbxContent>
                          <w:p w14:paraId="0CE57FB0" w14:textId="77777777" w:rsidR="00042F31" w:rsidRPr="00143323" w:rsidRDefault="00042F31" w:rsidP="00042F31">
                            <w:pPr>
                              <w:spacing w:line="960" w:lineRule="exact"/>
                              <w:rPr>
                                <w:rFonts w:ascii="AS TT Commons ExtraBold" w:hAnsi="AS TT Commons ExtraBold"/>
                                <w:b/>
                                <w:bCs/>
                                <w:color w:val="207EFF"/>
                                <w:sz w:val="96"/>
                                <w:szCs w:val="96"/>
                              </w:rPr>
                            </w:pPr>
                            <w:r>
                              <w:rPr>
                                <w:rFonts w:ascii="AS TT Commons ExtraBold" w:hAnsi="AS TT Commons ExtraBold"/>
                                <w:b/>
                                <w:bCs/>
                                <w:color w:val="207EFF"/>
                                <w:sz w:val="96"/>
                                <w:szCs w:val="96"/>
                              </w:rPr>
                              <w:t>Who we 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353E9" id="_x0000_s1028" type="#_x0000_t202" style="position:absolute;margin-left:-9pt;margin-top:63.15pt;width:324.1pt;height:81.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" filled="f" stroked="f" strokeweight=".5pt">
                <v:textbox>
                  <w:txbxContent>
                    <w:p w14:paraId="0CE57FB0" w14:textId="77777777" w:rsidR="00042F31" w:rsidRPr="00143323" w:rsidRDefault="00042F31" w:rsidP="00042F31">
                      <w:pPr>
                        <w:spacing w:line="960" w:lineRule="exact"/>
                        <w:rPr>
                          <w:rFonts w:ascii="AS TT Commons ExtraBold" w:hAnsi="AS TT Commons ExtraBold"/>
                          <w:b/>
                          <w:bCs/>
                          <w:color w:val="207EFF"/>
                          <w:sz w:val="96"/>
                          <w:szCs w:val="96"/>
                        </w:rPr>
                      </w:pPr>
                      <w:r>
                        <w:rPr>
                          <w:rFonts w:ascii="AS TT Commons ExtraBold" w:hAnsi="AS TT Commons ExtraBold"/>
                          <w:b/>
                          <w:bCs/>
                          <w:color w:val="207EFF"/>
                          <w:sz w:val="96"/>
                          <w:szCs w:val="96"/>
                        </w:rPr>
                        <w:t>Who we are</w:t>
                      </w:r>
                    </w:p>
                  </w:txbxContent>
                </v:textbox>
                <w10:wrap type="through" anchory="page"/>
              </v:shape>
            </w:pict>
          </mc:Fallback>
        </mc:AlternateContent>
      </w:r>
    </w:p>
    <w:p w14:paraId="5E87E83D" w14:textId="77777777" w:rsidR="003559E0" w:rsidRDefault="00642E37" w:rsidP="00BA71FD">
      <w:pPr>
        <w:spacing w:line="278" w:lineRule="auto"/>
      </w:pPr>
      <w:r>
        <w:rPr>
          <w:noProof/>
        </w:rPr>
        <mc:AlternateContent>
          <mc:Choice Requires="wps">
            <w:drawing>
              <wp:anchor distT="0" distB="0" distL="114300" distR="114300" simplePos="0" relativeHeight="251666432" behindDoc="0" locked="0" layoutInCell="1" allowOverlap="1" wp14:anchorId="08AA70A9" wp14:editId="0DB0A989">
                <wp:simplePos x="0" y="0"/>
                <wp:positionH relativeFrom="column">
                  <wp:posOffset>-191770</wp:posOffset>
                </wp:positionH>
                <wp:positionV relativeFrom="page">
                  <wp:posOffset>5116830</wp:posOffset>
                </wp:positionV>
                <wp:extent cx="6134735" cy="1254125"/>
                <wp:effectExtent l="0" t="0" r="0" b="0"/>
                <wp:wrapSquare wrapText="bothSides"/>
                <wp:docPr id="176993418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34735" cy="1254125"/>
                        </a:xfrm>
                        <a:prstGeom prst="rect">
                          <a:avLst/>
                        </a:prstGeom>
                        <a:noFill/>
                        <a:ln w="6350">
                          <a:noFill/>
                        </a:ln>
                      </wps:spPr>
                      <wps:txbx>
                        <w:txbxContent>
                          <w:p w14:paraId="158FEC9F" w14:textId="77777777" w:rsidR="00042F31" w:rsidRPr="006D1510" w:rsidRDefault="00042F31" w:rsidP="00042F31">
                            <w:pPr>
                              <w:tabs>
                                <w:tab w:val="left" w:pos="10490"/>
                              </w:tabs>
                              <w:spacing w:after="220"/>
                              <w:ind w:left="142" w:right="459"/>
                              <w:rPr>
                                <w:rFonts w:ascii="AS TT Commons" w:eastAsia="Arial" w:hAnsi="AS TT Commons" w:cs="Arial"/>
                                <w:szCs w:val="22"/>
                              </w:rPr>
                            </w:pPr>
                            <w:r w:rsidRPr="006D1510">
                              <w:rPr>
                                <w:rFonts w:ascii="AS TT Commons" w:eastAsia="Arial" w:hAnsi="AS TT Commons" w:cs="Arial"/>
                                <w:szCs w:val="22"/>
                              </w:rPr>
                              <w:t>Our values tell everyone who we are as an organisation.</w:t>
                            </w:r>
                            <w:r w:rsidR="00642E37" w:rsidRPr="006D1510">
                              <w:rPr>
                                <w:rFonts w:ascii="AS TT Commons" w:eastAsia="Arial" w:hAnsi="AS TT Commons" w:cs="Arial"/>
                                <w:szCs w:val="22"/>
                              </w:rPr>
                              <w:t xml:space="preserve"> </w:t>
                            </w:r>
                            <w:r w:rsidRPr="006D1510">
                              <w:rPr>
                                <w:rFonts w:ascii="AS TT Commons" w:eastAsia="Arial" w:hAnsi="AS TT Commons" w:cs="Arial"/>
                                <w:szCs w:val="22"/>
                              </w:rPr>
                              <w:t>Our values make sure that our focus is clear for the challenges and opportunities ahead and remind us what we all stand for. Our</w:t>
                            </w:r>
                            <w:r w:rsidR="006D1510">
                              <w:rPr>
                                <w:rFonts w:ascii="AS TT Commons" w:eastAsia="Arial" w:hAnsi="AS TT Commons" w:cs="Arial"/>
                                <w:szCs w:val="22"/>
                              </w:rPr>
                              <w:t xml:space="preserve"> </w:t>
                            </w:r>
                            <w:r w:rsidRPr="006D1510">
                              <w:rPr>
                                <w:rFonts w:ascii="AS TT Commons" w:eastAsia="Arial" w:hAnsi="AS TT Commons" w:cs="Arial"/>
                                <w:szCs w:val="22"/>
                              </w:rPr>
                              <w:t>values are evident in everything we do, how we do it and how we work together.</w:t>
                            </w:r>
                          </w:p>
                          <w:p w14:paraId="4D755166" w14:textId="77777777" w:rsidR="00042F31" w:rsidRPr="006D1510" w:rsidRDefault="00042F31" w:rsidP="00042F31">
                            <w:pPr>
                              <w:tabs>
                                <w:tab w:val="left" w:pos="10490"/>
                              </w:tabs>
                              <w:spacing w:after="220"/>
                              <w:ind w:left="142" w:right="459"/>
                              <w:rPr>
                                <w:rFonts w:ascii="AS TT Commons" w:eastAsia="Arial" w:hAnsi="AS TT Commons" w:cs="Arial"/>
                                <w:szCs w:val="22"/>
                              </w:rPr>
                            </w:pPr>
                            <w:r w:rsidRPr="006D1510">
                              <w:rPr>
                                <w:rFonts w:ascii="AS TT Commons" w:eastAsia="Arial" w:hAnsi="AS TT Commons" w:cs="Arial"/>
                                <w:szCs w:val="22"/>
                              </w:rPr>
                              <w:t>These are not just words on a wall, we live these every day in all our work. We are Determined to make a difference when and where it matters most, by being passionate, focussed and making a lasting impact for people affected by dementia.</w:t>
                            </w:r>
                          </w:p>
                          <w:p w14:paraId="28C09464" w14:textId="77777777" w:rsidR="00300617" w:rsidRDefault="00300617" w:rsidP="00042F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A70A9" id="Text Box 7" o:spid="_x0000_s1029" type="#_x0000_t202" style="position:absolute;margin-left:-15.1pt;margin-top:402.9pt;width:483.05pt;height:9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" filled="f" stroked="f" strokeweight=".5pt">
                <v:textbox>
                  <w:txbxContent>
                    <w:p w14:paraId="158FEC9F" w14:textId="77777777" w:rsidR="00042F31" w:rsidRPr="006D1510" w:rsidRDefault="00042F31" w:rsidP="00042F31">
                      <w:pPr>
                        <w:tabs>
                          <w:tab w:val="left" w:pos="10490"/>
                        </w:tabs>
                        <w:spacing w:after="220"/>
                        <w:ind w:left="142" w:right="459"/>
                        <w:rPr>
                          <w:rFonts w:ascii="AS TT Commons" w:eastAsia="Arial" w:hAnsi="AS TT Commons" w:cs="Arial"/>
                          <w:szCs w:val="22"/>
                        </w:rPr>
                      </w:pPr>
                      <w:r w:rsidRPr="006D1510">
                        <w:rPr>
                          <w:rFonts w:ascii="AS TT Commons" w:eastAsia="Arial" w:hAnsi="AS TT Commons" w:cs="Arial"/>
                          <w:szCs w:val="22"/>
                        </w:rPr>
                        <w:t>Our values tell everyone who we are as an organisation.</w:t>
                      </w:r>
                      <w:r w:rsidR="00642E37" w:rsidRPr="006D1510">
                        <w:rPr>
                          <w:rFonts w:ascii="AS TT Commons" w:eastAsia="Arial" w:hAnsi="AS TT Commons" w:cs="Arial"/>
                          <w:szCs w:val="22"/>
                        </w:rPr>
                        <w:t xml:space="preserve"> </w:t>
                      </w:r>
                      <w:r w:rsidRPr="006D1510">
                        <w:rPr>
                          <w:rFonts w:ascii="AS TT Commons" w:eastAsia="Arial" w:hAnsi="AS TT Commons" w:cs="Arial"/>
                          <w:szCs w:val="22"/>
                        </w:rPr>
                        <w:t>Our values make sure that our focus is clear for the challenges and opportunities ahead and remind us what we all stand for. Our</w:t>
                      </w:r>
                      <w:r w:rsidR="006D1510">
                        <w:rPr>
                          <w:rFonts w:ascii="AS TT Commons" w:eastAsia="Arial" w:hAnsi="AS TT Commons" w:cs="Arial"/>
                          <w:szCs w:val="22"/>
                        </w:rPr>
                        <w:t xml:space="preserve"> </w:t>
                      </w:r>
                      <w:r w:rsidRPr="006D1510">
                        <w:rPr>
                          <w:rFonts w:ascii="AS TT Commons" w:eastAsia="Arial" w:hAnsi="AS TT Commons" w:cs="Arial"/>
                          <w:szCs w:val="22"/>
                        </w:rPr>
                        <w:t>values are evident in everything we do, how we do it and how we work together.</w:t>
                      </w:r>
                    </w:p>
                    <w:p w14:paraId="4D755166" w14:textId="77777777" w:rsidR="00042F31" w:rsidRPr="006D1510" w:rsidRDefault="00042F31" w:rsidP="00042F31">
                      <w:pPr>
                        <w:tabs>
                          <w:tab w:val="left" w:pos="10490"/>
                        </w:tabs>
                        <w:spacing w:after="220"/>
                        <w:ind w:left="142" w:right="459"/>
                        <w:rPr>
                          <w:rFonts w:ascii="AS TT Commons" w:eastAsia="Arial" w:hAnsi="AS TT Commons" w:cs="Arial"/>
                          <w:szCs w:val="22"/>
                        </w:rPr>
                      </w:pPr>
                      <w:r w:rsidRPr="006D1510">
                        <w:rPr>
                          <w:rFonts w:ascii="AS TT Commons" w:eastAsia="Arial" w:hAnsi="AS TT Commons" w:cs="Arial"/>
                          <w:szCs w:val="22"/>
                        </w:rPr>
                        <w:t>These are not just words on a wall, we live these every day in all our work. We are Determined to make a difference when and where it matters most, by being passionate, focussed and making a lasting impact for people affected by dementia.</w:t>
                      </w:r>
                    </w:p>
                    <w:p w14:paraId="28C09464" w14:textId="77777777" w:rsidR="00300617" w:rsidRDefault="00300617" w:rsidP="00042F31"/>
                  </w:txbxContent>
                </v:textbox>
                <w10:wrap type="square" anchory="page"/>
              </v:shape>
            </w:pict>
          </mc:Fallback>
        </mc:AlternateContent>
      </w:r>
      <w:r>
        <w:rPr>
          <w:noProof/>
        </w:rPr>
        <mc:AlternateContent>
          <mc:Choice Requires="wps">
            <w:drawing>
              <wp:anchor distT="0" distB="0" distL="114300" distR="114300" simplePos="0" relativeHeight="251663360" behindDoc="0" locked="0" layoutInCell="1" allowOverlap="1" wp14:anchorId="4D64B1B4" wp14:editId="2B02246D">
                <wp:simplePos x="0" y="0"/>
                <wp:positionH relativeFrom="column">
                  <wp:posOffset>-117475</wp:posOffset>
                </wp:positionH>
                <wp:positionV relativeFrom="page">
                  <wp:posOffset>4446905</wp:posOffset>
                </wp:positionV>
                <wp:extent cx="4116070" cy="669290"/>
                <wp:effectExtent l="0" t="0" r="0" b="0"/>
                <wp:wrapThrough wrapText="bothSides">
                  <wp:wrapPolygon edited="0">
                    <wp:start x="333" y="410"/>
                    <wp:lineTo x="333" y="20493"/>
                    <wp:lineTo x="21193" y="20493"/>
                    <wp:lineTo x="21127" y="410"/>
                    <wp:lineTo x="333" y="410"/>
                  </wp:wrapPolygon>
                </wp:wrapThrough>
                <wp:docPr id="106260829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6070" cy="669290"/>
                        </a:xfrm>
                        <a:prstGeom prst="rect">
                          <a:avLst/>
                        </a:prstGeom>
                        <a:noFill/>
                        <a:ln w="6350">
                          <a:noFill/>
                        </a:ln>
                      </wps:spPr>
                      <wps:txbx>
                        <w:txbxContent>
                          <w:p w14:paraId="2C9D6A1E" w14:textId="77777777" w:rsidR="00042F31" w:rsidRPr="00143323" w:rsidRDefault="00042F31" w:rsidP="00042F31">
                            <w:pPr>
                              <w:spacing w:line="960" w:lineRule="exact"/>
                              <w:rPr>
                                <w:rFonts w:ascii="AS TT Commons ExtraBold" w:hAnsi="AS TT Commons ExtraBold"/>
                                <w:b/>
                                <w:bCs/>
                                <w:color w:val="207EFF"/>
                                <w:sz w:val="96"/>
                                <w:szCs w:val="96"/>
                              </w:rPr>
                            </w:pPr>
                            <w:r>
                              <w:rPr>
                                <w:rFonts w:ascii="AS TT Commons ExtraBold" w:hAnsi="AS TT Commons ExtraBold"/>
                                <w:b/>
                                <w:bCs/>
                                <w:color w:val="207EFF"/>
                                <w:sz w:val="96"/>
                                <w:szCs w:val="96"/>
                              </w:rPr>
                              <w:t>Our values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4B1B4" id="Text Box 8" o:spid="_x0000_s1030" type="#_x0000_t202" style="position:absolute;margin-left:-9.25pt;margin-top:350.15pt;width:324.1pt;height:5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" filled="f" stroked="f" strokeweight=".5pt">
                <v:textbox>
                  <w:txbxContent>
                    <w:p w14:paraId="2C9D6A1E" w14:textId="77777777" w:rsidR="00042F31" w:rsidRPr="00143323" w:rsidRDefault="00042F31" w:rsidP="00042F31">
                      <w:pPr>
                        <w:spacing w:line="960" w:lineRule="exact"/>
                        <w:rPr>
                          <w:rFonts w:ascii="AS TT Commons ExtraBold" w:hAnsi="AS TT Commons ExtraBold"/>
                          <w:b/>
                          <w:bCs/>
                          <w:color w:val="207EFF"/>
                          <w:sz w:val="96"/>
                          <w:szCs w:val="96"/>
                        </w:rPr>
                      </w:pPr>
                      <w:r>
                        <w:rPr>
                          <w:rFonts w:ascii="AS TT Commons ExtraBold" w:hAnsi="AS TT Commons ExtraBold"/>
                          <w:b/>
                          <w:bCs/>
                          <w:color w:val="207EFF"/>
                          <w:sz w:val="96"/>
                          <w:szCs w:val="96"/>
                        </w:rPr>
                        <w:t>Our values</w:t>
                      </w:r>
                    </w:p>
                  </w:txbxContent>
                </v:textbox>
                <w10:wrap type="through" anchory="page"/>
              </v:shape>
            </w:pict>
          </mc:Fallback>
        </mc:AlternateContent>
      </w:r>
      <w:r w:rsidR="003559E0">
        <w:rPr>
          <w:noProof/>
        </w:rPr>
        <mc:AlternateContent>
          <mc:Choice Requires="wps">
            <w:drawing>
              <wp:anchor distT="0" distB="0" distL="114300" distR="114300" simplePos="0" relativeHeight="251665408" behindDoc="0" locked="0" layoutInCell="1" allowOverlap="1" wp14:anchorId="0C3C41DE" wp14:editId="7EB79412">
                <wp:simplePos x="0" y="0"/>
                <wp:positionH relativeFrom="column">
                  <wp:posOffset>-457200</wp:posOffset>
                </wp:positionH>
                <wp:positionV relativeFrom="page">
                  <wp:posOffset>1530985</wp:posOffset>
                </wp:positionV>
                <wp:extent cx="6286500" cy="2912745"/>
                <wp:effectExtent l="0" t="0" r="0" b="0"/>
                <wp:wrapThrough wrapText="bothSides">
                  <wp:wrapPolygon edited="0">
                    <wp:start x="218" y="94"/>
                    <wp:lineTo x="218" y="21379"/>
                    <wp:lineTo x="21338" y="21379"/>
                    <wp:lineTo x="21295" y="94"/>
                    <wp:lineTo x="218" y="94"/>
                  </wp:wrapPolygon>
                </wp:wrapThrough>
                <wp:docPr id="88287558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2912745"/>
                        </a:xfrm>
                        <a:prstGeom prst="rect">
                          <a:avLst/>
                        </a:prstGeom>
                        <a:noFill/>
                        <a:ln w="6350">
                          <a:noFill/>
                        </a:ln>
                      </wps:spPr>
                      <wps:txbx>
                        <w:txbxContent>
                          <w:p w14:paraId="544445AA" w14:textId="77777777" w:rsidR="00042F31" w:rsidRDefault="00042F31" w:rsidP="00042F31">
                            <w:pPr>
                              <w:spacing w:line="280" w:lineRule="exact"/>
                              <w:ind w:left="567" w:right="327"/>
                              <w:rPr>
                                <w:rFonts w:ascii="AS TT Commons DemiBold" w:eastAsia="Arial" w:hAnsi="AS TT Commons DemiBold" w:cs="Arial"/>
                                <w:b/>
                                <w:bCs/>
                                <w:sz w:val="28"/>
                                <w:szCs w:val="28"/>
                              </w:rPr>
                            </w:pPr>
                            <w:r w:rsidRPr="00817752">
                              <w:rPr>
                                <w:rFonts w:ascii="AS TT Commons DemiBold" w:eastAsia="Arial" w:hAnsi="AS TT Commons DemiBold" w:cs="Arial"/>
                                <w:b/>
                                <w:bCs/>
                                <w:sz w:val="28"/>
                                <w:szCs w:val="28"/>
                              </w:rPr>
                              <w:t xml:space="preserve">Dementia is the biggest health and social challenge of our time. </w:t>
                            </w:r>
                          </w:p>
                          <w:p w14:paraId="5A317049" w14:textId="77777777" w:rsidR="00042F31" w:rsidRPr="006D1510" w:rsidRDefault="00042F31" w:rsidP="00042F31">
                            <w:pPr>
                              <w:spacing w:after="220"/>
                              <w:ind w:left="567" w:right="329"/>
                              <w:rPr>
                                <w:rFonts w:ascii="AS TT Commons" w:eastAsia="Arial" w:hAnsi="AS TT Commons" w:cs="Arial"/>
                                <w:szCs w:val="22"/>
                              </w:rPr>
                            </w:pPr>
                            <w:r w:rsidRPr="006D1510">
                              <w:rPr>
                                <w:rFonts w:ascii="AS TT Commons" w:eastAsia="Arial" w:hAnsi="AS TT Commons" w:cs="Arial"/>
                                <w:szCs w:val="22"/>
                              </w:rPr>
                              <w:t>There are currently estimated to be 900,000 people in the UK with dementia. Many are undiagnosed and facing the realities of their condition alone.</w:t>
                            </w:r>
                          </w:p>
                          <w:p w14:paraId="35AD7F14" w14:textId="77777777" w:rsidR="00042F31" w:rsidRPr="006D1510" w:rsidRDefault="00042F31" w:rsidP="00042F31">
                            <w:pPr>
                              <w:spacing w:after="220"/>
                              <w:ind w:left="567" w:right="329"/>
                              <w:rPr>
                                <w:rFonts w:ascii="AS TT Commons" w:eastAsia="Arial" w:hAnsi="AS TT Commons" w:cs="Arial"/>
                                <w:szCs w:val="22"/>
                              </w:rPr>
                            </w:pPr>
                            <w:r w:rsidRPr="006D1510">
                              <w:rPr>
                                <w:rFonts w:ascii="AS TT Commons" w:eastAsia="Arial" w:hAnsi="AS TT Commons" w:cs="Arial"/>
                                <w:szCs w:val="22"/>
                              </w:rPr>
                              <w:t>At Alzheimer’s Society we’re working towards a world where dementia no longer devastates lives. We do this by giving help to those living with dementia today and providing hope for the future.</w:t>
                            </w:r>
                          </w:p>
                          <w:p w14:paraId="5BF104F2" w14:textId="77777777" w:rsidR="00042F31" w:rsidRPr="006D1510" w:rsidRDefault="00042F31" w:rsidP="00042F31">
                            <w:pPr>
                              <w:spacing w:after="220"/>
                              <w:ind w:left="567" w:right="329"/>
                              <w:rPr>
                                <w:rFonts w:ascii="AS TT Commons" w:eastAsia="Arial" w:hAnsi="AS TT Commons" w:cs="Arial"/>
                                <w:szCs w:val="22"/>
                              </w:rPr>
                            </w:pPr>
                            <w:r w:rsidRPr="006D1510">
                              <w:rPr>
                                <w:rFonts w:ascii="AS TT Commons" w:eastAsia="Arial" w:hAnsi="AS TT Commons" w:cs="Arial"/>
                                <w:szCs w:val="22"/>
                              </w:rPr>
                              <w:t>We’re here for everyone living with dementia.</w:t>
                            </w:r>
                          </w:p>
                          <w:p w14:paraId="48579A38" w14:textId="77777777" w:rsidR="00042F31" w:rsidRPr="006D1510" w:rsidRDefault="00042F31" w:rsidP="00042F31">
                            <w:pPr>
                              <w:spacing w:after="220"/>
                              <w:ind w:left="567" w:right="329"/>
                              <w:rPr>
                                <w:rFonts w:ascii="AS TT Commons" w:eastAsia="Arial" w:hAnsi="AS TT Commons" w:cs="Arial"/>
                                <w:szCs w:val="22"/>
                              </w:rPr>
                            </w:pPr>
                            <w:r w:rsidRPr="006D1510">
                              <w:rPr>
                                <w:rFonts w:ascii="AS TT Commons" w:eastAsia="Arial" w:hAnsi="AS TT Commons" w:cs="Arial"/>
                                <w:szCs w:val="22"/>
                              </w:rPr>
                              <w:t>As a Society, we are made up of people with dementia, carers, trusted experts, campaigners, researchers and clinicians. We are the UK’s largest collective force of people with unparalleled knowledge and over 40 years of experience addressing the biggest challenges facing people living with dementia.</w:t>
                            </w:r>
                          </w:p>
                          <w:p w14:paraId="63C43C2B" w14:textId="77777777" w:rsidR="00042F31" w:rsidRPr="003559E0" w:rsidRDefault="00042F31" w:rsidP="00042F31">
                            <w:pPr>
                              <w:spacing w:line="320" w:lineRule="exact"/>
                              <w:ind w:left="567" w:right="329"/>
                              <w:rPr>
                                <w:rFonts w:ascii="AS TT Commons ExtraBold" w:eastAsia="Arial" w:hAnsi="AS TT Commons ExtraBold" w:cs="Arial"/>
                                <w:b/>
                                <w:bCs/>
                                <w:color w:val="207EFF"/>
                                <w:sz w:val="28"/>
                                <w:szCs w:val="28"/>
                              </w:rPr>
                            </w:pPr>
                            <w:r w:rsidRPr="003559E0">
                              <w:rPr>
                                <w:rFonts w:ascii="AS TT Commons ExtraBold" w:eastAsia="Arial" w:hAnsi="AS TT Commons ExtraBold" w:cs="Arial"/>
                                <w:b/>
                                <w:bCs/>
                                <w:color w:val="207EFF"/>
                                <w:sz w:val="28"/>
                                <w:szCs w:val="28"/>
                              </w:rPr>
                              <w:t>Together we are help and hope for everyone living with dementia.</w:t>
                            </w:r>
                          </w:p>
                          <w:p w14:paraId="7A45380D" w14:textId="77777777" w:rsidR="00042F31" w:rsidRDefault="00042F31" w:rsidP="00042F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C41DE" id="Text Box 5" o:spid="_x0000_s1031" type="#_x0000_t202" style="position:absolute;margin-left:-36pt;margin-top:120.55pt;width:495pt;height:229.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" filled="f" stroked="f" strokeweight=".5pt">
                <v:textbox>
                  <w:txbxContent>
                    <w:p w14:paraId="544445AA" w14:textId="77777777" w:rsidR="00042F31" w:rsidRDefault="00042F31" w:rsidP="00042F31">
                      <w:pPr>
                        <w:spacing w:line="280" w:lineRule="exact"/>
                        <w:ind w:left="567" w:right="327"/>
                        <w:rPr>
                          <w:rFonts w:ascii="AS TT Commons DemiBold" w:eastAsia="Arial" w:hAnsi="AS TT Commons DemiBold" w:cs="Arial"/>
                          <w:b/>
                          <w:bCs/>
                          <w:sz w:val="28"/>
                          <w:szCs w:val="28"/>
                        </w:rPr>
                      </w:pPr>
                      <w:r w:rsidRPr="00817752">
                        <w:rPr>
                          <w:rFonts w:ascii="AS TT Commons DemiBold" w:eastAsia="Arial" w:hAnsi="AS TT Commons DemiBold" w:cs="Arial"/>
                          <w:b/>
                          <w:bCs/>
                          <w:sz w:val="28"/>
                          <w:szCs w:val="28"/>
                        </w:rPr>
                        <w:t xml:space="preserve">Dementia is the biggest health and social challenge of our time. </w:t>
                      </w:r>
                    </w:p>
                    <w:p w14:paraId="5A317049" w14:textId="77777777" w:rsidR="00042F31" w:rsidRPr="006D1510" w:rsidRDefault="00042F31" w:rsidP="00042F31">
                      <w:pPr>
                        <w:spacing w:after="220"/>
                        <w:ind w:left="567" w:right="329"/>
                        <w:rPr>
                          <w:rFonts w:ascii="AS TT Commons" w:eastAsia="Arial" w:hAnsi="AS TT Commons" w:cs="Arial"/>
                          <w:szCs w:val="22"/>
                        </w:rPr>
                      </w:pPr>
                      <w:r w:rsidRPr="006D1510">
                        <w:rPr>
                          <w:rFonts w:ascii="AS TT Commons" w:eastAsia="Arial" w:hAnsi="AS TT Commons" w:cs="Arial"/>
                          <w:szCs w:val="22"/>
                        </w:rPr>
                        <w:t>There are currently estimated to be 900,000 people in the UK with dementia. Many are undiagnosed and facing the realities of their condition alone.</w:t>
                      </w:r>
                    </w:p>
                    <w:p w14:paraId="35AD7F14" w14:textId="77777777" w:rsidR="00042F31" w:rsidRPr="006D1510" w:rsidRDefault="00042F31" w:rsidP="00042F31">
                      <w:pPr>
                        <w:spacing w:after="220"/>
                        <w:ind w:left="567" w:right="329"/>
                        <w:rPr>
                          <w:rFonts w:ascii="AS TT Commons" w:eastAsia="Arial" w:hAnsi="AS TT Commons" w:cs="Arial"/>
                          <w:szCs w:val="22"/>
                        </w:rPr>
                      </w:pPr>
                      <w:r w:rsidRPr="006D1510">
                        <w:rPr>
                          <w:rFonts w:ascii="AS TT Commons" w:eastAsia="Arial" w:hAnsi="AS TT Commons" w:cs="Arial"/>
                          <w:szCs w:val="22"/>
                        </w:rPr>
                        <w:t>At Alzheimer’s Society we’re working towards a world where dementia no longer devastates lives. We do this by giving help to those living with dementia today and providing hope for the future.</w:t>
                      </w:r>
                    </w:p>
                    <w:p w14:paraId="5BF104F2" w14:textId="77777777" w:rsidR="00042F31" w:rsidRPr="006D1510" w:rsidRDefault="00042F31" w:rsidP="00042F31">
                      <w:pPr>
                        <w:spacing w:after="220"/>
                        <w:ind w:left="567" w:right="329"/>
                        <w:rPr>
                          <w:rFonts w:ascii="AS TT Commons" w:eastAsia="Arial" w:hAnsi="AS TT Commons" w:cs="Arial"/>
                          <w:szCs w:val="22"/>
                        </w:rPr>
                      </w:pPr>
                      <w:r w:rsidRPr="006D1510">
                        <w:rPr>
                          <w:rFonts w:ascii="AS TT Commons" w:eastAsia="Arial" w:hAnsi="AS TT Commons" w:cs="Arial"/>
                          <w:szCs w:val="22"/>
                        </w:rPr>
                        <w:t>We’re here for everyone living with dementia.</w:t>
                      </w:r>
                    </w:p>
                    <w:p w14:paraId="48579A38" w14:textId="77777777" w:rsidR="00042F31" w:rsidRPr="006D1510" w:rsidRDefault="00042F31" w:rsidP="00042F31">
                      <w:pPr>
                        <w:spacing w:after="220"/>
                        <w:ind w:left="567" w:right="329"/>
                        <w:rPr>
                          <w:rFonts w:ascii="AS TT Commons" w:eastAsia="Arial" w:hAnsi="AS TT Commons" w:cs="Arial"/>
                          <w:szCs w:val="22"/>
                        </w:rPr>
                      </w:pPr>
                      <w:r w:rsidRPr="006D1510">
                        <w:rPr>
                          <w:rFonts w:ascii="AS TT Commons" w:eastAsia="Arial" w:hAnsi="AS TT Commons" w:cs="Arial"/>
                          <w:szCs w:val="22"/>
                        </w:rPr>
                        <w:t>As a Society, we are made up of people with dementia, carers, trusted experts, campaigners, researchers and clinicians. We are the UK’s largest collective force of people with unparalleled knowledge and over 40 years of experience addressing the biggest challenges facing people living with dementia.</w:t>
                      </w:r>
                    </w:p>
                    <w:p w14:paraId="63C43C2B" w14:textId="77777777" w:rsidR="00042F31" w:rsidRPr="003559E0" w:rsidRDefault="00042F31" w:rsidP="00042F31">
                      <w:pPr>
                        <w:spacing w:line="320" w:lineRule="exact"/>
                        <w:ind w:left="567" w:right="329"/>
                        <w:rPr>
                          <w:rFonts w:ascii="AS TT Commons ExtraBold" w:eastAsia="Arial" w:hAnsi="AS TT Commons ExtraBold" w:cs="Arial"/>
                          <w:b/>
                          <w:bCs/>
                          <w:color w:val="207EFF"/>
                          <w:sz w:val="28"/>
                          <w:szCs w:val="28"/>
                        </w:rPr>
                      </w:pPr>
                      <w:r w:rsidRPr="003559E0">
                        <w:rPr>
                          <w:rFonts w:ascii="AS TT Commons ExtraBold" w:eastAsia="Arial" w:hAnsi="AS TT Commons ExtraBold" w:cs="Arial"/>
                          <w:b/>
                          <w:bCs/>
                          <w:color w:val="207EFF"/>
                          <w:sz w:val="28"/>
                          <w:szCs w:val="28"/>
                        </w:rPr>
                        <w:t>Together we are help and hope for everyone living with dementia.</w:t>
                      </w:r>
                    </w:p>
                    <w:p w14:paraId="7A45380D" w14:textId="77777777" w:rsidR="00042F31" w:rsidRDefault="00042F31" w:rsidP="00042F31"/>
                  </w:txbxContent>
                </v:textbox>
                <w10:wrap type="through" anchory="page"/>
              </v:shape>
            </w:pict>
          </mc:Fallback>
        </mc:AlternateContent>
      </w:r>
    </w:p>
    <w:p w14:paraId="1EE5548A" w14:textId="77777777" w:rsidR="00BA71FD" w:rsidRDefault="00BA71FD" w:rsidP="00BA71FD">
      <w:pPr>
        <w:spacing w:line="278" w:lineRule="auto"/>
      </w:pPr>
    </w:p>
    <w:p w14:paraId="5EE8E695" w14:textId="77777777" w:rsidR="00BA71FD" w:rsidRDefault="00BA71FD" w:rsidP="00BA71FD">
      <w:pPr>
        <w:spacing w:line="278" w:lineRule="auto"/>
      </w:pPr>
    </w:p>
    <w:p w14:paraId="27E2C1AA" w14:textId="77777777" w:rsidR="00BA71FD" w:rsidRDefault="006D1510" w:rsidP="00BA71FD">
      <w:pPr>
        <w:spacing w:line="278" w:lineRule="auto"/>
      </w:pPr>
      <w:r>
        <w:rPr>
          <w:noProof/>
        </w:rPr>
        <mc:AlternateContent>
          <mc:Choice Requires="wpg">
            <w:drawing>
              <wp:anchor distT="0" distB="0" distL="114300" distR="114300" simplePos="0" relativeHeight="251695104" behindDoc="0" locked="0" layoutInCell="1" allowOverlap="1" wp14:anchorId="63B8801B" wp14:editId="38177888">
                <wp:simplePos x="0" y="0"/>
                <wp:positionH relativeFrom="column">
                  <wp:posOffset>-78105</wp:posOffset>
                </wp:positionH>
                <wp:positionV relativeFrom="page">
                  <wp:posOffset>6426790</wp:posOffset>
                </wp:positionV>
                <wp:extent cx="5948045" cy="2341880"/>
                <wp:effectExtent l="0" t="0" r="0" b="0"/>
                <wp:wrapNone/>
                <wp:docPr id="1102882382" name="Group 1"/>
                <wp:cNvGraphicFramePr/>
                <a:graphic xmlns:a="http://schemas.openxmlformats.org/drawingml/2006/main">
                  <a:graphicData uri="http://schemas.microsoft.com/office/word/2010/wordprocessingGroup">
                    <wpg:wgp>
                      <wpg:cNvGrpSpPr/>
                      <wpg:grpSpPr>
                        <a:xfrm>
                          <a:off x="0" y="0"/>
                          <a:ext cx="5948045" cy="2341880"/>
                          <a:chOff x="0" y="0"/>
                          <a:chExt cx="5948498" cy="2341880"/>
                        </a:xfrm>
                      </wpg:grpSpPr>
                      <wpg:grpSp>
                        <wpg:cNvPr id="356151577" name="Group 9"/>
                        <wpg:cNvGrpSpPr/>
                        <wpg:grpSpPr>
                          <a:xfrm>
                            <a:off x="0" y="0"/>
                            <a:ext cx="1417320" cy="2341880"/>
                            <a:chOff x="0" y="0"/>
                            <a:chExt cx="1417320" cy="2342270"/>
                          </a:xfrm>
                        </wpg:grpSpPr>
                        <pic:pic xmlns:pic="http://schemas.openxmlformats.org/drawingml/2006/picture">
                          <pic:nvPicPr>
                            <pic:cNvPr id="852731817" name="Picture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17320" cy="1417320"/>
                            </a:xfrm>
                            <a:prstGeom prst="rect">
                              <a:avLst/>
                            </a:prstGeom>
                          </pic:spPr>
                        </pic:pic>
                        <wps:wsp>
                          <wps:cNvPr id="74359334" name="Text Box 8"/>
                          <wps:cNvSpPr txBox="1"/>
                          <wps:spPr>
                            <a:xfrm>
                              <a:off x="127416" y="1371599"/>
                              <a:ext cx="1161738" cy="970671"/>
                            </a:xfrm>
                            <a:prstGeom prst="rect">
                              <a:avLst/>
                            </a:prstGeom>
                            <a:noFill/>
                            <a:ln w="6350">
                              <a:noFill/>
                            </a:ln>
                          </wps:spPr>
                          <wps:txbx>
                            <w:txbxContent>
                              <w:p w14:paraId="0916050A" w14:textId="77777777" w:rsidR="00642E37" w:rsidRPr="009A0FF1" w:rsidRDefault="00642E37" w:rsidP="00642E37">
                                <w:pPr>
                                  <w:spacing w:line="200" w:lineRule="exact"/>
                                  <w:jc w:val="center"/>
                                  <w:rPr>
                                    <w:rFonts w:ascii="AS TT Commons DemiBold" w:hAnsi="AS TT Commons DemiBold"/>
                                    <w:b/>
                                    <w:bCs/>
                                    <w:sz w:val="20"/>
                                    <w:szCs w:val="20"/>
                                  </w:rPr>
                                </w:pPr>
                                <w:r w:rsidRPr="009A0FF1">
                                  <w:rPr>
                                    <w:rFonts w:ascii="AS TT Commons DemiBold" w:hAnsi="AS TT Commons DemiBold"/>
                                    <w:b/>
                                    <w:bCs/>
                                    <w:sz w:val="20"/>
                                    <w:szCs w:val="20"/>
                                  </w:rPr>
                                  <w:t>We’re passionate, we’re focused and we make a lasting impact for everyone living with dementia.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5063524" name="Group 10"/>
                        <wpg:cNvGrpSpPr/>
                        <wpg:grpSpPr>
                          <a:xfrm>
                            <a:off x="1526721" y="0"/>
                            <a:ext cx="1417320" cy="2286000"/>
                            <a:chOff x="0" y="0"/>
                            <a:chExt cx="1417320" cy="2286000"/>
                          </a:xfrm>
                        </wpg:grpSpPr>
                        <pic:pic xmlns:pic="http://schemas.openxmlformats.org/drawingml/2006/picture">
                          <pic:nvPicPr>
                            <pic:cNvPr id="1758149334" name="Picture 7" descr="A blue star in a circle with yellow ribbons&#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17320" cy="1417320"/>
                            </a:xfrm>
                            <a:prstGeom prst="rect">
                              <a:avLst/>
                            </a:prstGeom>
                          </pic:spPr>
                        </pic:pic>
                        <wps:wsp>
                          <wps:cNvPr id="2120069982" name="Text Box 8"/>
                          <wps:cNvSpPr txBox="1"/>
                          <wps:spPr>
                            <a:xfrm>
                              <a:off x="134911" y="1371600"/>
                              <a:ext cx="1161415" cy="914400"/>
                            </a:xfrm>
                            <a:prstGeom prst="rect">
                              <a:avLst/>
                            </a:prstGeom>
                            <a:noFill/>
                            <a:ln w="6350">
                              <a:noFill/>
                            </a:ln>
                          </wps:spPr>
                          <wps:txbx>
                            <w:txbxContent>
                              <w:p w14:paraId="2A814F70" w14:textId="77777777" w:rsidR="00642E37" w:rsidRPr="009A0FF1" w:rsidRDefault="00642E37" w:rsidP="00642E37">
                                <w:pPr>
                                  <w:spacing w:line="200" w:lineRule="exact"/>
                                  <w:jc w:val="center"/>
                                  <w:rPr>
                                    <w:rFonts w:ascii="AS TT Commons DemiBold" w:hAnsi="AS TT Commons DemiBold"/>
                                    <w:b/>
                                    <w:bCs/>
                                    <w:sz w:val="20"/>
                                    <w:szCs w:val="20"/>
                                  </w:rPr>
                                </w:pPr>
                                <w:r w:rsidRPr="009A0FF1">
                                  <w:rPr>
                                    <w:rFonts w:ascii="AS TT Commons DemiBold" w:hAnsi="AS TT Commons DemiBold"/>
                                    <w:b/>
                                    <w:bCs/>
                                    <w:sz w:val="20"/>
                                    <w:szCs w:val="20"/>
                                  </w:rPr>
                                  <w:t>We’re listening, we’re learning and we use experience and evidence.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632294260" name="Group 11"/>
                        <wpg:cNvGrpSpPr/>
                        <wpg:grpSpPr>
                          <a:xfrm>
                            <a:off x="3037114" y="16329"/>
                            <a:ext cx="1417320" cy="2270760"/>
                            <a:chOff x="0" y="0"/>
                            <a:chExt cx="1417320" cy="2271009"/>
                          </a:xfrm>
                        </wpg:grpSpPr>
                        <pic:pic xmlns:pic="http://schemas.openxmlformats.org/drawingml/2006/picture">
                          <pic:nvPicPr>
                            <pic:cNvPr id="538625500" name="Picture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17320" cy="1417320"/>
                            </a:xfrm>
                            <a:prstGeom prst="rect">
                              <a:avLst/>
                            </a:prstGeom>
                          </pic:spPr>
                        </pic:pic>
                        <wps:wsp>
                          <wps:cNvPr id="466662108" name="Text Box 8"/>
                          <wps:cNvSpPr txBox="1"/>
                          <wps:spPr>
                            <a:xfrm>
                              <a:off x="112426" y="1356609"/>
                              <a:ext cx="1161415" cy="914400"/>
                            </a:xfrm>
                            <a:prstGeom prst="rect">
                              <a:avLst/>
                            </a:prstGeom>
                            <a:noFill/>
                            <a:ln w="6350">
                              <a:noFill/>
                            </a:ln>
                          </wps:spPr>
                          <wps:txbx>
                            <w:txbxContent>
                              <w:p w14:paraId="22D38D54" w14:textId="77777777" w:rsidR="00642E37" w:rsidRPr="009A0FF1" w:rsidRDefault="00642E37" w:rsidP="00642E37">
                                <w:pPr>
                                  <w:spacing w:line="200" w:lineRule="exact"/>
                                  <w:jc w:val="center"/>
                                  <w:rPr>
                                    <w:rFonts w:ascii="AS TT Commons DemiBold" w:hAnsi="AS TT Commons DemiBold"/>
                                    <w:b/>
                                    <w:bCs/>
                                    <w:sz w:val="20"/>
                                    <w:szCs w:val="20"/>
                                  </w:rPr>
                                </w:pPr>
                                <w:r w:rsidRPr="009A0FF1">
                                  <w:rPr>
                                    <w:rFonts w:ascii="AS TT Commons DemiBold" w:hAnsi="AS TT Commons DemiBold"/>
                                    <w:b/>
                                    <w:bCs/>
                                    <w:sz w:val="20"/>
                                    <w:szCs w:val="20"/>
                                  </w:rPr>
                                  <w:t>We’re open, we combine our strengths and we achieve more together.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5639190" name="Group 12"/>
                        <wpg:cNvGrpSpPr/>
                        <wpg:grpSpPr>
                          <a:xfrm>
                            <a:off x="4531178" y="24493"/>
                            <a:ext cx="1417320" cy="2263514"/>
                            <a:chOff x="0" y="0"/>
                            <a:chExt cx="1417320" cy="2263514"/>
                          </a:xfrm>
                        </wpg:grpSpPr>
                        <pic:pic xmlns:pic="http://schemas.openxmlformats.org/drawingml/2006/picture">
                          <pic:nvPicPr>
                            <pic:cNvPr id="2056065695" name="Picture 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17320" cy="1417320"/>
                            </a:xfrm>
                            <a:prstGeom prst="rect">
                              <a:avLst/>
                            </a:prstGeom>
                          </pic:spPr>
                        </pic:pic>
                        <wps:wsp>
                          <wps:cNvPr id="1744261476" name="Text Box 8"/>
                          <wps:cNvSpPr txBox="1"/>
                          <wps:spPr>
                            <a:xfrm>
                              <a:off x="149902" y="1349114"/>
                              <a:ext cx="1161415" cy="914400"/>
                            </a:xfrm>
                            <a:prstGeom prst="rect">
                              <a:avLst/>
                            </a:prstGeom>
                            <a:noFill/>
                            <a:ln w="6350">
                              <a:noFill/>
                            </a:ln>
                          </wps:spPr>
                          <wps:txbx>
                            <w:txbxContent>
                              <w:p w14:paraId="723F4FD8" w14:textId="77777777" w:rsidR="00642E37" w:rsidRPr="009A0FF1" w:rsidRDefault="00642E37" w:rsidP="00642E37">
                                <w:pPr>
                                  <w:spacing w:line="200" w:lineRule="exact"/>
                                  <w:jc w:val="center"/>
                                  <w:rPr>
                                    <w:rFonts w:ascii="AS TT Commons DemiBold" w:hAnsi="AS TT Commons DemiBold"/>
                                    <w:b/>
                                    <w:bCs/>
                                    <w:sz w:val="20"/>
                                    <w:szCs w:val="20"/>
                                  </w:rPr>
                                </w:pPr>
                                <w:r w:rsidRPr="009A0FF1">
                                  <w:rPr>
                                    <w:rFonts w:ascii="AS TT Commons DemiBold" w:hAnsi="AS TT Commons DemiBold"/>
                                    <w:b/>
                                    <w:bCs/>
                                    <w:sz w:val="20"/>
                                    <w:szCs w:val="20"/>
                                  </w:rPr>
                                  <w:t>We’re kind, we’re honest and we don’t shy away from challenges.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63B8801B" id="Group 1" o:spid="_x0000_s1032" style="position:absolute;margin-left:-6.15pt;margin-top:506.05pt;width:468.35pt;height:184.4pt;z-index:251695104;mso-position-vertical-relative:page" coordsize="59484,23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">
                <v:group id="Group 9" o:spid="_x0000_s1033" style="position:absolute;width:14173;height:23418" coordsize="14173,2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4" type="#_x0000_t75" style="position:absolute;width:14173;height:14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">
                    <v:imagedata r:id="rId16" o:title=""/>
                  </v:shape>
                  <v:shape id="_x0000_s1035" type="#_x0000_t202" style="position:absolute;left:1274;top:13715;width:11617;height:9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" filled="f" stroked="f" strokeweight=".5pt">
                    <v:textbox>
                      <w:txbxContent>
                        <w:p w14:paraId="0916050A" w14:textId="77777777" w:rsidR="00642E37" w:rsidRPr="009A0FF1" w:rsidRDefault="00642E37" w:rsidP="00642E37">
                          <w:pPr>
                            <w:spacing w:line="200" w:lineRule="exact"/>
                            <w:jc w:val="center"/>
                            <w:rPr>
                              <w:rFonts w:ascii="AS TT Commons DemiBold" w:hAnsi="AS TT Commons DemiBold"/>
                              <w:b/>
                              <w:bCs/>
                              <w:sz w:val="20"/>
                              <w:szCs w:val="20"/>
                            </w:rPr>
                          </w:pPr>
                          <w:r w:rsidRPr="009A0FF1">
                            <w:rPr>
                              <w:rFonts w:ascii="AS TT Commons DemiBold" w:hAnsi="AS TT Commons DemiBold"/>
                              <w:b/>
                              <w:bCs/>
                              <w:sz w:val="20"/>
                              <w:szCs w:val="20"/>
                            </w:rPr>
                            <w:t>We’re passionate, we’re focused and we make a lasting impact for everyone living with dementia.</w:t>
                          </w:r>
                        </w:p>
                      </w:txbxContent>
                    </v:textbox>
                  </v:shape>
                </v:group>
                <v:group id="Group 10" o:spid="_x0000_s1036" style="position:absolute;left:15267;width:14173;height:22860" coordsize="14173,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">
                  <v:shape id="Picture 7" o:spid="_x0000_s1037" type="#_x0000_t75" alt="A blue star in a circle with yellow ribbons&#10;&#10;Description automatically generated" style="position:absolute;width:14173;height:14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">
                    <v:imagedata r:id="rId17" o:title="A blue star in a circle with yellow ribbons&#10;&#10;Description automatically generated"/>
                  </v:shape>
                  <v:shape id="_x0000_s1038" type="#_x0000_t202" style="position:absolute;left:1349;top:13716;width:11614;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" filled="f" stroked="f" strokeweight=".5pt">
                    <v:textbox>
                      <w:txbxContent>
                        <w:p w14:paraId="2A814F70" w14:textId="77777777" w:rsidR="00642E37" w:rsidRPr="009A0FF1" w:rsidRDefault="00642E37" w:rsidP="00642E37">
                          <w:pPr>
                            <w:spacing w:line="200" w:lineRule="exact"/>
                            <w:jc w:val="center"/>
                            <w:rPr>
                              <w:rFonts w:ascii="AS TT Commons DemiBold" w:hAnsi="AS TT Commons DemiBold"/>
                              <w:b/>
                              <w:bCs/>
                              <w:sz w:val="20"/>
                              <w:szCs w:val="20"/>
                            </w:rPr>
                          </w:pPr>
                          <w:r w:rsidRPr="009A0FF1">
                            <w:rPr>
                              <w:rFonts w:ascii="AS TT Commons DemiBold" w:hAnsi="AS TT Commons DemiBold"/>
                              <w:b/>
                              <w:bCs/>
                              <w:sz w:val="20"/>
                              <w:szCs w:val="20"/>
                            </w:rPr>
                            <w:t>We’re listening, we’re learning and we use experience and evidence.</w:t>
                          </w:r>
                        </w:p>
                      </w:txbxContent>
                    </v:textbox>
                  </v:shape>
                </v:group>
                <v:group id="Group 11" o:spid="_x0000_s1039" style="position:absolute;left:30371;top:163;width:14173;height:22707" coordsize="14173,2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">
                  <v:shape id="Picture 7" o:spid="_x0000_s1040" type="#_x0000_t75" style="position:absolute;width:14173;height:14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">
                    <v:imagedata r:id="rId18" o:title=""/>
                  </v:shape>
                  <v:shape id="_x0000_s1041" type="#_x0000_t202" style="position:absolute;left:1124;top:13566;width:11614;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" filled="f" stroked="f" strokeweight=".5pt">
                    <v:textbox>
                      <w:txbxContent>
                        <w:p w14:paraId="22D38D54" w14:textId="77777777" w:rsidR="00642E37" w:rsidRPr="009A0FF1" w:rsidRDefault="00642E37" w:rsidP="00642E37">
                          <w:pPr>
                            <w:spacing w:line="200" w:lineRule="exact"/>
                            <w:jc w:val="center"/>
                            <w:rPr>
                              <w:rFonts w:ascii="AS TT Commons DemiBold" w:hAnsi="AS TT Commons DemiBold"/>
                              <w:b/>
                              <w:bCs/>
                              <w:sz w:val="20"/>
                              <w:szCs w:val="20"/>
                            </w:rPr>
                          </w:pPr>
                          <w:r w:rsidRPr="009A0FF1">
                            <w:rPr>
                              <w:rFonts w:ascii="AS TT Commons DemiBold" w:hAnsi="AS TT Commons DemiBold"/>
                              <w:b/>
                              <w:bCs/>
                              <w:sz w:val="20"/>
                              <w:szCs w:val="20"/>
                            </w:rPr>
                            <w:t>We’re open, we combine our strengths and we achieve more together.</w:t>
                          </w:r>
                        </w:p>
                      </w:txbxContent>
                    </v:textbox>
                  </v:shape>
                </v:group>
                <v:group id="Group 12" o:spid="_x0000_s1042" style="position:absolute;left:45311;top:244;width:14173;height:22636" coordsize="14173,22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">
                  <v:shape id="Picture 7" o:spid="_x0000_s1043" type="#_x0000_t75" style="position:absolute;width:14173;height:14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">
                    <v:imagedata r:id="rId19" o:title=""/>
                  </v:shape>
                  <v:shape id="_x0000_s1044" type="#_x0000_t202" style="position:absolute;left:1499;top:13491;width:11614;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" filled="f" stroked="f" strokeweight=".5pt">
                    <v:textbox>
                      <w:txbxContent>
                        <w:p w14:paraId="723F4FD8" w14:textId="77777777" w:rsidR="00642E37" w:rsidRPr="009A0FF1" w:rsidRDefault="00642E37" w:rsidP="00642E37">
                          <w:pPr>
                            <w:spacing w:line="200" w:lineRule="exact"/>
                            <w:jc w:val="center"/>
                            <w:rPr>
                              <w:rFonts w:ascii="AS TT Commons DemiBold" w:hAnsi="AS TT Commons DemiBold"/>
                              <w:b/>
                              <w:bCs/>
                              <w:sz w:val="20"/>
                              <w:szCs w:val="20"/>
                            </w:rPr>
                          </w:pPr>
                          <w:r w:rsidRPr="009A0FF1">
                            <w:rPr>
                              <w:rFonts w:ascii="AS TT Commons DemiBold" w:hAnsi="AS TT Commons DemiBold"/>
                              <w:b/>
                              <w:bCs/>
                              <w:sz w:val="20"/>
                              <w:szCs w:val="20"/>
                            </w:rPr>
                            <w:t>We’re kind, we’re honest and we don’t shy away from challenges.</w:t>
                          </w:r>
                        </w:p>
                      </w:txbxContent>
                    </v:textbox>
                  </v:shape>
                </v:group>
                <w10:wrap anchory="page"/>
              </v:group>
            </w:pict>
          </mc:Fallback>
        </mc:AlternateContent>
      </w:r>
    </w:p>
    <w:p w14:paraId="412C60F0" w14:textId="77777777" w:rsidR="00BA71FD" w:rsidRDefault="00BA71FD" w:rsidP="00BA71FD">
      <w:pPr>
        <w:spacing w:line="278" w:lineRule="auto"/>
      </w:pPr>
    </w:p>
    <w:p w14:paraId="5E8FAA48" w14:textId="77777777" w:rsidR="00310BC8" w:rsidRDefault="009A0FF1" w:rsidP="00BA71FD">
      <w:pPr>
        <w:spacing w:line="278" w:lineRule="auto"/>
      </w:pPr>
      <w:r>
        <w:t xml:space="preserve"> </w:t>
      </w:r>
    </w:p>
    <w:p w14:paraId="488476DB" w14:textId="77777777" w:rsidR="00310BC8" w:rsidRDefault="00310BC8" w:rsidP="00BA71FD">
      <w:pPr>
        <w:spacing w:line="278" w:lineRule="auto"/>
      </w:pPr>
    </w:p>
    <w:p w14:paraId="1CD07C36" w14:textId="77777777" w:rsidR="00BA71FD" w:rsidRDefault="00BA71FD" w:rsidP="00BA71FD">
      <w:pPr>
        <w:spacing w:line="278" w:lineRule="auto"/>
      </w:pPr>
    </w:p>
    <w:p w14:paraId="0539F67E" w14:textId="77777777" w:rsidR="00310BC8" w:rsidRDefault="00310BC8" w:rsidP="00BA71FD">
      <w:pPr>
        <w:spacing w:line="278" w:lineRule="auto"/>
      </w:pPr>
    </w:p>
    <w:p w14:paraId="1BB1EF35" w14:textId="77777777" w:rsidR="006D1510" w:rsidRDefault="006D1510" w:rsidP="00BA71FD">
      <w:pPr>
        <w:spacing w:line="278" w:lineRule="auto"/>
      </w:pPr>
    </w:p>
    <w:p w14:paraId="143276E9" w14:textId="77777777" w:rsidR="00300617" w:rsidRDefault="00300617" w:rsidP="00BA71FD">
      <w:pPr>
        <w:spacing w:line="278" w:lineRule="auto"/>
      </w:pPr>
    </w:p>
    <w:p w14:paraId="6F087407" w14:textId="77777777" w:rsidR="003559E0" w:rsidRDefault="006D1510" w:rsidP="003559E0">
      <w:pPr>
        <w:textAlignment w:val="baseline"/>
        <w:rPr>
          <w:rFonts w:ascii="AS TT Commons DemiBold" w:eastAsia="Times New Roman" w:hAnsi="AS TT Commons DemiBold" w:cs="Calibri"/>
          <w:b/>
          <w:bCs/>
          <w:color w:val="002877"/>
          <w:sz w:val="32"/>
          <w:szCs w:val="32"/>
          <w:lang w:eastAsia="en-GB"/>
        </w:rPr>
      </w:pPr>
      <w:r>
        <w:rPr>
          <w:noProof/>
        </w:rPr>
        <mc:AlternateContent>
          <mc:Choice Requires="wps">
            <w:drawing>
              <wp:anchor distT="0" distB="0" distL="114300" distR="114300" simplePos="0" relativeHeight="251676672" behindDoc="0" locked="0" layoutInCell="1" allowOverlap="1" wp14:anchorId="7777C262" wp14:editId="486926A8">
                <wp:simplePos x="0" y="0"/>
                <wp:positionH relativeFrom="column">
                  <wp:posOffset>-187960</wp:posOffset>
                </wp:positionH>
                <wp:positionV relativeFrom="page">
                  <wp:posOffset>9006205</wp:posOffset>
                </wp:positionV>
                <wp:extent cx="6134735" cy="871855"/>
                <wp:effectExtent l="0" t="0" r="0" b="0"/>
                <wp:wrapThrough wrapText="bothSides">
                  <wp:wrapPolygon edited="0">
                    <wp:start x="224" y="315"/>
                    <wp:lineTo x="224" y="20766"/>
                    <wp:lineTo x="21329" y="20766"/>
                    <wp:lineTo x="21285" y="315"/>
                    <wp:lineTo x="224" y="315"/>
                  </wp:wrapPolygon>
                </wp:wrapThrough>
                <wp:docPr id="163703" name="Text Box 6"/>
                <wp:cNvGraphicFramePr/>
                <a:graphic xmlns:a="http://schemas.openxmlformats.org/drawingml/2006/main">
                  <a:graphicData uri="http://schemas.microsoft.com/office/word/2010/wordprocessingShape">
                    <wps:wsp>
                      <wps:cNvSpPr txBox="1"/>
                      <wps:spPr>
                        <a:xfrm>
                          <a:off x="0" y="0"/>
                          <a:ext cx="6134735" cy="871855"/>
                        </a:xfrm>
                        <a:prstGeom prst="rect">
                          <a:avLst/>
                        </a:prstGeom>
                        <a:noFill/>
                        <a:ln w="6350">
                          <a:noFill/>
                        </a:ln>
                      </wps:spPr>
                      <wps:txbx>
                        <w:txbxContent>
                          <w:p w14:paraId="14EC0FDB" w14:textId="77777777" w:rsidR="00300617" w:rsidRPr="006D1510" w:rsidRDefault="00300617" w:rsidP="00300617">
                            <w:pPr>
                              <w:tabs>
                                <w:tab w:val="left" w:pos="10490"/>
                              </w:tabs>
                              <w:spacing w:after="220"/>
                              <w:ind w:left="142" w:right="459"/>
                              <w:rPr>
                                <w:rFonts w:ascii="AS TT Commons" w:eastAsia="Arial" w:hAnsi="AS TT Commons" w:cs="Arial"/>
                                <w:szCs w:val="22"/>
                              </w:rPr>
                            </w:pPr>
                            <w:r w:rsidRPr="006D1510">
                              <w:rPr>
                                <w:rFonts w:ascii="AS TT Commons" w:eastAsia="Arial" w:hAnsi="AS TT Commons" w:cs="Arial"/>
                                <w:szCs w:val="22"/>
                              </w:rPr>
                              <w:t>Through our values we will make the greatest difference for people affected by dementia. Whether you are someone living with dementia, a family member or carer, a supporter, a donor, a colleague from another organisation, an employee or a volunteer, these four values will shape your experience with Alzheimer’s Society.</w:t>
                            </w:r>
                            <w:r w:rsidRPr="006D1510">
                              <w:rPr>
                                <w:rFonts w:ascii="AS TT Commons" w:hAnsi="AS TT Commons"/>
                                <w:noProof/>
                                <w:color w:val="207EFF"/>
                                <w:sz w:val="16"/>
                                <w:szCs w:val="16"/>
                              </w:rPr>
                              <w:t xml:space="preserve"> </w:t>
                            </w:r>
                          </w:p>
                          <w:p w14:paraId="3F2912A3" w14:textId="77777777" w:rsidR="00300617" w:rsidRDefault="003006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7C262" id="Text Box 6" o:spid="_x0000_s1045" type="#_x0000_t202" style="position:absolute;margin-left:-14.8pt;margin-top:709.15pt;width:483.05pt;height:68.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" filled="f" stroked="f" strokeweight=".5pt">
                <v:textbox>
                  <w:txbxContent>
                    <w:p w14:paraId="14EC0FDB" w14:textId="77777777" w:rsidR="00300617" w:rsidRPr="006D1510" w:rsidRDefault="00300617" w:rsidP="00300617">
                      <w:pPr>
                        <w:tabs>
                          <w:tab w:val="left" w:pos="10490"/>
                        </w:tabs>
                        <w:spacing w:after="220"/>
                        <w:ind w:left="142" w:right="459"/>
                        <w:rPr>
                          <w:rFonts w:ascii="AS TT Commons" w:eastAsia="Arial" w:hAnsi="AS TT Commons" w:cs="Arial"/>
                          <w:szCs w:val="22"/>
                        </w:rPr>
                      </w:pPr>
                      <w:r w:rsidRPr="006D1510">
                        <w:rPr>
                          <w:rFonts w:ascii="AS TT Commons" w:eastAsia="Arial" w:hAnsi="AS TT Commons" w:cs="Arial"/>
                          <w:szCs w:val="22"/>
                        </w:rPr>
                        <w:t>Through our values we will make the greatest difference for people affected by dementia. Whether you are someone living with dementia, a family member or carer, a supporter, a donor, a colleague from another organisation, an employee or a volunteer, these four values will shape your experience with Alzheimer’s Society.</w:t>
                      </w:r>
                      <w:r w:rsidRPr="006D1510">
                        <w:rPr>
                          <w:rFonts w:ascii="AS TT Commons" w:hAnsi="AS TT Commons"/>
                          <w:noProof/>
                          <w:color w:val="207EFF"/>
                          <w:sz w:val="16"/>
                          <w:szCs w:val="16"/>
                        </w:rPr>
                        <w:t xml:space="preserve"> </w:t>
                      </w:r>
                    </w:p>
                    <w:p w14:paraId="3F2912A3" w14:textId="77777777" w:rsidR="00300617" w:rsidRDefault="00300617"/>
                  </w:txbxContent>
                </v:textbox>
                <w10:wrap type="through" anchory="page"/>
              </v:shape>
            </w:pict>
          </mc:Fallback>
        </mc:AlternateContent>
      </w:r>
    </w:p>
    <w:p w14:paraId="325810E7" w14:textId="77777777" w:rsidR="003559E0" w:rsidRPr="00232591" w:rsidRDefault="003559E0" w:rsidP="003559E0">
      <w:pPr>
        <w:spacing w:line="320" w:lineRule="exact"/>
        <w:textAlignment w:val="baseline"/>
        <w:rPr>
          <w:rFonts w:ascii="AS TT Commons DemiBold" w:eastAsia="Times New Roman" w:hAnsi="AS TT Commons DemiBold" w:cs="Segoe UI"/>
          <w:b/>
          <w:bCs/>
          <w:color w:val="002877"/>
          <w:sz w:val="32"/>
          <w:szCs w:val="32"/>
          <w:lang w:eastAsia="en-GB"/>
        </w:rPr>
      </w:pPr>
      <w:r>
        <w:rPr>
          <w:noProof/>
        </w:rPr>
        <w:lastRenderedPageBreak/>
        <mc:AlternateContent>
          <mc:Choice Requires="wps">
            <w:drawing>
              <wp:anchor distT="0" distB="0" distL="114300" distR="114300" simplePos="0" relativeHeight="251668480" behindDoc="0" locked="0" layoutInCell="1" allowOverlap="1" wp14:anchorId="04FCDB05" wp14:editId="736AF613">
                <wp:simplePos x="0" y="0"/>
                <wp:positionH relativeFrom="column">
                  <wp:posOffset>-137795</wp:posOffset>
                </wp:positionH>
                <wp:positionV relativeFrom="page">
                  <wp:posOffset>520449</wp:posOffset>
                </wp:positionV>
                <wp:extent cx="8161020" cy="497840"/>
                <wp:effectExtent l="0" t="0" r="0" b="0"/>
                <wp:wrapThrough wrapText="bothSides">
                  <wp:wrapPolygon edited="0">
                    <wp:start x="168" y="551"/>
                    <wp:lineTo x="168" y="20388"/>
                    <wp:lineTo x="21378" y="20388"/>
                    <wp:lineTo x="21378" y="551"/>
                    <wp:lineTo x="168" y="551"/>
                  </wp:wrapPolygon>
                </wp:wrapThrough>
                <wp:docPr id="10188778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61020" cy="497840"/>
                        </a:xfrm>
                        <a:prstGeom prst="rect">
                          <a:avLst/>
                        </a:prstGeom>
                        <a:noFill/>
                        <a:ln w="6350">
                          <a:noFill/>
                        </a:ln>
                      </wps:spPr>
                      <wps:txbx>
                        <w:txbxContent>
                          <w:p w14:paraId="56EC406C" w14:textId="2B4DE9AB" w:rsidR="003559E0" w:rsidRPr="00591005" w:rsidRDefault="00F87B43" w:rsidP="003559E0">
                            <w:pPr>
                              <w:spacing w:line="520" w:lineRule="exact"/>
                              <w:rPr>
                                <w:rFonts w:ascii="AS TT Commons ExtraBold" w:hAnsi="AS TT Commons ExtraBold"/>
                                <w:b/>
                                <w:bCs/>
                                <w:color w:val="207EFF"/>
                                <w:sz w:val="52"/>
                                <w:szCs w:val="52"/>
                              </w:rPr>
                            </w:pPr>
                            <w:r>
                              <w:rPr>
                                <w:rFonts w:ascii="AS TT Commons ExtraBold" w:hAnsi="AS TT Commons ExtraBold"/>
                                <w:b/>
                                <w:bCs/>
                                <w:color w:val="207EFF"/>
                                <w:sz w:val="52"/>
                                <w:szCs w:val="52"/>
                              </w:rPr>
                              <w:t>Senior Safeguarding Case Officer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CDB05" id="Text Box 3" o:spid="_x0000_s1046" type="#_x0000_t202" style="position:absolute;margin-left:-10.85pt;margin-top:41pt;width:642.6pt;height:39.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" filled="f" stroked="f" strokeweight=".5pt">
                <v:textbox>
                  <w:txbxContent>
                    <w:p w14:paraId="56EC406C" w14:textId="2B4DE9AB" w:rsidR="003559E0" w:rsidRPr="00591005" w:rsidRDefault="00F87B43" w:rsidP="003559E0">
                      <w:pPr>
                        <w:spacing w:line="520" w:lineRule="exact"/>
                        <w:rPr>
                          <w:rFonts w:ascii="AS TT Commons ExtraBold" w:hAnsi="AS TT Commons ExtraBold"/>
                          <w:b/>
                          <w:bCs/>
                          <w:color w:val="207EFF"/>
                          <w:sz w:val="52"/>
                          <w:szCs w:val="52"/>
                        </w:rPr>
                      </w:pPr>
                      <w:r>
                        <w:rPr>
                          <w:rFonts w:ascii="AS TT Commons ExtraBold" w:hAnsi="AS TT Commons ExtraBold"/>
                          <w:b/>
                          <w:bCs/>
                          <w:color w:val="207EFF"/>
                          <w:sz w:val="52"/>
                          <w:szCs w:val="52"/>
                        </w:rPr>
                        <w:t>Senior Safeguarding Case Officer</w:t>
                      </w:r>
                    </w:p>
                  </w:txbxContent>
                </v:textbox>
                <w10:wrap type="through" anchory="page"/>
              </v:shape>
            </w:pict>
          </mc:Fallback>
        </mc:AlternateContent>
      </w:r>
      <w:r w:rsidRPr="00232591">
        <w:rPr>
          <w:rFonts w:ascii="AS TT Commons DemiBold" w:eastAsia="Times New Roman" w:hAnsi="AS TT Commons DemiBold" w:cs="Calibri"/>
          <w:b/>
          <w:bCs/>
          <w:color w:val="002877"/>
          <w:sz w:val="32"/>
          <w:szCs w:val="32"/>
          <w:lang w:eastAsia="en-GB"/>
        </w:rPr>
        <w:t>Position in the Organisation </w:t>
      </w:r>
    </w:p>
    <w:p w14:paraId="778D382B" w14:textId="7A0FD23C" w:rsidR="003559E0" w:rsidRPr="003559E0" w:rsidRDefault="003559E0" w:rsidP="003559E0">
      <w:pPr>
        <w:rPr>
          <w:color w:val="000000" w:themeColor="text1"/>
          <w:szCs w:val="22"/>
          <w:lang w:eastAsia="en-GB"/>
        </w:rPr>
      </w:pPr>
      <w:r w:rsidRPr="003559E0">
        <w:rPr>
          <w:color w:val="000000" w:themeColor="text1"/>
          <w:szCs w:val="22"/>
          <w:lang w:eastAsia="en-GB"/>
        </w:rPr>
        <w:t xml:space="preserve">Reports to </w:t>
      </w:r>
      <w:r w:rsidR="00A916AE">
        <w:rPr>
          <w:color w:val="000000" w:themeColor="text1"/>
          <w:szCs w:val="22"/>
          <w:lang w:eastAsia="en-GB"/>
        </w:rPr>
        <w:t>the</w:t>
      </w:r>
      <w:r w:rsidR="00C64EA9">
        <w:rPr>
          <w:color w:val="000000" w:themeColor="text1"/>
          <w:szCs w:val="22"/>
          <w:lang w:eastAsia="en-GB"/>
        </w:rPr>
        <w:t xml:space="preserve"> Safeguarding Case Manager</w:t>
      </w:r>
      <w:r w:rsidR="00A916AE">
        <w:rPr>
          <w:color w:val="000000" w:themeColor="text1"/>
          <w:szCs w:val="22"/>
          <w:lang w:eastAsia="en-GB"/>
        </w:rPr>
        <w:br/>
        <w:t xml:space="preserve">Member of our </w:t>
      </w:r>
      <w:r w:rsidR="00C64EA9">
        <w:rPr>
          <w:color w:val="000000" w:themeColor="text1"/>
          <w:szCs w:val="22"/>
          <w:lang w:eastAsia="en-GB"/>
        </w:rPr>
        <w:t>Compliance and Practice Team.</w:t>
      </w:r>
      <w:r w:rsidR="00A916AE">
        <w:rPr>
          <w:color w:val="000000" w:themeColor="text1"/>
          <w:szCs w:val="22"/>
          <w:lang w:eastAsia="en-GB"/>
        </w:rPr>
        <w:br/>
        <w:t xml:space="preserve">Part of our </w:t>
      </w:r>
      <w:r w:rsidR="00C64EA9">
        <w:rPr>
          <w:color w:val="000000" w:themeColor="text1"/>
          <w:szCs w:val="22"/>
          <w:lang w:eastAsia="en-GB"/>
        </w:rPr>
        <w:t>Dementia Support and Partnerships</w:t>
      </w:r>
      <w:r w:rsidR="00A916AE">
        <w:rPr>
          <w:color w:val="000000" w:themeColor="text1"/>
          <w:szCs w:val="22"/>
          <w:lang w:eastAsia="en-GB"/>
        </w:rPr>
        <w:t xml:space="preserve"> directorate.</w:t>
      </w:r>
    </w:p>
    <w:p w14:paraId="7FB0CA0B" w14:textId="77777777" w:rsidR="003559E0" w:rsidRPr="00232591" w:rsidRDefault="003559E0" w:rsidP="003559E0">
      <w:pPr>
        <w:spacing w:line="320" w:lineRule="exact"/>
        <w:textAlignment w:val="baseline"/>
        <w:rPr>
          <w:rFonts w:ascii="AS TT Commons DemiBold" w:eastAsia="Times New Roman" w:hAnsi="AS TT Commons DemiBold" w:cs="Segoe UI"/>
          <w:b/>
          <w:bCs/>
          <w:color w:val="002877"/>
          <w:sz w:val="32"/>
          <w:szCs w:val="32"/>
          <w:lang w:eastAsia="en-GB"/>
        </w:rPr>
      </w:pPr>
      <w:r w:rsidRPr="00232591">
        <w:rPr>
          <w:rFonts w:ascii="AS TT Commons DemiBold" w:eastAsia="Times New Roman" w:hAnsi="AS TT Commons DemiBold" w:cs="Calibri"/>
          <w:b/>
          <w:bCs/>
          <w:color w:val="002877"/>
          <w:sz w:val="32"/>
          <w:szCs w:val="32"/>
          <w:lang w:eastAsia="en-GB"/>
        </w:rPr>
        <w:t>Purpose of this Role </w:t>
      </w:r>
    </w:p>
    <w:p w14:paraId="3C441516" w14:textId="77777777" w:rsidR="003559E0" w:rsidRPr="003559E0" w:rsidRDefault="003559E0" w:rsidP="003559E0">
      <w:pPr>
        <w:rPr>
          <w:color w:val="000000" w:themeColor="text1"/>
          <w:szCs w:val="22"/>
          <w:lang w:eastAsia="en-GB"/>
        </w:rPr>
      </w:pPr>
      <w:r w:rsidRPr="003559E0">
        <w:rPr>
          <w:color w:val="000000" w:themeColor="text1"/>
          <w:szCs w:val="22"/>
          <w:lang w:eastAsia="en-GB"/>
        </w:rPr>
        <w:t>We are here for anyone affected by dementia to help them navigate some of the hardest and most frightening times of their lives.  </w:t>
      </w:r>
    </w:p>
    <w:p w14:paraId="1AE9C808" w14:textId="77777777" w:rsidR="003559E0" w:rsidRPr="003559E0" w:rsidRDefault="003559E0" w:rsidP="003559E0">
      <w:pPr>
        <w:rPr>
          <w:color w:val="000000" w:themeColor="text1"/>
          <w:szCs w:val="22"/>
          <w:lang w:eastAsia="en-GB"/>
        </w:rPr>
      </w:pPr>
      <w:r w:rsidRPr="003559E0">
        <w:rPr>
          <w:color w:val="000000" w:themeColor="text1"/>
          <w:szCs w:val="22"/>
          <w:lang w:eastAsia="en-GB"/>
        </w:rPr>
        <w:t xml:space="preserve">We are advisors, supporters, fundraisers, researchers, influencers, communicators, technical specialist and so much more. We are volunteers, we are employees, and together we are here to make a difference to the lives of people living with dementia and their </w:t>
      </w:r>
      <w:proofErr w:type="spellStart"/>
      <w:r w:rsidRPr="003559E0">
        <w:rPr>
          <w:color w:val="000000" w:themeColor="text1"/>
          <w:szCs w:val="22"/>
          <w:lang w:eastAsia="en-GB"/>
        </w:rPr>
        <w:t>carers</w:t>
      </w:r>
      <w:proofErr w:type="spellEnd"/>
      <w:r w:rsidRPr="003559E0">
        <w:rPr>
          <w:color w:val="000000" w:themeColor="text1"/>
          <w:szCs w:val="22"/>
          <w:lang w:eastAsia="en-GB"/>
        </w:rPr>
        <w:t>.</w:t>
      </w:r>
      <w:r w:rsidRPr="003559E0">
        <w:rPr>
          <w:rFonts w:ascii="Arial" w:hAnsi="Arial"/>
          <w:color w:val="000000" w:themeColor="text1"/>
          <w:szCs w:val="22"/>
          <w:lang w:eastAsia="en-GB"/>
        </w:rPr>
        <w:t> </w:t>
      </w:r>
      <w:r w:rsidRPr="003559E0">
        <w:rPr>
          <w:color w:val="000000" w:themeColor="text1"/>
          <w:szCs w:val="22"/>
          <w:lang w:eastAsia="en-GB"/>
        </w:rPr>
        <w:t xml:space="preserve">  </w:t>
      </w:r>
    </w:p>
    <w:p w14:paraId="0D9A431B" w14:textId="1BEF6BCB" w:rsidR="00693729" w:rsidRPr="00740C8B" w:rsidRDefault="00693729" w:rsidP="00693729">
      <w:pPr>
        <w:pStyle w:val="NoSpacing"/>
        <w:jc w:val="both"/>
        <w:rPr>
          <w:rFonts w:ascii="AS TT Commons Medium" w:hAnsi="AS TT Commons Medium" w:cs="Arial"/>
          <w:b/>
          <w:bCs/>
          <w:sz w:val="22"/>
          <w:szCs w:val="22"/>
        </w:rPr>
      </w:pPr>
      <w:r w:rsidRPr="00740C8B">
        <w:rPr>
          <w:rFonts w:ascii="AS TT Commons Medium" w:hAnsi="AS TT Commons Medium" w:cs="Arial"/>
          <w:b/>
          <w:bCs/>
          <w:sz w:val="22"/>
          <w:szCs w:val="22"/>
        </w:rPr>
        <w:t xml:space="preserve">We are looking for </w:t>
      </w:r>
      <w:r>
        <w:rPr>
          <w:rFonts w:ascii="AS TT Commons Medium" w:hAnsi="AS TT Commons Medium" w:cs="Arial"/>
          <w:b/>
          <w:bCs/>
          <w:sz w:val="22"/>
          <w:szCs w:val="22"/>
        </w:rPr>
        <w:t>an exceptional individual who will support a team and direct a team of</w:t>
      </w:r>
      <w:r w:rsidRPr="00740C8B">
        <w:rPr>
          <w:rFonts w:ascii="AS TT Commons Medium" w:hAnsi="AS TT Commons Medium" w:cs="Arial"/>
          <w:b/>
          <w:bCs/>
          <w:sz w:val="22"/>
          <w:szCs w:val="22"/>
        </w:rPr>
        <w:t xml:space="preserve"> Safeguarding Case Officers to deliver </w:t>
      </w:r>
      <w:r>
        <w:rPr>
          <w:rFonts w:ascii="AS TT Commons Medium" w:hAnsi="AS TT Commons Medium" w:cs="Arial"/>
          <w:b/>
          <w:bCs/>
          <w:sz w:val="22"/>
          <w:szCs w:val="22"/>
        </w:rPr>
        <w:t>a</w:t>
      </w:r>
      <w:r w:rsidRPr="00F43A27">
        <w:rPr>
          <w:rFonts w:ascii="AS TT Commons Medium" w:hAnsi="AS TT Commons Medium" w:cs="Arial"/>
          <w:b/>
          <w:bCs/>
          <w:sz w:val="22"/>
          <w:szCs w:val="22"/>
        </w:rPr>
        <w:t xml:space="preserve"> case management and consultation function across the Society</w:t>
      </w:r>
      <w:r>
        <w:rPr>
          <w:rFonts w:ascii="AS TT Commons Medium" w:hAnsi="AS TT Commons Medium" w:cs="Arial"/>
          <w:b/>
          <w:bCs/>
          <w:sz w:val="22"/>
          <w:szCs w:val="22"/>
        </w:rPr>
        <w:t>,</w:t>
      </w:r>
      <w:r w:rsidRPr="00F43A27">
        <w:rPr>
          <w:rFonts w:ascii="AS TT Commons Medium" w:hAnsi="AS TT Commons Medium" w:cs="Arial"/>
          <w:b/>
          <w:bCs/>
          <w:sz w:val="22"/>
          <w:szCs w:val="22"/>
        </w:rPr>
        <w:t xml:space="preserve"> ensuring that people at risk are supported to remain safe and have timely access to appropriate support and intervention, in line with legislative requirements and good safeguarding practice.</w:t>
      </w:r>
    </w:p>
    <w:p w14:paraId="2BEED15F" w14:textId="77777777" w:rsidR="00AA10E7" w:rsidRDefault="00AA10E7" w:rsidP="00AA10E7">
      <w:pPr>
        <w:pStyle w:val="NoSpacing"/>
        <w:rPr>
          <w:rFonts w:ascii="Arial" w:hAnsi="Arial" w:cs="Arial"/>
          <w:b/>
          <w:bCs/>
          <w:sz w:val="22"/>
          <w:szCs w:val="22"/>
        </w:rPr>
      </w:pPr>
    </w:p>
    <w:p w14:paraId="757E895C" w14:textId="77777777" w:rsidR="008B7FEE" w:rsidRPr="00A916AE" w:rsidRDefault="003559E0" w:rsidP="00A916AE">
      <w:pPr>
        <w:rPr>
          <w:color w:val="000000" w:themeColor="text1"/>
          <w:lang w:eastAsia="en-GB"/>
        </w:rPr>
      </w:pPr>
      <w:r w:rsidRPr="003559E0">
        <w:rPr>
          <w:color w:val="000000" w:themeColor="text1"/>
          <w:szCs w:val="22"/>
          <w:lang w:eastAsia="en-GB"/>
        </w:rPr>
        <w:t xml:space="preserve">We are looking for someone who exemplifies our values, someone who is: </w:t>
      </w:r>
      <w:r w:rsidRPr="00A916AE">
        <w:rPr>
          <w:b/>
          <w:bCs/>
          <w:color w:val="000000" w:themeColor="text1"/>
          <w:szCs w:val="22"/>
          <w:lang w:eastAsia="en-GB"/>
        </w:rPr>
        <w:t>Determined to make a difference</w:t>
      </w:r>
      <w:r w:rsidRPr="003559E0">
        <w:rPr>
          <w:color w:val="000000" w:themeColor="text1"/>
          <w:szCs w:val="22"/>
          <w:lang w:eastAsia="en-GB"/>
        </w:rPr>
        <w:t xml:space="preserve"> when and where it matters most. </w:t>
      </w:r>
      <w:r w:rsidRPr="00A916AE">
        <w:rPr>
          <w:b/>
          <w:bCs/>
          <w:color w:val="000000" w:themeColor="text1"/>
          <w:szCs w:val="22"/>
          <w:lang w:eastAsia="en-GB"/>
        </w:rPr>
        <w:t>A Trusted Expert</w:t>
      </w:r>
      <w:r w:rsidRPr="003559E0">
        <w:rPr>
          <w:color w:val="000000" w:themeColor="text1"/>
          <w:szCs w:val="22"/>
          <w:lang w:eastAsia="en-GB"/>
        </w:rPr>
        <w:t xml:space="preserve"> who believes in working </w:t>
      </w:r>
      <w:r w:rsidRPr="00A916AE">
        <w:rPr>
          <w:b/>
          <w:bCs/>
          <w:color w:val="000000" w:themeColor="text1"/>
          <w:szCs w:val="22"/>
          <w:lang w:eastAsia="en-GB"/>
        </w:rPr>
        <w:t>Better Together</w:t>
      </w:r>
      <w:r w:rsidRPr="003559E0">
        <w:rPr>
          <w:color w:val="000000" w:themeColor="text1"/>
          <w:szCs w:val="22"/>
          <w:lang w:eastAsia="en-GB"/>
        </w:rPr>
        <w:t xml:space="preserve"> and demonstrates true </w:t>
      </w:r>
      <w:r w:rsidRPr="00A916AE">
        <w:rPr>
          <w:b/>
          <w:bCs/>
          <w:color w:val="000000" w:themeColor="text1"/>
          <w:szCs w:val="22"/>
          <w:lang w:eastAsia="en-GB"/>
        </w:rPr>
        <w:t>Compassion</w:t>
      </w:r>
      <w:r w:rsidRPr="003559E0">
        <w:rPr>
          <w:color w:val="000000" w:themeColor="text1"/>
          <w:szCs w:val="22"/>
          <w:lang w:eastAsia="en-GB"/>
        </w:rPr>
        <w:t>.</w:t>
      </w:r>
      <w:r w:rsidRPr="003559E0">
        <w:rPr>
          <w:color w:val="000000" w:themeColor="text1"/>
          <w:lang w:eastAsia="en-GB"/>
        </w:rPr>
        <w:t> </w:t>
      </w:r>
    </w:p>
    <w:p w14:paraId="12688902" w14:textId="77777777" w:rsidR="003559E0" w:rsidRPr="00BA183B" w:rsidRDefault="003559E0" w:rsidP="003559E0">
      <w:pPr>
        <w:spacing w:line="320" w:lineRule="exact"/>
        <w:textAlignment w:val="baseline"/>
        <w:rPr>
          <w:rFonts w:ascii="AS TT Commons DemiBold" w:eastAsia="Times New Roman" w:hAnsi="AS TT Commons DemiBold" w:cs="Segoe UI"/>
          <w:b/>
          <w:bCs/>
          <w:color w:val="002877"/>
          <w:sz w:val="32"/>
          <w:szCs w:val="32"/>
          <w:lang w:eastAsia="en-GB"/>
        </w:rPr>
      </w:pPr>
      <w:r w:rsidRPr="00BA183B">
        <w:rPr>
          <w:rFonts w:ascii="AS TT Commons DemiBold" w:eastAsia="Times New Roman" w:hAnsi="AS TT Commons DemiBold" w:cs="Calibri"/>
          <w:b/>
          <w:bCs/>
          <w:color w:val="002877"/>
          <w:sz w:val="32"/>
          <w:szCs w:val="32"/>
          <w:lang w:eastAsia="en-GB"/>
        </w:rPr>
        <w:t>Key Accountabilities and Responsibilities</w:t>
      </w:r>
    </w:p>
    <w:p w14:paraId="0CA13521" w14:textId="77777777" w:rsidR="00C80226" w:rsidRPr="00BA183B" w:rsidRDefault="00C80226" w:rsidP="00C80226">
      <w:pPr>
        <w:pStyle w:val="Bulletpointtext"/>
        <w:numPr>
          <w:ilvl w:val="0"/>
          <w:numId w:val="0"/>
        </w:numPr>
        <w:ind w:left="360" w:hanging="360"/>
        <w:rPr>
          <w:rFonts w:ascii="AS TT Commons Medium" w:hAnsi="AS TT Commons Medium" w:cs="Arial"/>
          <w:b/>
          <w:bCs/>
          <w:szCs w:val="22"/>
        </w:rPr>
      </w:pPr>
      <w:r w:rsidRPr="00BA183B">
        <w:rPr>
          <w:rFonts w:ascii="AS TT Commons Medium" w:hAnsi="AS TT Commons Medium" w:cs="Arial"/>
          <w:b/>
          <w:bCs/>
          <w:szCs w:val="22"/>
        </w:rPr>
        <w:t xml:space="preserve">Safeguarding case work and consultation </w:t>
      </w:r>
    </w:p>
    <w:p w14:paraId="4CCF1079" w14:textId="77777777" w:rsidR="000C76DF" w:rsidRPr="00BA183B" w:rsidRDefault="000C76DF" w:rsidP="00C80226">
      <w:pPr>
        <w:pStyle w:val="Bulletpointtext"/>
        <w:numPr>
          <w:ilvl w:val="0"/>
          <w:numId w:val="0"/>
        </w:numPr>
        <w:ind w:left="360" w:hanging="360"/>
        <w:rPr>
          <w:rFonts w:ascii="AS TT Commons Medium" w:hAnsi="AS TT Commons Medium" w:cs="Arial"/>
          <w:szCs w:val="22"/>
        </w:rPr>
      </w:pPr>
    </w:p>
    <w:p w14:paraId="36EDB4AF" w14:textId="5F29EA20" w:rsidR="000C76DF" w:rsidRPr="00BA183B" w:rsidRDefault="000C76DF" w:rsidP="54573B26">
      <w:pPr>
        <w:pStyle w:val="Bulletpointtext"/>
        <w:rPr>
          <w:rFonts w:ascii="AS TT Commons Medium" w:hAnsi="AS TT Commons Medium"/>
        </w:rPr>
      </w:pPr>
      <w:r w:rsidRPr="00BA183B">
        <w:rPr>
          <w:rFonts w:ascii="AS TT Commons Medium" w:hAnsi="AS TT Commons Medium"/>
        </w:rPr>
        <w:t>Working collabo</w:t>
      </w:r>
      <w:r w:rsidR="00485E1F" w:rsidRPr="00BA183B">
        <w:rPr>
          <w:rFonts w:ascii="AS TT Commons Medium" w:hAnsi="AS TT Commons Medium"/>
        </w:rPr>
        <w:t xml:space="preserve">ratively with the other Senior Safeguarding case officers to </w:t>
      </w:r>
      <w:r w:rsidR="002A589C" w:rsidRPr="00BA183B">
        <w:rPr>
          <w:rFonts w:ascii="AS TT Commons Medium" w:hAnsi="AS TT Commons Medium"/>
        </w:rPr>
        <w:t>deliver best practice in the Society’s safeguarding management process</w:t>
      </w:r>
      <w:r w:rsidR="0006417B" w:rsidRPr="00BA183B">
        <w:rPr>
          <w:rFonts w:ascii="AS TT Commons Medium" w:hAnsi="AS TT Commons Medium"/>
        </w:rPr>
        <w:t>.</w:t>
      </w:r>
    </w:p>
    <w:p w14:paraId="1F7FE950" w14:textId="76CD2412" w:rsidR="00C80226" w:rsidRPr="00BA183B" w:rsidRDefault="00C80226" w:rsidP="54573B26">
      <w:pPr>
        <w:pStyle w:val="Bulletpointtext"/>
        <w:rPr>
          <w:rFonts w:ascii="AS TT Commons Medium" w:hAnsi="AS TT Commons Medium"/>
        </w:rPr>
      </w:pPr>
      <w:r w:rsidRPr="00BA183B">
        <w:rPr>
          <w:rFonts w:ascii="AS TT Commons Medium" w:hAnsi="AS TT Commons Medium"/>
        </w:rPr>
        <w:t>Ensuring the delivery of high-quality safeguarding advice, guidance, and support to our people, enabling the provision of excellent, safe, and responsive services to people affected by dementia and those children, young people, or adults identified to be at risk.</w:t>
      </w:r>
    </w:p>
    <w:p w14:paraId="09266FFE" w14:textId="77777777" w:rsidR="00C80226" w:rsidRPr="00BA183B" w:rsidRDefault="00C80226" w:rsidP="54573B26">
      <w:pPr>
        <w:pStyle w:val="Bulletpointtext"/>
        <w:rPr>
          <w:rFonts w:ascii="AS TT Commons Medium" w:hAnsi="AS TT Commons Medium"/>
        </w:rPr>
      </w:pPr>
      <w:r w:rsidRPr="00BA183B">
        <w:rPr>
          <w:rFonts w:ascii="AS TT Commons Medium" w:hAnsi="AS TT Commons Medium"/>
        </w:rPr>
        <w:t xml:space="preserve">Managing, triaging, and allocating cases across the team as part of a rolling duty rota (including participating in an out of hours duty rota as required).  </w:t>
      </w:r>
    </w:p>
    <w:p w14:paraId="22A31328" w14:textId="49776EDB" w:rsidR="00C80226" w:rsidRPr="00BA183B" w:rsidRDefault="00C80226" w:rsidP="54573B26">
      <w:pPr>
        <w:pStyle w:val="Bulletpointtext"/>
        <w:rPr>
          <w:rFonts w:ascii="AS TT Commons Medium" w:hAnsi="AS TT Commons Medium"/>
        </w:rPr>
      </w:pPr>
      <w:r w:rsidRPr="36D6E310">
        <w:rPr>
          <w:rFonts w:ascii="AS TT Commons Medium" w:hAnsi="AS TT Commons Medium"/>
        </w:rPr>
        <w:t>Managing all cases rated Green and Grey</w:t>
      </w:r>
      <w:r w:rsidR="2B424BE9" w:rsidRPr="36D6E310">
        <w:rPr>
          <w:rFonts w:ascii="AS TT Commons Medium" w:hAnsi="AS TT Commons Medium"/>
        </w:rPr>
        <w:t>.</w:t>
      </w:r>
    </w:p>
    <w:p w14:paraId="65229BA1" w14:textId="7AFFC1CA" w:rsidR="00C80226" w:rsidRPr="00BA183B" w:rsidRDefault="00C80226" w:rsidP="54573B26">
      <w:pPr>
        <w:pStyle w:val="Bulletpointtext"/>
        <w:rPr>
          <w:rFonts w:ascii="AS TT Commons Medium" w:hAnsi="AS TT Commons Medium"/>
        </w:rPr>
      </w:pPr>
      <w:r w:rsidRPr="00BA183B">
        <w:rPr>
          <w:rFonts w:ascii="AS TT Commons Medium" w:hAnsi="AS TT Commons Medium"/>
        </w:rPr>
        <w:t>Providing direct best practice support and guidance to Safeguarding</w:t>
      </w:r>
      <w:r w:rsidR="46D2BD8A" w:rsidRPr="00BA183B">
        <w:rPr>
          <w:rFonts w:ascii="AS TT Commons Medium" w:hAnsi="AS TT Commons Medium"/>
        </w:rPr>
        <w:t xml:space="preserve"> Case Officers</w:t>
      </w:r>
      <w:r w:rsidRPr="00BA183B">
        <w:rPr>
          <w:rFonts w:ascii="AS TT Commons Medium" w:hAnsi="AS TT Commons Medium"/>
        </w:rPr>
        <w:t xml:space="preserve"> through the application of expert advice. </w:t>
      </w:r>
    </w:p>
    <w:p w14:paraId="7BB94EDE" w14:textId="77777777" w:rsidR="00C80226" w:rsidRDefault="00C80226" w:rsidP="54573B26">
      <w:pPr>
        <w:pStyle w:val="Bulletpointtext"/>
        <w:rPr>
          <w:rFonts w:ascii="AS TT Commons Medium" w:hAnsi="AS TT Commons Medium"/>
        </w:rPr>
      </w:pPr>
      <w:r w:rsidRPr="00BA183B">
        <w:rPr>
          <w:rFonts w:ascii="AS TT Commons Medium" w:hAnsi="AS TT Commons Medium"/>
        </w:rPr>
        <w:t xml:space="preserve">Holding a safeguarding caseload, as required, which includes direct case work of the most complex cases. </w:t>
      </w:r>
    </w:p>
    <w:p w14:paraId="750B7D64" w14:textId="6D4C1872" w:rsidR="008F2464" w:rsidRPr="00BA183B" w:rsidRDefault="008F2464" w:rsidP="54573B26">
      <w:pPr>
        <w:pStyle w:val="Bulletpointtext"/>
        <w:rPr>
          <w:rFonts w:ascii="AS TT Commons Medium" w:hAnsi="AS TT Commons Medium"/>
        </w:rPr>
      </w:pPr>
      <w:r>
        <w:rPr>
          <w:rFonts w:ascii="AS TT Commons Medium" w:hAnsi="AS TT Commons Medium"/>
        </w:rPr>
        <w:t>P</w:t>
      </w:r>
      <w:r w:rsidRPr="008F2464">
        <w:rPr>
          <w:rFonts w:ascii="AS TT Commons Medium" w:hAnsi="AS TT Commons Medium"/>
        </w:rPr>
        <w:t>articipating in an out of hours duty rota as required</w:t>
      </w:r>
    </w:p>
    <w:p w14:paraId="0F13A39F" w14:textId="77777777" w:rsidR="00C80226" w:rsidRPr="00BA183B" w:rsidRDefault="00C80226" w:rsidP="54573B26">
      <w:pPr>
        <w:pStyle w:val="Bulletpointtext"/>
        <w:rPr>
          <w:rFonts w:ascii="AS TT Commons Medium" w:hAnsi="AS TT Commons Medium"/>
        </w:rPr>
      </w:pPr>
      <w:r w:rsidRPr="00BA183B">
        <w:rPr>
          <w:rFonts w:ascii="AS TT Commons Medium" w:hAnsi="AS TT Commons Medium"/>
        </w:rPr>
        <w:t xml:space="preserve">Deputising for the Safeguarding Case Manager as required, including supporting with allegation management and concerns relating to employees and volunteers. </w:t>
      </w:r>
    </w:p>
    <w:p w14:paraId="7F78BFBC" w14:textId="77777777" w:rsidR="00C80226" w:rsidRPr="00BA183B" w:rsidRDefault="00C80226" w:rsidP="00C80226">
      <w:pPr>
        <w:pStyle w:val="Bulletpointtext"/>
        <w:numPr>
          <w:ilvl w:val="0"/>
          <w:numId w:val="0"/>
        </w:numPr>
        <w:rPr>
          <w:rFonts w:ascii="AS TT Commons Medium" w:hAnsi="AS TT Commons Medium"/>
          <w:szCs w:val="22"/>
        </w:rPr>
      </w:pPr>
    </w:p>
    <w:p w14:paraId="5660793F" w14:textId="77777777" w:rsidR="00C80226" w:rsidRPr="00BA183B" w:rsidRDefault="00C80226" w:rsidP="00C80226">
      <w:pPr>
        <w:pStyle w:val="Bulletpointtext"/>
        <w:numPr>
          <w:ilvl w:val="0"/>
          <w:numId w:val="0"/>
        </w:numPr>
        <w:ind w:left="360"/>
        <w:rPr>
          <w:rFonts w:ascii="AS TT Commons Medium" w:hAnsi="AS TT Commons Medium"/>
          <w:szCs w:val="22"/>
        </w:rPr>
      </w:pPr>
    </w:p>
    <w:p w14:paraId="4E1839BB" w14:textId="77777777" w:rsidR="00C80226" w:rsidRPr="00BA183B" w:rsidRDefault="00C80226" w:rsidP="00C80226">
      <w:pPr>
        <w:pStyle w:val="Bulletpointtext"/>
        <w:numPr>
          <w:ilvl w:val="0"/>
          <w:numId w:val="0"/>
        </w:numPr>
        <w:ind w:left="360" w:hanging="360"/>
        <w:rPr>
          <w:rFonts w:ascii="AS TT Commons Medium" w:hAnsi="AS TT Commons Medium" w:cs="Arial"/>
          <w:b/>
          <w:bCs/>
          <w:szCs w:val="22"/>
        </w:rPr>
      </w:pPr>
      <w:r w:rsidRPr="00BA183B">
        <w:rPr>
          <w:rFonts w:ascii="AS TT Commons Medium" w:hAnsi="AS TT Commons Medium" w:cs="Arial"/>
          <w:b/>
          <w:bCs/>
          <w:szCs w:val="22"/>
        </w:rPr>
        <w:t xml:space="preserve">Quality assurance activities </w:t>
      </w:r>
    </w:p>
    <w:p w14:paraId="53987963" w14:textId="77777777" w:rsidR="0006417B" w:rsidRPr="00BA183B" w:rsidRDefault="0006417B" w:rsidP="54573B26">
      <w:pPr>
        <w:pStyle w:val="Bulletpointtext"/>
        <w:numPr>
          <w:ilvl w:val="0"/>
          <w:numId w:val="0"/>
        </w:numPr>
        <w:ind w:left="360" w:hanging="360"/>
        <w:rPr>
          <w:rFonts w:ascii="AS TT Commons Medium" w:hAnsi="AS TT Commons Medium" w:cs="Arial"/>
        </w:rPr>
      </w:pPr>
    </w:p>
    <w:p w14:paraId="45AFD0A9" w14:textId="206F367A" w:rsidR="00C80226" w:rsidRPr="00BA183B" w:rsidRDefault="00C80226" w:rsidP="54573B26">
      <w:pPr>
        <w:pStyle w:val="Bulletpointtext"/>
        <w:rPr>
          <w:rFonts w:ascii="AS TT Commons Medium" w:hAnsi="AS TT Commons Medium" w:cs="Arial"/>
        </w:rPr>
      </w:pPr>
      <w:r w:rsidRPr="00BA183B">
        <w:rPr>
          <w:rFonts w:ascii="AS TT Commons Medium" w:hAnsi="AS TT Commons Medium" w:cs="Arial"/>
        </w:rPr>
        <w:t xml:space="preserve">Completing safeguarding audits and quality assurance of the </w:t>
      </w:r>
      <w:r w:rsidR="196D8C64" w:rsidRPr="00BA183B">
        <w:rPr>
          <w:rFonts w:ascii="AS TT Commons Medium" w:hAnsi="AS TT Commons Medium" w:cs="Arial"/>
        </w:rPr>
        <w:t xml:space="preserve">Safeguarding Case Management </w:t>
      </w:r>
      <w:r w:rsidRPr="00BA183B">
        <w:rPr>
          <w:rFonts w:ascii="AS TT Commons Medium" w:hAnsi="AS TT Commons Medium" w:cs="Arial"/>
        </w:rPr>
        <w:t>team.</w:t>
      </w:r>
    </w:p>
    <w:p w14:paraId="04E4BA04" w14:textId="77777777" w:rsidR="00C80226" w:rsidRPr="00BA183B" w:rsidRDefault="00C80226" w:rsidP="54573B26">
      <w:pPr>
        <w:pStyle w:val="Bulletpointtext"/>
        <w:rPr>
          <w:rFonts w:ascii="AS TT Commons Medium" w:hAnsi="AS TT Commons Medium" w:cs="Arial"/>
        </w:rPr>
      </w:pPr>
      <w:r w:rsidRPr="00BA183B">
        <w:rPr>
          <w:rFonts w:ascii="AS TT Commons Medium" w:hAnsi="AS TT Commons Medium" w:cs="Arial"/>
        </w:rPr>
        <w:lastRenderedPageBreak/>
        <w:t xml:space="preserve">Completing activity to support fact finding and investigation of incidents and serious incidents relating to safeguarding. Working collaboratively with relevant stakeholders including external and internal parties to ensure a joined-up approach and appropriate, relevant and proportionate information sharing. </w:t>
      </w:r>
    </w:p>
    <w:p w14:paraId="55C0DE07" w14:textId="77777777" w:rsidR="00C80226" w:rsidRPr="00BA183B" w:rsidRDefault="00C80226" w:rsidP="54573B26">
      <w:pPr>
        <w:pStyle w:val="Bulletpointtext"/>
        <w:rPr>
          <w:rFonts w:ascii="AS TT Commons Medium" w:hAnsi="AS TT Commons Medium" w:cs="Arial"/>
        </w:rPr>
      </w:pPr>
      <w:r w:rsidRPr="00BA183B">
        <w:rPr>
          <w:rFonts w:ascii="AS TT Commons Medium" w:hAnsi="AS TT Commons Medium" w:cs="Arial"/>
        </w:rPr>
        <w:t>Supporting the Safeguarding Case Manager in the delivery of Safeguarding reviews of serious incidents.</w:t>
      </w:r>
    </w:p>
    <w:p w14:paraId="6312A3AF" w14:textId="77777777" w:rsidR="00C80226" w:rsidRPr="00BA183B" w:rsidRDefault="00C80226" w:rsidP="54573B26">
      <w:pPr>
        <w:pStyle w:val="Bulletpointtext"/>
        <w:rPr>
          <w:rFonts w:ascii="AS TT Commons Medium" w:hAnsi="AS TT Commons Medium" w:cs="Arial"/>
        </w:rPr>
      </w:pPr>
      <w:r w:rsidRPr="00BA183B">
        <w:rPr>
          <w:rFonts w:ascii="AS TT Commons Medium" w:hAnsi="AS TT Commons Medium" w:cs="Arial"/>
        </w:rPr>
        <w:t>Engaging with external agencies to contribute to Local Authority Safeguarding Reviews, as required.</w:t>
      </w:r>
    </w:p>
    <w:p w14:paraId="6FB1C3D0" w14:textId="77777777" w:rsidR="00C80226" w:rsidRPr="00BA183B" w:rsidRDefault="00C80226" w:rsidP="00C80226">
      <w:pPr>
        <w:pStyle w:val="Bulletpointtext"/>
        <w:numPr>
          <w:ilvl w:val="0"/>
          <w:numId w:val="0"/>
        </w:numPr>
        <w:ind w:left="360"/>
        <w:rPr>
          <w:rFonts w:ascii="AS TT Commons Medium" w:hAnsi="AS TT Commons Medium" w:cs="Arial"/>
          <w:szCs w:val="22"/>
        </w:rPr>
      </w:pPr>
    </w:p>
    <w:p w14:paraId="11B1F894" w14:textId="77777777" w:rsidR="00C80226" w:rsidRPr="00BA183B" w:rsidRDefault="00C80226" w:rsidP="00C80226">
      <w:pPr>
        <w:pStyle w:val="Bulletpointtext"/>
        <w:numPr>
          <w:ilvl w:val="0"/>
          <w:numId w:val="0"/>
        </w:numPr>
        <w:ind w:left="360" w:hanging="360"/>
        <w:rPr>
          <w:rFonts w:ascii="AS TT Commons Medium" w:hAnsi="AS TT Commons Medium" w:cs="Arial"/>
          <w:b/>
          <w:bCs/>
          <w:szCs w:val="22"/>
        </w:rPr>
      </w:pPr>
      <w:r w:rsidRPr="00BA183B">
        <w:rPr>
          <w:rFonts w:ascii="AS TT Commons Medium" w:hAnsi="AS TT Commons Medium" w:cs="Arial"/>
          <w:b/>
          <w:bCs/>
          <w:szCs w:val="22"/>
        </w:rPr>
        <w:t xml:space="preserve">Continual service improvement activities </w:t>
      </w:r>
    </w:p>
    <w:p w14:paraId="4A7AD903" w14:textId="77777777" w:rsidR="0006417B" w:rsidRPr="00BA183B" w:rsidRDefault="0006417B" w:rsidP="00C80226">
      <w:pPr>
        <w:pStyle w:val="Bulletpointtext"/>
        <w:numPr>
          <w:ilvl w:val="0"/>
          <w:numId w:val="0"/>
        </w:numPr>
        <w:ind w:left="360" w:hanging="360"/>
        <w:rPr>
          <w:rFonts w:ascii="AS TT Commons Medium" w:hAnsi="AS TT Commons Medium" w:cs="Arial"/>
          <w:szCs w:val="22"/>
        </w:rPr>
      </w:pPr>
    </w:p>
    <w:p w14:paraId="7399FC89" w14:textId="35CB544E" w:rsidR="00C80226" w:rsidRPr="00BA183B" w:rsidRDefault="00C80226" w:rsidP="54573B26">
      <w:pPr>
        <w:pStyle w:val="Bulletpointtext"/>
        <w:rPr>
          <w:rFonts w:ascii="AS TT Commons Medium" w:hAnsi="AS TT Commons Medium" w:cs="Arial"/>
        </w:rPr>
      </w:pPr>
      <w:r w:rsidRPr="00BA183B">
        <w:rPr>
          <w:rFonts w:ascii="AS TT Commons Medium" w:hAnsi="AS TT Commons Medium" w:cs="Arial"/>
        </w:rPr>
        <w:t>Supporting activities relating to a</w:t>
      </w:r>
      <w:r w:rsidR="6357A015" w:rsidRPr="00BA183B">
        <w:rPr>
          <w:rFonts w:ascii="AS TT Commons Medium" w:hAnsi="AS TT Commons Medium" w:cs="Arial"/>
        </w:rPr>
        <w:t xml:space="preserve"> Services</w:t>
      </w:r>
      <w:r w:rsidRPr="00BA183B">
        <w:rPr>
          <w:rFonts w:ascii="AS TT Commons Medium" w:hAnsi="AS TT Commons Medium" w:cs="Arial"/>
        </w:rPr>
        <w:t xml:space="preserve"> quality of practice review framework. Undertaking case file audits as required, and ensuring learning is translated into meaningful improvements for services. </w:t>
      </w:r>
    </w:p>
    <w:p w14:paraId="757A0B81" w14:textId="47B43F39" w:rsidR="00C80226" w:rsidRPr="00BA183B" w:rsidRDefault="00C80226" w:rsidP="54573B26">
      <w:pPr>
        <w:pStyle w:val="Bulletpointtext"/>
        <w:rPr>
          <w:rFonts w:ascii="AS TT Commons Medium" w:hAnsi="AS TT Commons Medium" w:cs="Arial"/>
        </w:rPr>
      </w:pPr>
      <w:r w:rsidRPr="00BA183B">
        <w:rPr>
          <w:rFonts w:ascii="AS TT Commons Medium" w:hAnsi="AS TT Commons Medium" w:cs="Arial"/>
        </w:rPr>
        <w:t xml:space="preserve">Analysing data to identify areas of safeguarding good practice and areas where improvement is required and using agreed mechanisms to share learning and good practice across </w:t>
      </w:r>
      <w:r w:rsidR="5FF57637" w:rsidRPr="00BA183B">
        <w:rPr>
          <w:rFonts w:ascii="AS TT Commons Medium" w:hAnsi="AS TT Commons Medium" w:cs="Arial"/>
        </w:rPr>
        <w:t>Services</w:t>
      </w:r>
      <w:r w:rsidRPr="00BA183B">
        <w:rPr>
          <w:rFonts w:ascii="AS TT Commons Medium" w:hAnsi="AS TT Commons Medium" w:cs="Arial"/>
        </w:rPr>
        <w:t xml:space="preserve">. </w:t>
      </w:r>
    </w:p>
    <w:p w14:paraId="661837E4" w14:textId="77777777" w:rsidR="00C80226" w:rsidRPr="00BA183B" w:rsidRDefault="00C80226" w:rsidP="54573B26">
      <w:pPr>
        <w:pStyle w:val="Bulletpointtext"/>
        <w:rPr>
          <w:rFonts w:ascii="AS TT Commons Medium" w:hAnsi="AS TT Commons Medium" w:cs="Arial"/>
        </w:rPr>
      </w:pPr>
      <w:r w:rsidRPr="00BA183B">
        <w:rPr>
          <w:rFonts w:ascii="AS TT Commons Medium" w:hAnsi="AS TT Commons Medium" w:cs="Arial"/>
        </w:rPr>
        <w:t xml:space="preserve">Supporting the development of SMART improvement plans, measuring successes, and monitoring implementation. </w:t>
      </w:r>
    </w:p>
    <w:p w14:paraId="3CE18F2A" w14:textId="77777777" w:rsidR="00C80226" w:rsidRPr="00BA183B" w:rsidRDefault="00C80226" w:rsidP="00C80226">
      <w:pPr>
        <w:pStyle w:val="Bulletpointtext"/>
        <w:numPr>
          <w:ilvl w:val="0"/>
          <w:numId w:val="0"/>
        </w:numPr>
        <w:rPr>
          <w:rFonts w:ascii="AS TT Commons Medium" w:hAnsi="AS TT Commons Medium" w:cs="Arial"/>
          <w:szCs w:val="22"/>
        </w:rPr>
      </w:pPr>
    </w:p>
    <w:p w14:paraId="410C9947" w14:textId="77777777" w:rsidR="00AA10E7" w:rsidRPr="00BA183B" w:rsidRDefault="00AA10E7" w:rsidP="00AA10E7">
      <w:pPr>
        <w:textAlignment w:val="baseline"/>
        <w:rPr>
          <w:rFonts w:eastAsia="Times New Roman"/>
          <w:color w:val="212121"/>
          <w:szCs w:val="22"/>
          <w:lang w:eastAsia="en-GB"/>
        </w:rPr>
      </w:pPr>
    </w:p>
    <w:p w14:paraId="2BB4B550" w14:textId="77777777" w:rsidR="008B7FEE" w:rsidRPr="00BA183B" w:rsidRDefault="008B7FEE" w:rsidP="008B7FEE">
      <w:pPr>
        <w:spacing w:line="320" w:lineRule="exact"/>
        <w:textAlignment w:val="baseline"/>
        <w:rPr>
          <w:rFonts w:ascii="AS TT Commons DemiBold" w:eastAsia="Times New Roman" w:hAnsi="AS TT Commons DemiBold" w:cs="Calibri"/>
          <w:b/>
          <w:bCs/>
          <w:color w:val="002877"/>
          <w:sz w:val="32"/>
          <w:szCs w:val="32"/>
          <w:lang w:eastAsia="en-GB"/>
        </w:rPr>
      </w:pPr>
      <w:r w:rsidRPr="00BA183B">
        <w:rPr>
          <w:rFonts w:ascii="AS TT Commons DemiBold" w:eastAsia="Times New Roman" w:hAnsi="AS TT Commons DemiBold" w:cs="Calibri"/>
          <w:b/>
          <w:bCs/>
          <w:color w:val="002877"/>
          <w:sz w:val="32"/>
          <w:szCs w:val="32"/>
          <w:lang w:eastAsia="en-GB"/>
        </w:rPr>
        <w:t>We are looking for someone who can… </w:t>
      </w:r>
    </w:p>
    <w:p w14:paraId="4E9C9AF9" w14:textId="77777777" w:rsidR="008B7FEE" w:rsidRPr="00BA183B" w:rsidRDefault="008B7FEE" w:rsidP="00A916AE">
      <w:pPr>
        <w:pStyle w:val="ListParagraph"/>
        <w:numPr>
          <w:ilvl w:val="0"/>
          <w:numId w:val="3"/>
        </w:numPr>
        <w:ind w:left="714" w:hanging="357"/>
        <w:textAlignment w:val="baseline"/>
        <w:rPr>
          <w:rFonts w:eastAsia="Times New Roman"/>
          <w:color w:val="212121"/>
          <w:szCs w:val="22"/>
          <w:lang w:eastAsia="en-GB"/>
        </w:rPr>
      </w:pPr>
      <w:r w:rsidRPr="00BA183B">
        <w:rPr>
          <w:rFonts w:eastAsia="Times New Roman"/>
          <w:color w:val="212121"/>
          <w:szCs w:val="22"/>
          <w:lang w:eastAsia="en-GB"/>
        </w:rPr>
        <w:t>Adhere to all the Society’s service standards, policies and procedures. </w:t>
      </w:r>
      <w:r w:rsidR="00A916AE" w:rsidRPr="00BA183B">
        <w:rPr>
          <w:rFonts w:eastAsia="Times New Roman"/>
          <w:color w:val="212121"/>
          <w:szCs w:val="22"/>
          <w:lang w:eastAsia="en-GB"/>
        </w:rPr>
        <w:br/>
      </w:r>
    </w:p>
    <w:p w14:paraId="68F22549" w14:textId="77777777" w:rsidR="008B7FEE" w:rsidRPr="00BA183B" w:rsidRDefault="008B7FEE" w:rsidP="00A916AE">
      <w:pPr>
        <w:pStyle w:val="ListParagraph"/>
        <w:numPr>
          <w:ilvl w:val="0"/>
          <w:numId w:val="3"/>
        </w:numPr>
        <w:ind w:left="714" w:hanging="357"/>
        <w:textAlignment w:val="baseline"/>
        <w:rPr>
          <w:rFonts w:eastAsia="Times New Roman"/>
          <w:color w:val="212121"/>
          <w:szCs w:val="22"/>
          <w:lang w:eastAsia="en-GB"/>
        </w:rPr>
      </w:pPr>
      <w:r w:rsidRPr="00BA183B">
        <w:rPr>
          <w:rFonts w:eastAsia="Times New Roman"/>
          <w:color w:val="212121"/>
          <w:szCs w:val="22"/>
          <w:lang w:eastAsia="en-GB"/>
        </w:rPr>
        <w:t>Comply with the data protection regulations, ensuring that information on clients remains</w:t>
      </w:r>
      <w:r w:rsidR="00A916AE" w:rsidRPr="00BA183B">
        <w:rPr>
          <w:rFonts w:eastAsia="Times New Roman"/>
          <w:color w:val="212121"/>
          <w:szCs w:val="22"/>
          <w:lang w:eastAsia="en-GB"/>
        </w:rPr>
        <w:t xml:space="preserve"> </w:t>
      </w:r>
      <w:r w:rsidRPr="00BA183B">
        <w:rPr>
          <w:rFonts w:eastAsia="Times New Roman"/>
          <w:color w:val="212121"/>
          <w:szCs w:val="22"/>
          <w:lang w:eastAsia="en-GB"/>
        </w:rPr>
        <w:t>confidential. </w:t>
      </w:r>
      <w:r w:rsidR="00A916AE" w:rsidRPr="00BA183B">
        <w:rPr>
          <w:rFonts w:eastAsia="Times New Roman"/>
          <w:color w:val="212121"/>
          <w:szCs w:val="22"/>
          <w:lang w:eastAsia="en-GB"/>
        </w:rPr>
        <w:br/>
      </w:r>
    </w:p>
    <w:p w14:paraId="2C8D51C3" w14:textId="77777777" w:rsidR="008B7FEE" w:rsidRPr="00BA183B" w:rsidRDefault="008B7FEE" w:rsidP="00A916AE">
      <w:pPr>
        <w:pStyle w:val="ListParagraph"/>
        <w:numPr>
          <w:ilvl w:val="0"/>
          <w:numId w:val="3"/>
        </w:numPr>
        <w:ind w:left="714" w:hanging="357"/>
        <w:textAlignment w:val="baseline"/>
        <w:rPr>
          <w:rFonts w:eastAsia="Times New Roman"/>
          <w:color w:val="212121"/>
          <w:szCs w:val="22"/>
          <w:lang w:eastAsia="en-GB"/>
        </w:rPr>
      </w:pPr>
      <w:r w:rsidRPr="00BA183B">
        <w:rPr>
          <w:rFonts w:eastAsia="Times New Roman"/>
          <w:color w:val="212121"/>
          <w:szCs w:val="22"/>
          <w:lang w:eastAsia="en-GB"/>
        </w:rPr>
        <w:t>Be responsible for personal learning and development, to support the learning and development of others and the whole organisation. </w:t>
      </w:r>
      <w:r w:rsidR="00A916AE" w:rsidRPr="00BA183B">
        <w:rPr>
          <w:rFonts w:eastAsia="Times New Roman"/>
          <w:color w:val="212121"/>
          <w:szCs w:val="22"/>
          <w:lang w:eastAsia="en-GB"/>
        </w:rPr>
        <w:br/>
      </w:r>
    </w:p>
    <w:p w14:paraId="4486836D" w14:textId="77777777" w:rsidR="008B7FEE" w:rsidRPr="00BA183B" w:rsidRDefault="008B7FEE" w:rsidP="00A916AE">
      <w:pPr>
        <w:pStyle w:val="ListParagraph"/>
        <w:numPr>
          <w:ilvl w:val="0"/>
          <w:numId w:val="3"/>
        </w:numPr>
        <w:ind w:left="714" w:hanging="357"/>
        <w:textAlignment w:val="baseline"/>
        <w:rPr>
          <w:rFonts w:eastAsia="Times New Roman"/>
          <w:color w:val="212121"/>
          <w:szCs w:val="22"/>
          <w:lang w:eastAsia="en-GB"/>
        </w:rPr>
      </w:pPr>
      <w:r w:rsidRPr="00BA183B">
        <w:rPr>
          <w:rFonts w:eastAsia="Times New Roman"/>
          <w:color w:val="212121"/>
          <w:szCs w:val="22"/>
          <w:lang w:eastAsia="en-GB"/>
        </w:rPr>
        <w:t xml:space="preserve">Work in a manner that facilitates inclusion, particularly of people with </w:t>
      </w:r>
      <w:r w:rsidR="006D1510" w:rsidRPr="00BA183B">
        <w:rPr>
          <w:rFonts w:eastAsia="Times New Roman"/>
          <w:color w:val="212121"/>
          <w:szCs w:val="22"/>
          <w:lang w:eastAsia="en-GB"/>
        </w:rPr>
        <w:t>dementia.</w:t>
      </w:r>
      <w:r w:rsidRPr="00BA183B">
        <w:rPr>
          <w:rFonts w:eastAsia="Times New Roman"/>
          <w:color w:val="212121"/>
          <w:szCs w:val="22"/>
          <w:lang w:eastAsia="en-GB"/>
        </w:rPr>
        <w:t> </w:t>
      </w:r>
      <w:r w:rsidR="00A916AE" w:rsidRPr="00BA183B">
        <w:rPr>
          <w:rFonts w:eastAsia="Times New Roman"/>
          <w:color w:val="212121"/>
          <w:szCs w:val="22"/>
          <w:lang w:eastAsia="en-GB"/>
        </w:rPr>
        <w:br/>
      </w:r>
    </w:p>
    <w:p w14:paraId="776CC16A" w14:textId="77777777" w:rsidR="008B7FEE" w:rsidRPr="00BA183B" w:rsidRDefault="008B7FEE" w:rsidP="00A916AE">
      <w:pPr>
        <w:pStyle w:val="ListParagraph"/>
        <w:numPr>
          <w:ilvl w:val="0"/>
          <w:numId w:val="3"/>
        </w:numPr>
        <w:ind w:left="714" w:hanging="357"/>
        <w:textAlignment w:val="baseline"/>
        <w:rPr>
          <w:rFonts w:eastAsia="Times New Roman"/>
          <w:color w:val="212121"/>
          <w:szCs w:val="22"/>
          <w:lang w:eastAsia="en-GB"/>
        </w:rPr>
      </w:pPr>
      <w:r w:rsidRPr="00BA183B">
        <w:rPr>
          <w:rFonts w:eastAsia="Times New Roman"/>
          <w:color w:val="212121"/>
          <w:szCs w:val="22"/>
          <w:lang w:eastAsia="en-GB"/>
        </w:rPr>
        <w:t>Implement the Society’s health and safety policy and procedures, ensuring that all practices and procedures are undertaken in accordance with a healthy and safe working environment and that all staff and volunteers for whom you may be responsible are aware of their responsibilities in respect of their role, monitoring data and recommending action as required. </w:t>
      </w:r>
      <w:r w:rsidR="00A916AE" w:rsidRPr="00BA183B">
        <w:rPr>
          <w:rFonts w:eastAsia="Times New Roman"/>
          <w:color w:val="212121"/>
          <w:szCs w:val="22"/>
          <w:lang w:eastAsia="en-GB"/>
        </w:rPr>
        <w:br/>
      </w:r>
    </w:p>
    <w:p w14:paraId="2244F107" w14:textId="77777777" w:rsidR="008B7FEE" w:rsidRPr="00BA183B" w:rsidRDefault="008B7FEE" w:rsidP="00A916AE">
      <w:pPr>
        <w:pStyle w:val="ListParagraph"/>
        <w:numPr>
          <w:ilvl w:val="0"/>
          <w:numId w:val="3"/>
        </w:numPr>
        <w:ind w:left="714" w:hanging="357"/>
        <w:textAlignment w:val="baseline"/>
        <w:rPr>
          <w:rFonts w:eastAsia="Times New Roman"/>
          <w:color w:val="212121"/>
          <w:szCs w:val="22"/>
          <w:lang w:eastAsia="en-GB"/>
        </w:rPr>
      </w:pPr>
      <w:r w:rsidRPr="00BA183B">
        <w:rPr>
          <w:rFonts w:eastAsia="Times New Roman"/>
          <w:color w:val="212121"/>
          <w:szCs w:val="22"/>
          <w:lang w:eastAsia="en-GB"/>
        </w:rPr>
        <w:t>Administrate and organise own work to ensure that it is accurate and meets quality targets, reasonable deadlines, and reporting requirements.  </w:t>
      </w:r>
      <w:r w:rsidR="00A916AE" w:rsidRPr="00BA183B">
        <w:rPr>
          <w:rFonts w:eastAsia="Times New Roman"/>
          <w:color w:val="212121"/>
          <w:szCs w:val="22"/>
          <w:lang w:eastAsia="en-GB"/>
        </w:rPr>
        <w:br/>
      </w:r>
    </w:p>
    <w:p w14:paraId="49DF5436" w14:textId="77777777" w:rsidR="008B7FEE" w:rsidRPr="00BA183B" w:rsidRDefault="008B7FEE" w:rsidP="00A916AE">
      <w:pPr>
        <w:pStyle w:val="ListParagraph"/>
        <w:numPr>
          <w:ilvl w:val="0"/>
          <w:numId w:val="3"/>
        </w:numPr>
        <w:ind w:left="714" w:hanging="357"/>
        <w:textAlignment w:val="baseline"/>
        <w:rPr>
          <w:rFonts w:eastAsia="Times New Roman"/>
          <w:color w:val="212121"/>
          <w:szCs w:val="22"/>
          <w:lang w:eastAsia="en-GB"/>
        </w:rPr>
      </w:pPr>
      <w:r w:rsidRPr="00BA183B">
        <w:rPr>
          <w:rFonts w:eastAsia="Times New Roman"/>
          <w:color w:val="212121"/>
          <w:szCs w:val="22"/>
          <w:lang w:eastAsia="en-GB"/>
        </w:rPr>
        <w:t>Follow the Society’s management information guidelines and requirements, including ensuring appropriate monthly measures on service usage levels are collected and submitted on the services database or other systems in accordance with deadlines. </w:t>
      </w:r>
    </w:p>
    <w:p w14:paraId="17AE7E13" w14:textId="77777777" w:rsidR="00A916AE" w:rsidRPr="00BA183B" w:rsidRDefault="00A916AE" w:rsidP="008B7FEE">
      <w:pPr>
        <w:spacing w:line="320" w:lineRule="exact"/>
        <w:textAlignment w:val="baseline"/>
        <w:rPr>
          <w:rFonts w:ascii="AS TT Commons DemiBold" w:eastAsia="Times New Roman" w:hAnsi="AS TT Commons DemiBold" w:cs="Calibri"/>
          <w:b/>
          <w:bCs/>
          <w:color w:val="002877"/>
          <w:sz w:val="32"/>
          <w:szCs w:val="32"/>
          <w:lang w:eastAsia="en-GB"/>
        </w:rPr>
      </w:pPr>
    </w:p>
    <w:p w14:paraId="1C276C4E" w14:textId="77777777" w:rsidR="00A916AE" w:rsidRPr="00BA183B" w:rsidRDefault="00A916AE" w:rsidP="008B7FEE">
      <w:pPr>
        <w:spacing w:line="320" w:lineRule="exact"/>
        <w:textAlignment w:val="baseline"/>
        <w:rPr>
          <w:rFonts w:ascii="AS TT Commons DemiBold" w:eastAsia="Times New Roman" w:hAnsi="AS TT Commons DemiBold" w:cs="Calibri"/>
          <w:b/>
          <w:bCs/>
          <w:color w:val="002877"/>
          <w:sz w:val="32"/>
          <w:szCs w:val="32"/>
          <w:lang w:eastAsia="en-GB"/>
        </w:rPr>
      </w:pPr>
    </w:p>
    <w:p w14:paraId="2F72B82A" w14:textId="77777777" w:rsidR="00A916AE" w:rsidRPr="00BA183B" w:rsidRDefault="00A916AE" w:rsidP="008B7FEE">
      <w:pPr>
        <w:spacing w:line="320" w:lineRule="exact"/>
        <w:textAlignment w:val="baseline"/>
        <w:rPr>
          <w:rFonts w:ascii="AS TT Commons DemiBold" w:eastAsia="Times New Roman" w:hAnsi="AS TT Commons DemiBold" w:cs="Calibri"/>
          <w:b/>
          <w:bCs/>
          <w:color w:val="002877"/>
          <w:sz w:val="32"/>
          <w:szCs w:val="32"/>
          <w:lang w:eastAsia="en-GB"/>
        </w:rPr>
      </w:pPr>
    </w:p>
    <w:p w14:paraId="579B7F03" w14:textId="77777777" w:rsidR="00AA10E7" w:rsidRPr="00BA183B" w:rsidRDefault="00AA10E7" w:rsidP="008B7FEE">
      <w:pPr>
        <w:spacing w:line="320" w:lineRule="exact"/>
        <w:textAlignment w:val="baseline"/>
        <w:rPr>
          <w:rFonts w:ascii="AS TT Commons DemiBold" w:eastAsia="Times New Roman" w:hAnsi="AS TT Commons DemiBold" w:cs="Calibri"/>
          <w:b/>
          <w:bCs/>
          <w:color w:val="002877"/>
          <w:sz w:val="32"/>
          <w:szCs w:val="32"/>
          <w:lang w:eastAsia="en-GB"/>
        </w:rPr>
      </w:pPr>
    </w:p>
    <w:p w14:paraId="0B737FE9" w14:textId="3852B2A0" w:rsidR="008B7FEE" w:rsidRPr="00BA183B" w:rsidRDefault="008B7FEE" w:rsidP="008B7FEE">
      <w:pPr>
        <w:spacing w:line="320" w:lineRule="exact"/>
        <w:textAlignment w:val="baseline"/>
        <w:rPr>
          <w:rFonts w:ascii="AS TT Commons" w:eastAsia="Times New Roman" w:hAnsi="AS TT Commons"/>
          <w:sz w:val="32"/>
          <w:szCs w:val="32"/>
          <w:lang w:eastAsia="en-GB"/>
        </w:rPr>
      </w:pPr>
      <w:r w:rsidRPr="00BA183B">
        <w:rPr>
          <w:rFonts w:ascii="AS TT Commons DemiBold" w:eastAsia="Times New Roman" w:hAnsi="AS TT Commons DemiBold" w:cs="Calibri"/>
          <w:b/>
          <w:bCs/>
          <w:color w:val="002877"/>
          <w:sz w:val="32"/>
          <w:szCs w:val="32"/>
          <w:lang w:eastAsia="en-GB"/>
        </w:rPr>
        <w:t>Person Specification and Selection Criteria</w:t>
      </w:r>
      <w:r w:rsidRPr="00BA183B">
        <w:rPr>
          <w:rFonts w:ascii="AS TT Commons" w:eastAsia="Times New Roman" w:hAnsi="AS TT Commons"/>
          <w:sz w:val="32"/>
          <w:szCs w:val="32"/>
          <w:lang w:eastAsia="en-GB"/>
        </w:rPr>
        <w:t> </w:t>
      </w:r>
    </w:p>
    <w:tbl>
      <w:tblPr>
        <w:tblStyle w:val="TableGrid"/>
        <w:tblW w:w="9730" w:type="dxa"/>
        <w:tblLook w:val="04A0" w:firstRow="1" w:lastRow="0" w:firstColumn="1" w:lastColumn="0" w:noHBand="0" w:noVBand="1"/>
      </w:tblPr>
      <w:tblGrid>
        <w:gridCol w:w="6477"/>
        <w:gridCol w:w="1598"/>
        <w:gridCol w:w="1655"/>
      </w:tblGrid>
      <w:tr w:rsidR="00D50CB1" w:rsidRPr="00BA183B" w14:paraId="11B97A35" w14:textId="77777777" w:rsidTr="4C932290">
        <w:trPr>
          <w:trHeight w:val="561"/>
        </w:trPr>
        <w:tc>
          <w:tcPr>
            <w:tcW w:w="6477" w:type="dxa"/>
            <w:shd w:val="clear" w:color="auto" w:fill="77206D" w:themeFill="accent5" w:themeFillShade="BF"/>
            <w:vAlign w:val="center"/>
          </w:tcPr>
          <w:p w14:paraId="277B7681" w14:textId="77777777" w:rsidR="00D50CB1" w:rsidRPr="00BA183B" w:rsidRDefault="00D50CB1" w:rsidP="009A0917">
            <w:pPr>
              <w:jc w:val="both"/>
              <w:rPr>
                <w:rFonts w:ascii="AS TT Commons" w:eastAsia="Times New Roman" w:hAnsi="AS TT Commons" w:cs="Arial"/>
                <w:color w:val="FFFFFF" w:themeColor="background1"/>
                <w:szCs w:val="22"/>
                <w:lang w:eastAsia="en-GB"/>
              </w:rPr>
            </w:pPr>
            <w:r w:rsidRPr="00BA183B">
              <w:rPr>
                <w:rFonts w:ascii="AS TT Commons" w:eastAsia="Times New Roman" w:hAnsi="AS TT Commons" w:cs="Arial"/>
                <w:b/>
                <w:bCs/>
                <w:color w:val="FFFFFF" w:themeColor="background1"/>
                <w:szCs w:val="22"/>
                <w:lang w:eastAsia="en-GB"/>
              </w:rPr>
              <w:t>Skills &amp; Knowledge</w:t>
            </w:r>
          </w:p>
        </w:tc>
        <w:tc>
          <w:tcPr>
            <w:tcW w:w="1598" w:type="dxa"/>
            <w:shd w:val="clear" w:color="auto" w:fill="77206D" w:themeFill="accent5" w:themeFillShade="BF"/>
            <w:vAlign w:val="center"/>
          </w:tcPr>
          <w:p w14:paraId="467DEBE3" w14:textId="77777777" w:rsidR="00D50CB1" w:rsidRPr="00BA183B" w:rsidRDefault="00D50CB1" w:rsidP="009A0917">
            <w:pPr>
              <w:jc w:val="center"/>
              <w:rPr>
                <w:rFonts w:ascii="AS TT Commons" w:eastAsia="Times New Roman" w:hAnsi="AS TT Commons" w:cs="Arial"/>
                <w:color w:val="FFFFFF" w:themeColor="background1"/>
                <w:sz w:val="20"/>
                <w:szCs w:val="20"/>
                <w:lang w:eastAsia="en-GB"/>
              </w:rPr>
            </w:pPr>
            <w:r w:rsidRPr="00BA183B">
              <w:rPr>
                <w:rFonts w:ascii="AS TT Commons" w:eastAsia="Times New Roman" w:hAnsi="AS TT Commons" w:cs="Arial"/>
                <w:b/>
                <w:bCs/>
                <w:color w:val="FFFFFF" w:themeColor="background1"/>
                <w:sz w:val="20"/>
                <w:szCs w:val="20"/>
                <w:lang w:eastAsia="en-GB"/>
              </w:rPr>
              <w:t>Essential (E) or Desirable (D)</w:t>
            </w:r>
          </w:p>
        </w:tc>
        <w:tc>
          <w:tcPr>
            <w:tcW w:w="1655" w:type="dxa"/>
            <w:shd w:val="clear" w:color="auto" w:fill="77206D" w:themeFill="accent5" w:themeFillShade="BF"/>
            <w:vAlign w:val="center"/>
          </w:tcPr>
          <w:p w14:paraId="67CF2B35" w14:textId="77777777" w:rsidR="00D50CB1" w:rsidRPr="00BA183B" w:rsidRDefault="00D50CB1" w:rsidP="009A0917">
            <w:pPr>
              <w:jc w:val="center"/>
              <w:rPr>
                <w:rFonts w:ascii="AS TT Commons" w:eastAsia="Times New Roman" w:hAnsi="AS TT Commons" w:cs="Arial"/>
                <w:color w:val="FFFFFF" w:themeColor="background1"/>
                <w:sz w:val="20"/>
                <w:szCs w:val="20"/>
                <w:lang w:eastAsia="en-GB"/>
              </w:rPr>
            </w:pPr>
            <w:r w:rsidRPr="00BA183B">
              <w:rPr>
                <w:rFonts w:ascii="AS TT Commons" w:eastAsia="Times New Roman" w:hAnsi="AS TT Commons" w:cs="Arial"/>
                <w:b/>
                <w:bCs/>
                <w:color w:val="FFFFFF" w:themeColor="background1"/>
                <w:sz w:val="20"/>
                <w:szCs w:val="20"/>
                <w:lang w:eastAsia="en-GB"/>
              </w:rPr>
              <w:t>Application (A) or Interview (I)</w:t>
            </w:r>
          </w:p>
        </w:tc>
      </w:tr>
      <w:tr w:rsidR="4C932290" w:rsidRPr="00BA183B" w14:paraId="056ED253" w14:textId="77777777" w:rsidTr="4C932290">
        <w:trPr>
          <w:trHeight w:val="300"/>
        </w:trPr>
        <w:tc>
          <w:tcPr>
            <w:tcW w:w="6477" w:type="dxa"/>
          </w:tcPr>
          <w:p w14:paraId="5C46FD50" w14:textId="13B8370B" w:rsidR="4C932290" w:rsidRPr="00BA183B" w:rsidRDefault="4C932290" w:rsidP="4C932290">
            <w:pPr>
              <w:pStyle w:val="ListParagraph"/>
              <w:numPr>
                <w:ilvl w:val="0"/>
                <w:numId w:val="2"/>
              </w:numPr>
              <w:jc w:val="both"/>
              <w:rPr>
                <w:rFonts w:ascii="AS TT Commons" w:eastAsia="AS TT Commons" w:hAnsi="AS TT Commons" w:cs="AS TT Commons"/>
                <w:color w:val="auto"/>
                <w:szCs w:val="22"/>
              </w:rPr>
            </w:pPr>
            <w:r w:rsidRPr="00BA183B">
              <w:rPr>
                <w:rFonts w:ascii="AS TT Commons" w:eastAsia="AS TT Commons" w:hAnsi="AS TT Commons" w:cs="AS TT Commons"/>
                <w:color w:val="auto"/>
                <w:szCs w:val="22"/>
              </w:rPr>
              <w:t>Relevant professional qualification in social care or health sector, educated to degree level</w:t>
            </w:r>
          </w:p>
          <w:p w14:paraId="12C3C772" w14:textId="79E849C8" w:rsidR="4C932290" w:rsidRPr="00BA183B" w:rsidRDefault="4C932290" w:rsidP="4C932290">
            <w:pPr>
              <w:pStyle w:val="ListParagraph"/>
              <w:jc w:val="both"/>
              <w:rPr>
                <w:rFonts w:ascii="AS TT Commons" w:eastAsia="AS TT Commons" w:hAnsi="AS TT Commons" w:cs="AS TT Commons"/>
                <w:color w:val="auto"/>
                <w:szCs w:val="22"/>
              </w:rPr>
            </w:pPr>
            <w:r w:rsidRPr="00BA183B">
              <w:rPr>
                <w:rFonts w:ascii="AS TT Commons" w:eastAsia="AS TT Commons" w:hAnsi="AS TT Commons" w:cs="AS TT Commons"/>
                <w:color w:val="auto"/>
                <w:szCs w:val="22"/>
              </w:rPr>
              <w:t xml:space="preserve">or equivalent experience in a related field. </w:t>
            </w:r>
          </w:p>
          <w:p w14:paraId="2B716F66" w14:textId="2BFC4A64" w:rsidR="4C932290" w:rsidRPr="00BA183B" w:rsidRDefault="4C932290" w:rsidP="4C932290">
            <w:pPr>
              <w:jc w:val="both"/>
              <w:rPr>
                <w:rFonts w:ascii="AS TT Commons" w:eastAsia="AS TT Commons" w:hAnsi="AS TT Commons" w:cs="AS TT Commons"/>
                <w:color w:val="auto"/>
                <w:szCs w:val="22"/>
              </w:rPr>
            </w:pPr>
          </w:p>
        </w:tc>
        <w:tc>
          <w:tcPr>
            <w:tcW w:w="1598" w:type="dxa"/>
            <w:vAlign w:val="center"/>
          </w:tcPr>
          <w:p w14:paraId="3440EE12" w14:textId="0EB631F7" w:rsidR="0EF68A97" w:rsidRPr="00BA183B" w:rsidRDefault="0EF68A97" w:rsidP="4C932290">
            <w:pPr>
              <w:jc w:val="center"/>
              <w:rPr>
                <w:rFonts w:ascii="AS TT Commons" w:eastAsia="AS TT Commons" w:hAnsi="AS TT Commons" w:cs="AS TT Commons"/>
                <w:szCs w:val="22"/>
              </w:rPr>
            </w:pPr>
            <w:r w:rsidRPr="00BA183B">
              <w:rPr>
                <w:rFonts w:ascii="AS TT Commons" w:eastAsia="AS TT Commons" w:hAnsi="AS TT Commons" w:cs="AS TT Commons"/>
                <w:szCs w:val="22"/>
              </w:rPr>
              <w:t>D</w:t>
            </w:r>
          </w:p>
        </w:tc>
        <w:tc>
          <w:tcPr>
            <w:tcW w:w="1655" w:type="dxa"/>
            <w:vAlign w:val="center"/>
          </w:tcPr>
          <w:p w14:paraId="2832579C" w14:textId="3DCB7836" w:rsidR="4C932290" w:rsidRPr="00BA183B" w:rsidRDefault="4C932290" w:rsidP="4C932290">
            <w:pPr>
              <w:jc w:val="center"/>
              <w:rPr>
                <w:rFonts w:ascii="AS TT Commons" w:eastAsia="AS TT Commons" w:hAnsi="AS TT Commons" w:cs="AS TT Commons"/>
                <w:color w:val="212121"/>
                <w:szCs w:val="22"/>
              </w:rPr>
            </w:pPr>
            <w:r w:rsidRPr="00BA183B">
              <w:rPr>
                <w:rFonts w:ascii="AS TT Commons" w:eastAsia="AS TT Commons" w:hAnsi="AS TT Commons" w:cs="AS TT Commons"/>
                <w:color w:val="212121"/>
                <w:szCs w:val="22"/>
              </w:rPr>
              <w:t>A</w:t>
            </w:r>
          </w:p>
        </w:tc>
      </w:tr>
      <w:tr w:rsidR="00D50CB1" w:rsidRPr="00BA183B" w14:paraId="740D83D7" w14:textId="77777777" w:rsidTr="4C932290">
        <w:trPr>
          <w:trHeight w:val="559"/>
        </w:trPr>
        <w:tc>
          <w:tcPr>
            <w:tcW w:w="6477" w:type="dxa"/>
          </w:tcPr>
          <w:p w14:paraId="4E84F1C9" w14:textId="7B027FCA" w:rsidR="3EEA604E" w:rsidRPr="00BA183B" w:rsidRDefault="3EEA604E" w:rsidP="4C932290">
            <w:pPr>
              <w:pStyle w:val="ListParagraph"/>
              <w:numPr>
                <w:ilvl w:val="0"/>
                <w:numId w:val="1"/>
              </w:numPr>
              <w:jc w:val="both"/>
              <w:rPr>
                <w:rFonts w:ascii="AS TT Commons" w:eastAsia="AS TT Commons" w:hAnsi="AS TT Commons" w:cs="AS TT Commons"/>
                <w:color w:val="000000" w:themeColor="text1"/>
                <w:szCs w:val="22"/>
              </w:rPr>
            </w:pPr>
            <w:r w:rsidRPr="00BA183B">
              <w:rPr>
                <w:rFonts w:ascii="AS TT Commons" w:eastAsia="AS TT Commons" w:hAnsi="AS TT Commons" w:cs="AS TT Commons"/>
                <w:color w:val="000000" w:themeColor="text1"/>
                <w:szCs w:val="22"/>
              </w:rPr>
              <w:t xml:space="preserve">A minimum </w:t>
            </w:r>
            <w:r w:rsidR="068CD1B0" w:rsidRPr="00BA183B">
              <w:rPr>
                <w:rFonts w:ascii="AS TT Commons" w:eastAsia="AS TT Commons" w:hAnsi="AS TT Commons" w:cs="AS TT Commons"/>
                <w:color w:val="000000" w:themeColor="text1"/>
                <w:szCs w:val="22"/>
              </w:rPr>
              <w:t>of 1 year</w:t>
            </w:r>
            <w:r w:rsidRPr="00BA183B">
              <w:rPr>
                <w:rFonts w:ascii="AS TT Commons" w:eastAsia="AS TT Commons" w:hAnsi="AS TT Commons" w:cs="AS TT Commons"/>
                <w:color w:val="000000" w:themeColor="text1"/>
                <w:szCs w:val="22"/>
              </w:rPr>
              <w:t xml:space="preserve"> experience of working in direct practice and management of </w:t>
            </w:r>
            <w:r w:rsidR="6FBE2A68" w:rsidRPr="00BA183B">
              <w:rPr>
                <w:rFonts w:ascii="AS TT Commons" w:eastAsia="AS TT Commons" w:hAnsi="AS TT Commons" w:cs="AS TT Commons"/>
                <w:color w:val="000000" w:themeColor="text1"/>
                <w:szCs w:val="22"/>
              </w:rPr>
              <w:t xml:space="preserve">triage of cases </w:t>
            </w:r>
            <w:r w:rsidRPr="00BA183B">
              <w:rPr>
                <w:rFonts w:ascii="AS TT Commons" w:eastAsia="AS TT Commons" w:hAnsi="AS TT Commons" w:cs="AS TT Commons"/>
                <w:color w:val="000000" w:themeColor="text1"/>
                <w:szCs w:val="22"/>
              </w:rPr>
              <w:t>within a safeguarding field across health, social care organisation or a charity</w:t>
            </w:r>
            <w:r w:rsidR="580768BF" w:rsidRPr="00BA183B">
              <w:rPr>
                <w:rFonts w:ascii="AS TT Commons" w:eastAsia="AS TT Commons" w:hAnsi="AS TT Commons" w:cs="AS TT Commons"/>
                <w:color w:val="000000" w:themeColor="text1"/>
                <w:szCs w:val="22"/>
              </w:rPr>
              <w:t>, or relevant experience.</w:t>
            </w:r>
          </w:p>
          <w:p w14:paraId="0893D9D6" w14:textId="06957AEF" w:rsidR="4C932290" w:rsidRPr="00BA183B" w:rsidRDefault="4C932290" w:rsidP="4C932290">
            <w:pPr>
              <w:jc w:val="both"/>
              <w:rPr>
                <w:rFonts w:ascii="AS TT Commons" w:eastAsia="AS TT Commons" w:hAnsi="AS TT Commons" w:cs="AS TT Commons"/>
                <w:szCs w:val="22"/>
              </w:rPr>
            </w:pPr>
          </w:p>
          <w:p w14:paraId="5857F93F" w14:textId="303BA14D" w:rsidR="4C932290" w:rsidRPr="00BA183B" w:rsidRDefault="4C932290" w:rsidP="4C932290">
            <w:pPr>
              <w:jc w:val="both"/>
              <w:rPr>
                <w:rFonts w:ascii="AS TT Commons" w:eastAsia="AS TT Commons" w:hAnsi="AS TT Commons" w:cs="AS TT Commons"/>
                <w:szCs w:val="22"/>
              </w:rPr>
            </w:pPr>
          </w:p>
        </w:tc>
        <w:tc>
          <w:tcPr>
            <w:tcW w:w="1598" w:type="dxa"/>
            <w:vAlign w:val="center"/>
          </w:tcPr>
          <w:p w14:paraId="36F5A17D" w14:textId="741FEC14" w:rsidR="4C932290" w:rsidRPr="00BA183B" w:rsidRDefault="4C932290" w:rsidP="4C932290">
            <w:pPr>
              <w:jc w:val="center"/>
              <w:rPr>
                <w:rFonts w:ascii="AS TT Commons" w:eastAsia="AS TT Commons" w:hAnsi="AS TT Commons" w:cs="AS TT Commons"/>
                <w:szCs w:val="22"/>
              </w:rPr>
            </w:pPr>
            <w:r w:rsidRPr="00BA183B">
              <w:rPr>
                <w:rFonts w:ascii="AS TT Commons" w:eastAsia="AS TT Commons" w:hAnsi="AS TT Commons" w:cs="AS TT Commons"/>
                <w:szCs w:val="22"/>
              </w:rPr>
              <w:t>E</w:t>
            </w:r>
          </w:p>
        </w:tc>
        <w:tc>
          <w:tcPr>
            <w:tcW w:w="1655" w:type="dxa"/>
            <w:vAlign w:val="center"/>
          </w:tcPr>
          <w:p w14:paraId="11CFA026" w14:textId="5652FBB7" w:rsidR="4C932290" w:rsidRPr="00BA183B" w:rsidRDefault="4C932290" w:rsidP="4C932290">
            <w:pPr>
              <w:jc w:val="center"/>
              <w:rPr>
                <w:rFonts w:ascii="AS TT Commons" w:eastAsia="AS TT Commons" w:hAnsi="AS TT Commons" w:cs="AS TT Commons"/>
                <w:color w:val="212121"/>
                <w:szCs w:val="22"/>
              </w:rPr>
            </w:pPr>
            <w:r w:rsidRPr="00BA183B">
              <w:rPr>
                <w:rFonts w:ascii="AS TT Commons" w:eastAsia="AS TT Commons" w:hAnsi="AS TT Commons" w:cs="AS TT Commons"/>
                <w:color w:val="212121"/>
                <w:szCs w:val="22"/>
              </w:rPr>
              <w:t>A/I </w:t>
            </w:r>
          </w:p>
        </w:tc>
      </w:tr>
      <w:tr w:rsidR="00D50CB1" w:rsidRPr="00BA183B" w14:paraId="5111E14C" w14:textId="77777777" w:rsidTr="4C932290">
        <w:trPr>
          <w:trHeight w:val="711"/>
        </w:trPr>
        <w:tc>
          <w:tcPr>
            <w:tcW w:w="6477" w:type="dxa"/>
          </w:tcPr>
          <w:p w14:paraId="4587BC0D" w14:textId="77777777" w:rsidR="00D50CB1" w:rsidRPr="00BA183B" w:rsidRDefault="00D50CB1" w:rsidP="009A0917">
            <w:pPr>
              <w:ind w:left="720"/>
              <w:contextualSpacing/>
              <w:rPr>
                <w:rFonts w:ascii="AS TT Commons" w:hAnsi="AS TT Commons" w:cs="Arial"/>
                <w:color w:val="212121"/>
              </w:rPr>
            </w:pPr>
          </w:p>
          <w:p w14:paraId="03461CC3" w14:textId="77777777" w:rsidR="00D50CB1" w:rsidRPr="00BA183B" w:rsidRDefault="00D50CB1" w:rsidP="00D50CB1">
            <w:pPr>
              <w:pStyle w:val="ListParagraph"/>
              <w:numPr>
                <w:ilvl w:val="0"/>
                <w:numId w:val="9"/>
              </w:numPr>
              <w:spacing w:line="240" w:lineRule="auto"/>
              <w:rPr>
                <w:rFonts w:ascii="AS TT Commons" w:hAnsi="AS TT Commons" w:cs="Arial"/>
                <w:color w:val="212121"/>
              </w:rPr>
            </w:pPr>
            <w:r w:rsidRPr="00BA183B">
              <w:rPr>
                <w:rFonts w:ascii="AS TT Commons" w:hAnsi="AS TT Commons" w:cs="Arial"/>
                <w:color w:val="212121"/>
              </w:rPr>
              <w:t xml:space="preserve">Experience of undertaking quality assurance activity and audits </w:t>
            </w:r>
          </w:p>
          <w:p w14:paraId="33CA16BE" w14:textId="77777777" w:rsidR="00D50CB1" w:rsidRPr="00BA183B" w:rsidRDefault="00D50CB1" w:rsidP="009A0917">
            <w:pPr>
              <w:pStyle w:val="ListParagraph"/>
              <w:rPr>
                <w:rFonts w:ascii="AS TT Commons" w:hAnsi="AS TT Commons" w:cs="Arial"/>
                <w:color w:val="212121"/>
              </w:rPr>
            </w:pPr>
          </w:p>
        </w:tc>
        <w:tc>
          <w:tcPr>
            <w:tcW w:w="1598" w:type="dxa"/>
            <w:vAlign w:val="center"/>
          </w:tcPr>
          <w:p w14:paraId="6AD74FD0" w14:textId="77777777" w:rsidR="00D50CB1" w:rsidRPr="00BA183B" w:rsidRDefault="00D50CB1" w:rsidP="009A0917">
            <w:pPr>
              <w:ind w:left="360"/>
              <w:jc w:val="center"/>
              <w:rPr>
                <w:rFonts w:ascii="AS TT Commons" w:eastAsia="Times New Roman" w:hAnsi="AS TT Commons" w:cs="Arial"/>
                <w:color w:val="212121"/>
                <w:szCs w:val="22"/>
                <w:lang w:eastAsia="en-GB"/>
              </w:rPr>
            </w:pPr>
            <w:r w:rsidRPr="00BA183B">
              <w:rPr>
                <w:rFonts w:ascii="AS TT Commons" w:eastAsia="Times New Roman" w:hAnsi="AS TT Commons" w:cs="Arial"/>
                <w:color w:val="212121"/>
                <w:szCs w:val="22"/>
                <w:lang w:eastAsia="en-GB"/>
              </w:rPr>
              <w:t>E</w:t>
            </w:r>
          </w:p>
        </w:tc>
        <w:tc>
          <w:tcPr>
            <w:tcW w:w="1655" w:type="dxa"/>
            <w:vAlign w:val="center"/>
          </w:tcPr>
          <w:p w14:paraId="611DD8C5" w14:textId="77777777" w:rsidR="00D50CB1" w:rsidRPr="00BA183B" w:rsidRDefault="00D50CB1" w:rsidP="009A0917">
            <w:pPr>
              <w:ind w:left="360"/>
              <w:jc w:val="center"/>
              <w:rPr>
                <w:rFonts w:ascii="AS TT Commons" w:eastAsia="Times New Roman" w:hAnsi="AS TT Commons" w:cs="Arial"/>
                <w:color w:val="212121"/>
                <w:szCs w:val="22"/>
                <w:lang w:eastAsia="en-GB"/>
              </w:rPr>
            </w:pPr>
            <w:r w:rsidRPr="00BA183B">
              <w:rPr>
                <w:rFonts w:ascii="AS TT Commons" w:eastAsia="Times New Roman" w:hAnsi="AS TT Commons" w:cs="Arial"/>
                <w:color w:val="212121"/>
                <w:szCs w:val="22"/>
                <w:lang w:eastAsia="en-GB"/>
              </w:rPr>
              <w:t>A</w:t>
            </w:r>
          </w:p>
        </w:tc>
      </w:tr>
      <w:tr w:rsidR="00D50CB1" w:rsidRPr="00BA183B" w14:paraId="555385A9" w14:textId="77777777" w:rsidTr="4C932290">
        <w:trPr>
          <w:trHeight w:val="711"/>
        </w:trPr>
        <w:tc>
          <w:tcPr>
            <w:tcW w:w="6477" w:type="dxa"/>
          </w:tcPr>
          <w:p w14:paraId="35FCF162" w14:textId="77777777" w:rsidR="00D50CB1" w:rsidRPr="00BA183B" w:rsidRDefault="00D50CB1" w:rsidP="009A0917">
            <w:pPr>
              <w:ind w:left="720"/>
              <w:contextualSpacing/>
              <w:rPr>
                <w:rFonts w:ascii="AS TT Commons" w:hAnsi="AS TT Commons" w:cs="Arial"/>
                <w:color w:val="212121"/>
              </w:rPr>
            </w:pPr>
          </w:p>
          <w:p w14:paraId="43C50F19" w14:textId="77777777" w:rsidR="00D50CB1" w:rsidRPr="00BA183B" w:rsidRDefault="00D50CB1" w:rsidP="00D50CB1">
            <w:pPr>
              <w:pStyle w:val="ListParagraph"/>
              <w:numPr>
                <w:ilvl w:val="0"/>
                <w:numId w:val="9"/>
              </w:numPr>
              <w:spacing w:line="240" w:lineRule="auto"/>
              <w:rPr>
                <w:rFonts w:ascii="AS TT Commons" w:hAnsi="AS TT Commons" w:cs="Arial"/>
                <w:color w:val="212121"/>
              </w:rPr>
            </w:pPr>
            <w:r w:rsidRPr="00BA183B">
              <w:rPr>
                <w:rFonts w:ascii="AS TT Commons" w:hAnsi="AS TT Commons" w:cs="Arial"/>
                <w:color w:val="212121"/>
              </w:rPr>
              <w:t xml:space="preserve">Experience of developing information and learning products/programmes in relation to safeguarding good practice (and safeguarding related topics) </w:t>
            </w:r>
          </w:p>
          <w:p w14:paraId="79E10B65" w14:textId="77777777" w:rsidR="00D50CB1" w:rsidRPr="00BA183B" w:rsidRDefault="00D50CB1" w:rsidP="009A0917">
            <w:pPr>
              <w:ind w:left="720"/>
              <w:contextualSpacing/>
              <w:rPr>
                <w:rFonts w:ascii="AS TT Commons" w:hAnsi="AS TT Commons" w:cs="Arial"/>
                <w:color w:val="212121"/>
              </w:rPr>
            </w:pPr>
          </w:p>
        </w:tc>
        <w:tc>
          <w:tcPr>
            <w:tcW w:w="1598" w:type="dxa"/>
            <w:vAlign w:val="center"/>
          </w:tcPr>
          <w:p w14:paraId="497F0F50" w14:textId="77777777" w:rsidR="00D50CB1" w:rsidRPr="00BA183B" w:rsidRDefault="00D50CB1" w:rsidP="009A0917">
            <w:pPr>
              <w:ind w:left="360"/>
              <w:jc w:val="center"/>
              <w:rPr>
                <w:rFonts w:ascii="AS TT Commons" w:eastAsia="Times New Roman" w:hAnsi="AS TT Commons" w:cs="Arial"/>
                <w:color w:val="212121"/>
                <w:szCs w:val="22"/>
                <w:lang w:eastAsia="en-GB"/>
              </w:rPr>
            </w:pPr>
            <w:r w:rsidRPr="00BA183B">
              <w:rPr>
                <w:rFonts w:ascii="AS TT Commons" w:eastAsia="Times New Roman" w:hAnsi="AS TT Commons" w:cs="Arial"/>
                <w:color w:val="212121"/>
                <w:szCs w:val="22"/>
                <w:lang w:eastAsia="en-GB"/>
              </w:rPr>
              <w:t>D</w:t>
            </w:r>
          </w:p>
        </w:tc>
        <w:tc>
          <w:tcPr>
            <w:tcW w:w="1655" w:type="dxa"/>
            <w:vAlign w:val="center"/>
          </w:tcPr>
          <w:p w14:paraId="2A7B4003" w14:textId="77777777" w:rsidR="00D50CB1" w:rsidRPr="00BA183B" w:rsidRDefault="00D50CB1" w:rsidP="009A0917">
            <w:pPr>
              <w:ind w:left="360"/>
              <w:jc w:val="center"/>
              <w:rPr>
                <w:rFonts w:ascii="AS TT Commons" w:eastAsia="Times New Roman" w:hAnsi="AS TT Commons" w:cs="Arial"/>
                <w:color w:val="212121"/>
                <w:szCs w:val="22"/>
                <w:lang w:eastAsia="en-GB"/>
              </w:rPr>
            </w:pPr>
            <w:r w:rsidRPr="00BA183B">
              <w:rPr>
                <w:rFonts w:ascii="AS TT Commons" w:eastAsia="Times New Roman" w:hAnsi="AS TT Commons" w:cs="Arial"/>
                <w:color w:val="212121"/>
                <w:szCs w:val="22"/>
                <w:lang w:eastAsia="en-GB"/>
              </w:rPr>
              <w:t>A</w:t>
            </w:r>
          </w:p>
        </w:tc>
      </w:tr>
      <w:tr w:rsidR="00D50CB1" w:rsidRPr="00BA183B" w14:paraId="4069D59A" w14:textId="77777777" w:rsidTr="4C932290">
        <w:trPr>
          <w:trHeight w:val="711"/>
        </w:trPr>
        <w:tc>
          <w:tcPr>
            <w:tcW w:w="6477" w:type="dxa"/>
          </w:tcPr>
          <w:p w14:paraId="003B84AE" w14:textId="77777777" w:rsidR="00D50CB1" w:rsidRPr="00BA183B" w:rsidRDefault="00D50CB1" w:rsidP="009A0917">
            <w:pPr>
              <w:ind w:left="720"/>
              <w:contextualSpacing/>
              <w:rPr>
                <w:rFonts w:ascii="AS TT Commons" w:hAnsi="AS TT Commons" w:cs="Arial"/>
                <w:color w:val="212121"/>
              </w:rPr>
            </w:pPr>
          </w:p>
          <w:p w14:paraId="065DCA5A" w14:textId="77777777" w:rsidR="00D50CB1" w:rsidRPr="00BA183B" w:rsidRDefault="00D50CB1" w:rsidP="00D50CB1">
            <w:pPr>
              <w:pStyle w:val="ListParagraph"/>
              <w:numPr>
                <w:ilvl w:val="0"/>
                <w:numId w:val="9"/>
              </w:numPr>
              <w:spacing w:line="240" w:lineRule="auto"/>
              <w:rPr>
                <w:rFonts w:ascii="AS TT Commons" w:hAnsi="AS TT Commons" w:cs="Arial"/>
                <w:color w:val="212121"/>
              </w:rPr>
            </w:pPr>
            <w:r w:rsidRPr="00BA183B">
              <w:rPr>
                <w:rFonts w:ascii="AS TT Commons" w:hAnsi="AS TT Commons" w:cs="Arial"/>
                <w:color w:val="212121"/>
              </w:rPr>
              <w:t xml:space="preserve">Competency in using Microsoft office applications and databases </w:t>
            </w:r>
          </w:p>
          <w:p w14:paraId="57288895" w14:textId="77777777" w:rsidR="00D50CB1" w:rsidRPr="00BA183B" w:rsidRDefault="00D50CB1" w:rsidP="009A0917">
            <w:pPr>
              <w:ind w:left="720"/>
              <w:contextualSpacing/>
              <w:rPr>
                <w:rFonts w:ascii="AS TT Commons" w:hAnsi="AS TT Commons" w:cs="Arial"/>
                <w:color w:val="212121"/>
              </w:rPr>
            </w:pPr>
          </w:p>
        </w:tc>
        <w:tc>
          <w:tcPr>
            <w:tcW w:w="1598" w:type="dxa"/>
            <w:vAlign w:val="center"/>
          </w:tcPr>
          <w:p w14:paraId="490C9295" w14:textId="77777777" w:rsidR="00D50CB1" w:rsidRPr="00BA183B" w:rsidRDefault="00D50CB1" w:rsidP="009A0917">
            <w:pPr>
              <w:ind w:left="360"/>
              <w:jc w:val="center"/>
              <w:rPr>
                <w:rFonts w:ascii="AS TT Commons" w:eastAsia="Times New Roman" w:hAnsi="AS TT Commons" w:cs="Arial"/>
                <w:color w:val="212121"/>
                <w:szCs w:val="22"/>
                <w:lang w:eastAsia="en-GB"/>
              </w:rPr>
            </w:pPr>
            <w:r w:rsidRPr="00BA183B">
              <w:rPr>
                <w:rFonts w:ascii="AS TT Commons" w:eastAsia="Times New Roman" w:hAnsi="AS TT Commons" w:cs="Arial"/>
                <w:color w:val="212121"/>
                <w:szCs w:val="22"/>
                <w:lang w:eastAsia="en-GB"/>
              </w:rPr>
              <w:t>E</w:t>
            </w:r>
          </w:p>
        </w:tc>
        <w:tc>
          <w:tcPr>
            <w:tcW w:w="1655" w:type="dxa"/>
            <w:vAlign w:val="center"/>
          </w:tcPr>
          <w:p w14:paraId="026038A5" w14:textId="77777777" w:rsidR="00D50CB1" w:rsidRPr="00BA183B" w:rsidRDefault="00D50CB1" w:rsidP="009A0917">
            <w:pPr>
              <w:ind w:left="360"/>
              <w:jc w:val="center"/>
              <w:rPr>
                <w:rFonts w:ascii="AS TT Commons" w:eastAsia="Times New Roman" w:hAnsi="AS TT Commons" w:cs="Arial"/>
                <w:color w:val="212121"/>
                <w:szCs w:val="22"/>
                <w:lang w:eastAsia="en-GB"/>
              </w:rPr>
            </w:pPr>
            <w:r w:rsidRPr="00BA183B">
              <w:rPr>
                <w:rFonts w:ascii="AS TT Commons" w:eastAsia="Times New Roman" w:hAnsi="AS TT Commons" w:cs="Arial"/>
                <w:color w:val="212121"/>
                <w:szCs w:val="22"/>
                <w:lang w:eastAsia="en-GB"/>
              </w:rPr>
              <w:t>A</w:t>
            </w:r>
          </w:p>
        </w:tc>
      </w:tr>
      <w:tr w:rsidR="00D50CB1" w:rsidRPr="00BA183B" w14:paraId="75D0113A" w14:textId="77777777" w:rsidTr="4C932290">
        <w:trPr>
          <w:trHeight w:val="613"/>
        </w:trPr>
        <w:tc>
          <w:tcPr>
            <w:tcW w:w="6477" w:type="dxa"/>
          </w:tcPr>
          <w:p w14:paraId="37344F9D" w14:textId="77777777" w:rsidR="00D50CB1" w:rsidRPr="00BA183B" w:rsidRDefault="00D50CB1" w:rsidP="009A0917">
            <w:pPr>
              <w:pStyle w:val="ListParagraph"/>
              <w:rPr>
                <w:rFonts w:ascii="AS TT Commons" w:hAnsi="AS TT Commons" w:cs="Arial"/>
                <w:color w:val="212121"/>
              </w:rPr>
            </w:pPr>
          </w:p>
          <w:p w14:paraId="6CDEFC45" w14:textId="77777777" w:rsidR="00D50CB1" w:rsidRPr="00BA183B" w:rsidRDefault="00D50CB1" w:rsidP="00D50CB1">
            <w:pPr>
              <w:pStyle w:val="ListParagraph"/>
              <w:numPr>
                <w:ilvl w:val="0"/>
                <w:numId w:val="9"/>
              </w:numPr>
              <w:spacing w:line="240" w:lineRule="auto"/>
              <w:rPr>
                <w:rFonts w:ascii="AS TT Commons" w:hAnsi="AS TT Commons" w:cs="Arial"/>
                <w:color w:val="212121"/>
              </w:rPr>
            </w:pPr>
            <w:r w:rsidRPr="00BA183B">
              <w:rPr>
                <w:rFonts w:ascii="AS TT Commons" w:hAnsi="AS TT Commons" w:cs="Arial"/>
                <w:color w:val="212121"/>
              </w:rPr>
              <w:t xml:space="preserve">Competency in using data and applying strong analytical skills </w:t>
            </w:r>
          </w:p>
          <w:p w14:paraId="4180D2C9" w14:textId="77777777" w:rsidR="00D50CB1" w:rsidRPr="00BA183B" w:rsidRDefault="00D50CB1" w:rsidP="009A0917">
            <w:pPr>
              <w:pStyle w:val="ListParagraph"/>
              <w:rPr>
                <w:rFonts w:ascii="AS TT Commons" w:hAnsi="AS TT Commons" w:cs="Arial"/>
                <w:color w:val="212121"/>
              </w:rPr>
            </w:pPr>
          </w:p>
        </w:tc>
        <w:tc>
          <w:tcPr>
            <w:tcW w:w="1598" w:type="dxa"/>
            <w:vAlign w:val="center"/>
          </w:tcPr>
          <w:p w14:paraId="06233C45" w14:textId="77777777" w:rsidR="00D50CB1" w:rsidRPr="00BA183B" w:rsidRDefault="00D50CB1" w:rsidP="009A0917">
            <w:pPr>
              <w:ind w:left="360"/>
              <w:jc w:val="center"/>
              <w:rPr>
                <w:rFonts w:ascii="AS TT Commons" w:eastAsia="Times New Roman" w:hAnsi="AS TT Commons" w:cs="Arial"/>
                <w:color w:val="212121"/>
                <w:szCs w:val="22"/>
                <w:lang w:eastAsia="en-GB"/>
              </w:rPr>
            </w:pPr>
            <w:r w:rsidRPr="00BA183B">
              <w:rPr>
                <w:rFonts w:ascii="AS TT Commons" w:eastAsia="Times New Roman" w:hAnsi="AS TT Commons" w:cs="Arial"/>
                <w:color w:val="212121"/>
                <w:szCs w:val="22"/>
                <w:lang w:eastAsia="en-GB"/>
              </w:rPr>
              <w:t>E</w:t>
            </w:r>
          </w:p>
        </w:tc>
        <w:tc>
          <w:tcPr>
            <w:tcW w:w="1655" w:type="dxa"/>
            <w:vAlign w:val="center"/>
          </w:tcPr>
          <w:p w14:paraId="10CBCEFA" w14:textId="77777777" w:rsidR="00D50CB1" w:rsidRPr="00BA183B" w:rsidRDefault="00D50CB1" w:rsidP="009A0917">
            <w:pPr>
              <w:ind w:left="360"/>
              <w:jc w:val="center"/>
              <w:rPr>
                <w:rFonts w:ascii="AS TT Commons" w:eastAsia="Times New Roman" w:hAnsi="AS TT Commons" w:cs="Arial"/>
                <w:color w:val="212121"/>
                <w:szCs w:val="22"/>
                <w:lang w:eastAsia="en-GB"/>
              </w:rPr>
            </w:pPr>
            <w:r w:rsidRPr="00BA183B">
              <w:rPr>
                <w:rFonts w:ascii="AS TT Commons" w:eastAsia="Times New Roman" w:hAnsi="AS TT Commons" w:cs="Arial"/>
                <w:color w:val="212121"/>
                <w:szCs w:val="22"/>
                <w:lang w:eastAsia="en-GB"/>
              </w:rPr>
              <w:t>A</w:t>
            </w:r>
          </w:p>
        </w:tc>
      </w:tr>
      <w:tr w:rsidR="00D50CB1" w:rsidRPr="00BA183B" w14:paraId="69BB465B" w14:textId="77777777" w:rsidTr="4C932290">
        <w:trPr>
          <w:trHeight w:val="613"/>
        </w:trPr>
        <w:tc>
          <w:tcPr>
            <w:tcW w:w="6477" w:type="dxa"/>
          </w:tcPr>
          <w:p w14:paraId="4A31D80E" w14:textId="77777777" w:rsidR="00D50CB1" w:rsidRPr="00BA183B" w:rsidRDefault="00D50CB1" w:rsidP="009A0917">
            <w:pPr>
              <w:pStyle w:val="ListParagraph"/>
              <w:rPr>
                <w:rFonts w:ascii="AS TT Commons" w:hAnsi="AS TT Commons" w:cs="Arial"/>
                <w:color w:val="212121"/>
              </w:rPr>
            </w:pPr>
          </w:p>
          <w:p w14:paraId="753A5FD5" w14:textId="77777777" w:rsidR="00D50CB1" w:rsidRPr="00BA183B" w:rsidRDefault="00D50CB1" w:rsidP="00D50CB1">
            <w:pPr>
              <w:pStyle w:val="ListParagraph"/>
              <w:numPr>
                <w:ilvl w:val="0"/>
                <w:numId w:val="9"/>
              </w:numPr>
              <w:spacing w:line="240" w:lineRule="auto"/>
              <w:rPr>
                <w:rFonts w:ascii="AS TT Commons" w:hAnsi="AS TT Commons" w:cs="Arial"/>
                <w:color w:val="212121"/>
              </w:rPr>
            </w:pPr>
            <w:r w:rsidRPr="00BA183B">
              <w:rPr>
                <w:rFonts w:ascii="AS TT Commons" w:hAnsi="AS TT Commons" w:cs="Arial"/>
                <w:color w:val="212121"/>
              </w:rPr>
              <w:t xml:space="preserve">Experience of working on own initiative including planning, time management and attention to detail </w:t>
            </w:r>
          </w:p>
          <w:p w14:paraId="5B7B6AE9" w14:textId="77777777" w:rsidR="00D50CB1" w:rsidRPr="00BA183B" w:rsidRDefault="00D50CB1" w:rsidP="009A0917">
            <w:pPr>
              <w:pStyle w:val="ListParagraph"/>
              <w:rPr>
                <w:rFonts w:ascii="AS TT Commons" w:hAnsi="AS TT Commons" w:cs="Arial"/>
                <w:color w:val="212121"/>
              </w:rPr>
            </w:pPr>
          </w:p>
        </w:tc>
        <w:tc>
          <w:tcPr>
            <w:tcW w:w="1598" w:type="dxa"/>
            <w:vAlign w:val="center"/>
          </w:tcPr>
          <w:p w14:paraId="28C1424A" w14:textId="77777777" w:rsidR="00D50CB1" w:rsidRPr="00BA183B" w:rsidRDefault="00D50CB1" w:rsidP="009A0917">
            <w:pPr>
              <w:ind w:left="360"/>
              <w:jc w:val="center"/>
              <w:rPr>
                <w:rFonts w:ascii="AS TT Commons" w:eastAsia="Times New Roman" w:hAnsi="AS TT Commons" w:cs="Arial"/>
                <w:color w:val="212121"/>
                <w:szCs w:val="22"/>
                <w:lang w:eastAsia="en-GB"/>
              </w:rPr>
            </w:pPr>
            <w:r w:rsidRPr="00BA183B">
              <w:rPr>
                <w:rFonts w:ascii="AS TT Commons" w:eastAsia="Times New Roman" w:hAnsi="AS TT Commons" w:cs="Arial"/>
                <w:color w:val="212121"/>
                <w:szCs w:val="22"/>
                <w:lang w:eastAsia="en-GB"/>
              </w:rPr>
              <w:t>E</w:t>
            </w:r>
          </w:p>
        </w:tc>
        <w:tc>
          <w:tcPr>
            <w:tcW w:w="1655" w:type="dxa"/>
            <w:vAlign w:val="center"/>
          </w:tcPr>
          <w:p w14:paraId="1918DBF7" w14:textId="77777777" w:rsidR="00D50CB1" w:rsidRPr="00BA183B" w:rsidRDefault="00D50CB1" w:rsidP="009A0917">
            <w:pPr>
              <w:ind w:left="360"/>
              <w:jc w:val="center"/>
              <w:rPr>
                <w:rFonts w:ascii="AS TT Commons" w:eastAsia="Times New Roman" w:hAnsi="AS TT Commons" w:cs="Arial"/>
                <w:color w:val="212121"/>
                <w:szCs w:val="22"/>
                <w:lang w:eastAsia="en-GB"/>
              </w:rPr>
            </w:pPr>
            <w:r w:rsidRPr="00BA183B">
              <w:rPr>
                <w:rFonts w:ascii="AS TT Commons" w:eastAsia="Times New Roman" w:hAnsi="AS TT Commons" w:cs="Arial"/>
                <w:color w:val="212121"/>
                <w:szCs w:val="22"/>
                <w:lang w:eastAsia="en-GB"/>
              </w:rPr>
              <w:t>A I</w:t>
            </w:r>
          </w:p>
        </w:tc>
      </w:tr>
      <w:tr w:rsidR="00D50CB1" w:rsidRPr="00BA183B" w14:paraId="53DA73BB" w14:textId="77777777" w:rsidTr="4C932290">
        <w:trPr>
          <w:trHeight w:val="613"/>
        </w:trPr>
        <w:tc>
          <w:tcPr>
            <w:tcW w:w="6477" w:type="dxa"/>
          </w:tcPr>
          <w:p w14:paraId="5086F0AB" w14:textId="77777777" w:rsidR="00D50CB1" w:rsidRPr="00BA183B" w:rsidRDefault="00D50CB1" w:rsidP="009A0917">
            <w:pPr>
              <w:pStyle w:val="ListParagraph"/>
              <w:rPr>
                <w:rFonts w:ascii="AS TT Commons" w:hAnsi="AS TT Commons" w:cs="Arial"/>
                <w:color w:val="212121"/>
              </w:rPr>
            </w:pPr>
          </w:p>
          <w:p w14:paraId="63CBA144" w14:textId="77777777" w:rsidR="00D50CB1" w:rsidRPr="00BA183B" w:rsidRDefault="00D50CB1" w:rsidP="00D50CB1">
            <w:pPr>
              <w:pStyle w:val="ListParagraph"/>
              <w:numPr>
                <w:ilvl w:val="0"/>
                <w:numId w:val="9"/>
              </w:numPr>
              <w:spacing w:line="240" w:lineRule="auto"/>
              <w:rPr>
                <w:rFonts w:ascii="AS TT Commons" w:hAnsi="AS TT Commons" w:cs="Arial"/>
                <w:color w:val="212121"/>
              </w:rPr>
            </w:pPr>
            <w:r w:rsidRPr="00BA183B">
              <w:rPr>
                <w:rFonts w:ascii="AS TT Commons" w:hAnsi="AS TT Commons" w:cs="Arial"/>
                <w:color w:val="212121"/>
              </w:rPr>
              <w:t xml:space="preserve">Strong interpersonal presentation, promotion and communication skills </w:t>
            </w:r>
          </w:p>
          <w:p w14:paraId="15F6A30B" w14:textId="77777777" w:rsidR="00D50CB1" w:rsidRPr="00BA183B" w:rsidRDefault="00D50CB1" w:rsidP="009A0917">
            <w:pPr>
              <w:pStyle w:val="ListParagraph"/>
              <w:rPr>
                <w:rFonts w:ascii="AS TT Commons" w:hAnsi="AS TT Commons" w:cs="Arial"/>
                <w:color w:val="212121"/>
              </w:rPr>
            </w:pPr>
          </w:p>
        </w:tc>
        <w:tc>
          <w:tcPr>
            <w:tcW w:w="1598" w:type="dxa"/>
            <w:vAlign w:val="center"/>
          </w:tcPr>
          <w:p w14:paraId="31D9A1B5" w14:textId="77777777" w:rsidR="00D50CB1" w:rsidRPr="00BA183B" w:rsidRDefault="00D50CB1" w:rsidP="009A0917">
            <w:pPr>
              <w:ind w:left="360"/>
              <w:jc w:val="center"/>
              <w:rPr>
                <w:rFonts w:ascii="AS TT Commons" w:eastAsia="Times New Roman" w:hAnsi="AS TT Commons" w:cs="Arial"/>
                <w:color w:val="212121"/>
                <w:szCs w:val="22"/>
                <w:lang w:eastAsia="en-GB"/>
              </w:rPr>
            </w:pPr>
            <w:r w:rsidRPr="00BA183B">
              <w:rPr>
                <w:rFonts w:ascii="AS TT Commons" w:eastAsia="Times New Roman" w:hAnsi="AS TT Commons" w:cs="Arial"/>
                <w:color w:val="212121"/>
                <w:szCs w:val="22"/>
                <w:lang w:eastAsia="en-GB"/>
              </w:rPr>
              <w:t>E</w:t>
            </w:r>
          </w:p>
        </w:tc>
        <w:tc>
          <w:tcPr>
            <w:tcW w:w="1655" w:type="dxa"/>
            <w:vAlign w:val="center"/>
          </w:tcPr>
          <w:p w14:paraId="051D65E3" w14:textId="77777777" w:rsidR="00D50CB1" w:rsidRPr="00BA183B" w:rsidRDefault="00D50CB1" w:rsidP="009A0917">
            <w:pPr>
              <w:ind w:left="360"/>
              <w:jc w:val="center"/>
              <w:rPr>
                <w:rFonts w:ascii="AS TT Commons" w:eastAsia="Times New Roman" w:hAnsi="AS TT Commons" w:cs="Arial"/>
                <w:color w:val="212121"/>
                <w:szCs w:val="22"/>
                <w:lang w:eastAsia="en-GB"/>
              </w:rPr>
            </w:pPr>
            <w:r w:rsidRPr="00BA183B">
              <w:rPr>
                <w:rFonts w:ascii="AS TT Commons" w:eastAsia="Times New Roman" w:hAnsi="AS TT Commons" w:cs="Arial"/>
                <w:color w:val="212121"/>
                <w:szCs w:val="22"/>
                <w:lang w:eastAsia="en-GB"/>
              </w:rPr>
              <w:t>A I</w:t>
            </w:r>
          </w:p>
        </w:tc>
      </w:tr>
      <w:tr w:rsidR="00D50CB1" w:rsidRPr="00BA183B" w14:paraId="0FDEE81F" w14:textId="77777777" w:rsidTr="4C932290">
        <w:trPr>
          <w:trHeight w:val="613"/>
        </w:trPr>
        <w:tc>
          <w:tcPr>
            <w:tcW w:w="6477" w:type="dxa"/>
          </w:tcPr>
          <w:p w14:paraId="7E96A499" w14:textId="77777777" w:rsidR="00D50CB1" w:rsidRPr="00BA183B" w:rsidRDefault="00D50CB1" w:rsidP="009A0917">
            <w:pPr>
              <w:pStyle w:val="ListParagraph"/>
              <w:rPr>
                <w:rFonts w:ascii="AS TT Commons" w:hAnsi="AS TT Commons" w:cs="Arial"/>
                <w:color w:val="212121"/>
              </w:rPr>
            </w:pPr>
          </w:p>
          <w:p w14:paraId="74356F59" w14:textId="77777777" w:rsidR="00D50CB1" w:rsidRPr="00BA183B" w:rsidRDefault="00D50CB1" w:rsidP="00D50CB1">
            <w:pPr>
              <w:pStyle w:val="ListParagraph"/>
              <w:numPr>
                <w:ilvl w:val="0"/>
                <w:numId w:val="9"/>
              </w:numPr>
              <w:spacing w:line="240" w:lineRule="auto"/>
              <w:rPr>
                <w:rFonts w:ascii="AS TT Commons" w:hAnsi="AS TT Commons" w:cs="Arial"/>
                <w:color w:val="212121"/>
              </w:rPr>
            </w:pPr>
            <w:r w:rsidRPr="00BA183B">
              <w:rPr>
                <w:rFonts w:ascii="AS TT Commons" w:hAnsi="AS TT Commons" w:cs="Arial"/>
                <w:color w:val="212121"/>
              </w:rPr>
              <w:t>Able to work as part of a geographically dispersed team; including the ability to use appropriate technology to engage, communicate and collaborate with colleagues</w:t>
            </w:r>
          </w:p>
          <w:p w14:paraId="40FDAD95" w14:textId="77777777" w:rsidR="00D50CB1" w:rsidRPr="00BA183B" w:rsidRDefault="00D50CB1" w:rsidP="009A0917">
            <w:pPr>
              <w:pStyle w:val="ListParagraph"/>
              <w:rPr>
                <w:rFonts w:ascii="AS TT Commons" w:hAnsi="AS TT Commons" w:cs="Arial"/>
                <w:color w:val="212121"/>
              </w:rPr>
            </w:pPr>
          </w:p>
        </w:tc>
        <w:tc>
          <w:tcPr>
            <w:tcW w:w="1598" w:type="dxa"/>
            <w:vAlign w:val="center"/>
          </w:tcPr>
          <w:p w14:paraId="5EF8F788" w14:textId="77777777" w:rsidR="00D50CB1" w:rsidRPr="00BA183B" w:rsidRDefault="00D50CB1" w:rsidP="009A0917">
            <w:pPr>
              <w:ind w:left="360"/>
              <w:jc w:val="center"/>
              <w:rPr>
                <w:rFonts w:ascii="AS TT Commons" w:eastAsia="Times New Roman" w:hAnsi="AS TT Commons" w:cs="Arial"/>
                <w:color w:val="212121"/>
                <w:szCs w:val="22"/>
                <w:lang w:eastAsia="en-GB"/>
              </w:rPr>
            </w:pPr>
            <w:r w:rsidRPr="00BA183B">
              <w:rPr>
                <w:rFonts w:ascii="AS TT Commons" w:eastAsia="Times New Roman" w:hAnsi="AS TT Commons" w:cs="Arial"/>
                <w:color w:val="212121"/>
                <w:szCs w:val="22"/>
                <w:lang w:eastAsia="en-GB"/>
              </w:rPr>
              <w:t>E</w:t>
            </w:r>
          </w:p>
        </w:tc>
        <w:tc>
          <w:tcPr>
            <w:tcW w:w="1655" w:type="dxa"/>
            <w:vAlign w:val="center"/>
          </w:tcPr>
          <w:p w14:paraId="103D0469" w14:textId="77777777" w:rsidR="00D50CB1" w:rsidRPr="00BA183B" w:rsidRDefault="00D50CB1" w:rsidP="009A0917">
            <w:pPr>
              <w:ind w:left="360"/>
              <w:jc w:val="center"/>
              <w:rPr>
                <w:rFonts w:ascii="AS TT Commons" w:eastAsia="Times New Roman" w:hAnsi="AS TT Commons" w:cs="Arial"/>
                <w:color w:val="212121"/>
                <w:szCs w:val="22"/>
                <w:lang w:eastAsia="en-GB"/>
              </w:rPr>
            </w:pPr>
            <w:r w:rsidRPr="00BA183B">
              <w:rPr>
                <w:rFonts w:ascii="AS TT Commons" w:eastAsia="Times New Roman" w:hAnsi="AS TT Commons" w:cs="Arial"/>
                <w:color w:val="212121"/>
                <w:szCs w:val="22"/>
                <w:lang w:eastAsia="en-GB"/>
              </w:rPr>
              <w:t>A I</w:t>
            </w:r>
          </w:p>
        </w:tc>
      </w:tr>
      <w:tr w:rsidR="00D50CB1" w:rsidRPr="00BA183B" w14:paraId="234CCC52" w14:textId="77777777" w:rsidTr="4C932290">
        <w:trPr>
          <w:trHeight w:val="613"/>
        </w:trPr>
        <w:tc>
          <w:tcPr>
            <w:tcW w:w="6477" w:type="dxa"/>
          </w:tcPr>
          <w:p w14:paraId="757B94AC" w14:textId="77777777" w:rsidR="00D50CB1" w:rsidRPr="00BA183B" w:rsidRDefault="00D50CB1" w:rsidP="009A0917">
            <w:pPr>
              <w:autoSpaceDE w:val="0"/>
              <w:autoSpaceDN w:val="0"/>
              <w:adjustRightInd w:val="0"/>
              <w:rPr>
                <w:rFonts w:ascii="AS TT Commons" w:hAnsi="AS TT Commons" w:cs="Arial"/>
                <w:color w:val="212121"/>
              </w:rPr>
            </w:pPr>
          </w:p>
          <w:p w14:paraId="21037928" w14:textId="77777777" w:rsidR="00D50CB1" w:rsidRPr="00BA183B" w:rsidRDefault="00D50CB1" w:rsidP="00D50CB1">
            <w:pPr>
              <w:pStyle w:val="ListParagraph"/>
              <w:numPr>
                <w:ilvl w:val="0"/>
                <w:numId w:val="9"/>
              </w:numPr>
              <w:autoSpaceDE w:val="0"/>
              <w:autoSpaceDN w:val="0"/>
              <w:adjustRightInd w:val="0"/>
              <w:spacing w:line="240" w:lineRule="auto"/>
              <w:rPr>
                <w:rFonts w:ascii="AS TT Commons" w:hAnsi="AS TT Commons" w:cs="Arial"/>
                <w:color w:val="212121"/>
              </w:rPr>
            </w:pPr>
            <w:r w:rsidRPr="00BA183B">
              <w:rPr>
                <w:rFonts w:ascii="AS TT Commons" w:hAnsi="AS TT Commons" w:cs="Arial"/>
                <w:color w:val="212121"/>
              </w:rPr>
              <w:t xml:space="preserve">Able to demonstrate sound judgement based on evidence, knowledge and understanding </w:t>
            </w:r>
          </w:p>
          <w:p w14:paraId="1D4BB1F3" w14:textId="77777777" w:rsidR="00D50CB1" w:rsidRPr="00BA183B" w:rsidRDefault="00D50CB1" w:rsidP="009A0917">
            <w:pPr>
              <w:autoSpaceDE w:val="0"/>
              <w:autoSpaceDN w:val="0"/>
              <w:adjustRightInd w:val="0"/>
              <w:rPr>
                <w:rFonts w:ascii="AS TT Commons" w:hAnsi="AS TT Commons" w:cs="Arial"/>
                <w:color w:val="212121"/>
              </w:rPr>
            </w:pPr>
          </w:p>
        </w:tc>
        <w:tc>
          <w:tcPr>
            <w:tcW w:w="1598" w:type="dxa"/>
            <w:vAlign w:val="center"/>
          </w:tcPr>
          <w:p w14:paraId="7BF67683" w14:textId="77777777" w:rsidR="00D50CB1" w:rsidRPr="00BA183B" w:rsidRDefault="00D50CB1" w:rsidP="009A0917">
            <w:pPr>
              <w:ind w:left="360"/>
              <w:jc w:val="center"/>
              <w:rPr>
                <w:rFonts w:ascii="AS TT Commons" w:eastAsia="Times New Roman" w:hAnsi="AS TT Commons" w:cs="Arial"/>
                <w:color w:val="212121"/>
                <w:szCs w:val="22"/>
                <w:lang w:eastAsia="en-GB"/>
              </w:rPr>
            </w:pPr>
            <w:r w:rsidRPr="00BA183B">
              <w:rPr>
                <w:rFonts w:ascii="AS TT Commons" w:eastAsia="Times New Roman" w:hAnsi="AS TT Commons" w:cs="Arial"/>
                <w:color w:val="212121"/>
                <w:szCs w:val="22"/>
                <w:lang w:eastAsia="en-GB"/>
              </w:rPr>
              <w:t>E</w:t>
            </w:r>
          </w:p>
        </w:tc>
        <w:tc>
          <w:tcPr>
            <w:tcW w:w="1655" w:type="dxa"/>
            <w:vAlign w:val="center"/>
          </w:tcPr>
          <w:p w14:paraId="392D8B7B" w14:textId="60461608" w:rsidR="00D50CB1" w:rsidRPr="00BA183B" w:rsidRDefault="00A908DB" w:rsidP="009A0917">
            <w:pPr>
              <w:ind w:left="360"/>
              <w:jc w:val="center"/>
              <w:rPr>
                <w:rFonts w:ascii="AS TT Commons" w:eastAsia="Times New Roman" w:hAnsi="AS TT Commons" w:cs="Arial"/>
                <w:color w:val="212121"/>
                <w:szCs w:val="22"/>
                <w:lang w:eastAsia="en-GB"/>
              </w:rPr>
            </w:pPr>
            <w:r w:rsidRPr="00BA183B">
              <w:rPr>
                <w:rFonts w:ascii="AS TT Commons" w:eastAsia="Times New Roman" w:hAnsi="AS TT Commons" w:cs="Arial"/>
                <w:color w:val="212121"/>
                <w:szCs w:val="22"/>
                <w:lang w:eastAsia="en-GB"/>
              </w:rPr>
              <w:t>I</w:t>
            </w:r>
          </w:p>
        </w:tc>
      </w:tr>
      <w:tr w:rsidR="00D50CB1" w:rsidRPr="00BA183B" w14:paraId="363D6E38" w14:textId="77777777" w:rsidTr="4C932290">
        <w:trPr>
          <w:trHeight w:val="613"/>
        </w:trPr>
        <w:tc>
          <w:tcPr>
            <w:tcW w:w="6477" w:type="dxa"/>
          </w:tcPr>
          <w:p w14:paraId="54472913" w14:textId="77777777" w:rsidR="00D50CB1" w:rsidRPr="00BA183B" w:rsidRDefault="00D50CB1" w:rsidP="009A0917">
            <w:pPr>
              <w:pStyle w:val="ListParagraph"/>
              <w:rPr>
                <w:rFonts w:ascii="AS TT Commons" w:hAnsi="AS TT Commons" w:cs="Arial"/>
                <w:color w:val="212121"/>
              </w:rPr>
            </w:pPr>
          </w:p>
          <w:p w14:paraId="48FF9C16" w14:textId="77777777" w:rsidR="00D50CB1" w:rsidRPr="00BA183B" w:rsidRDefault="00D50CB1" w:rsidP="00D50CB1">
            <w:pPr>
              <w:pStyle w:val="ListParagraph"/>
              <w:numPr>
                <w:ilvl w:val="0"/>
                <w:numId w:val="9"/>
              </w:numPr>
              <w:spacing w:line="240" w:lineRule="auto"/>
              <w:rPr>
                <w:rFonts w:ascii="AS TT Commons" w:hAnsi="AS TT Commons" w:cs="Arial"/>
                <w:color w:val="212121"/>
              </w:rPr>
            </w:pPr>
            <w:r w:rsidRPr="00BA183B">
              <w:rPr>
                <w:rFonts w:ascii="AS TT Commons" w:hAnsi="AS TT Commons" w:cs="Arial"/>
                <w:color w:val="212121"/>
              </w:rPr>
              <w:t xml:space="preserve">Able to commit to some occasional travel across the country, including for team days. </w:t>
            </w:r>
          </w:p>
          <w:p w14:paraId="1113DE33" w14:textId="77777777" w:rsidR="00D50CB1" w:rsidRPr="00BA183B" w:rsidRDefault="00D50CB1" w:rsidP="009A0917">
            <w:pPr>
              <w:pStyle w:val="ListParagraph"/>
              <w:rPr>
                <w:rFonts w:ascii="AS TT Commons" w:hAnsi="AS TT Commons" w:cs="Arial"/>
                <w:color w:val="212121"/>
              </w:rPr>
            </w:pPr>
          </w:p>
        </w:tc>
        <w:tc>
          <w:tcPr>
            <w:tcW w:w="1598" w:type="dxa"/>
            <w:vAlign w:val="center"/>
          </w:tcPr>
          <w:p w14:paraId="423FF4B6" w14:textId="77777777" w:rsidR="00D50CB1" w:rsidRPr="00BA183B" w:rsidRDefault="00D50CB1" w:rsidP="009A0917">
            <w:pPr>
              <w:ind w:left="360"/>
              <w:jc w:val="center"/>
              <w:rPr>
                <w:rFonts w:ascii="AS TT Commons" w:eastAsia="Times New Roman" w:hAnsi="AS TT Commons" w:cs="Arial"/>
                <w:color w:val="212121"/>
                <w:szCs w:val="22"/>
                <w:lang w:eastAsia="en-GB"/>
              </w:rPr>
            </w:pPr>
            <w:r w:rsidRPr="00BA183B">
              <w:rPr>
                <w:rFonts w:ascii="AS TT Commons" w:eastAsia="Times New Roman" w:hAnsi="AS TT Commons" w:cs="Arial"/>
                <w:color w:val="212121"/>
                <w:szCs w:val="22"/>
                <w:lang w:eastAsia="en-GB"/>
              </w:rPr>
              <w:t>E</w:t>
            </w:r>
          </w:p>
        </w:tc>
        <w:tc>
          <w:tcPr>
            <w:tcW w:w="1655" w:type="dxa"/>
            <w:vAlign w:val="center"/>
          </w:tcPr>
          <w:p w14:paraId="2A9BCE13" w14:textId="7BC82471" w:rsidR="00D50CB1" w:rsidRPr="00BA183B" w:rsidRDefault="00A908DB" w:rsidP="009A0917">
            <w:pPr>
              <w:ind w:left="360"/>
              <w:jc w:val="center"/>
              <w:rPr>
                <w:rFonts w:ascii="AS TT Commons" w:eastAsia="Times New Roman" w:hAnsi="AS TT Commons" w:cs="Arial"/>
                <w:color w:val="212121"/>
                <w:szCs w:val="22"/>
                <w:lang w:eastAsia="en-GB"/>
              </w:rPr>
            </w:pPr>
            <w:r w:rsidRPr="00BA183B">
              <w:rPr>
                <w:rFonts w:ascii="AS TT Commons" w:eastAsia="Times New Roman" w:hAnsi="AS TT Commons" w:cs="Arial"/>
                <w:color w:val="212121"/>
                <w:szCs w:val="22"/>
                <w:lang w:eastAsia="en-GB"/>
              </w:rPr>
              <w:t>A</w:t>
            </w:r>
          </w:p>
        </w:tc>
      </w:tr>
      <w:tr w:rsidR="00D50CB1" w:rsidRPr="00BA183B" w14:paraId="3A405C53" w14:textId="77777777" w:rsidTr="4C932290">
        <w:trPr>
          <w:trHeight w:val="613"/>
        </w:trPr>
        <w:tc>
          <w:tcPr>
            <w:tcW w:w="6477" w:type="dxa"/>
          </w:tcPr>
          <w:p w14:paraId="6DBA2079" w14:textId="77777777" w:rsidR="00D50CB1" w:rsidRPr="00BA183B" w:rsidRDefault="00D50CB1" w:rsidP="009A0917">
            <w:pPr>
              <w:pStyle w:val="ListParagraph"/>
              <w:rPr>
                <w:rFonts w:ascii="AS TT Commons" w:hAnsi="AS TT Commons" w:cs="Arial"/>
                <w:color w:val="212121"/>
              </w:rPr>
            </w:pPr>
          </w:p>
          <w:p w14:paraId="187CC2C3" w14:textId="77777777" w:rsidR="00D50CB1" w:rsidRPr="00BA183B" w:rsidRDefault="00D50CB1" w:rsidP="00D50CB1">
            <w:pPr>
              <w:pStyle w:val="ListParagraph"/>
              <w:numPr>
                <w:ilvl w:val="0"/>
                <w:numId w:val="9"/>
              </w:numPr>
              <w:spacing w:line="240" w:lineRule="auto"/>
              <w:rPr>
                <w:rFonts w:ascii="AS TT Commons" w:hAnsi="AS TT Commons" w:cs="Arial"/>
                <w:color w:val="212121"/>
              </w:rPr>
            </w:pPr>
            <w:r w:rsidRPr="00BA183B">
              <w:rPr>
                <w:rFonts w:ascii="AS TT Commons" w:hAnsi="AS TT Commons" w:cs="Arial"/>
                <w:color w:val="212121"/>
              </w:rPr>
              <w:t xml:space="preserve">Demonstrates a good knowledge and understanding of dementia and able to champion the diverse needs of people affected by dementia </w:t>
            </w:r>
          </w:p>
          <w:p w14:paraId="05486F9C" w14:textId="77777777" w:rsidR="00D50CB1" w:rsidRPr="00BA183B" w:rsidRDefault="00D50CB1" w:rsidP="009A0917">
            <w:pPr>
              <w:pStyle w:val="ListParagraph"/>
              <w:rPr>
                <w:rFonts w:ascii="AS TT Commons" w:hAnsi="AS TT Commons" w:cs="Arial"/>
                <w:color w:val="212121"/>
              </w:rPr>
            </w:pPr>
          </w:p>
        </w:tc>
        <w:tc>
          <w:tcPr>
            <w:tcW w:w="1598" w:type="dxa"/>
            <w:vAlign w:val="center"/>
          </w:tcPr>
          <w:p w14:paraId="46EE7310" w14:textId="77777777" w:rsidR="00D50CB1" w:rsidRPr="00BA183B" w:rsidRDefault="00D50CB1" w:rsidP="009A0917">
            <w:pPr>
              <w:ind w:left="360"/>
              <w:jc w:val="center"/>
              <w:rPr>
                <w:rFonts w:ascii="AS TT Commons" w:eastAsia="Times New Roman" w:hAnsi="AS TT Commons" w:cs="Arial"/>
                <w:color w:val="212121"/>
                <w:szCs w:val="22"/>
                <w:lang w:eastAsia="en-GB"/>
              </w:rPr>
            </w:pPr>
            <w:r w:rsidRPr="00BA183B">
              <w:rPr>
                <w:rFonts w:ascii="AS TT Commons" w:eastAsia="Times New Roman" w:hAnsi="AS TT Commons" w:cs="Arial"/>
                <w:color w:val="212121"/>
                <w:szCs w:val="22"/>
                <w:lang w:eastAsia="en-GB"/>
              </w:rPr>
              <w:t>E</w:t>
            </w:r>
          </w:p>
        </w:tc>
        <w:tc>
          <w:tcPr>
            <w:tcW w:w="1655" w:type="dxa"/>
            <w:vAlign w:val="center"/>
          </w:tcPr>
          <w:p w14:paraId="44C0F9EA" w14:textId="4429FEC0" w:rsidR="00D50CB1" w:rsidRPr="00BA183B" w:rsidRDefault="00A908DB" w:rsidP="009A0917">
            <w:pPr>
              <w:ind w:left="360"/>
              <w:jc w:val="center"/>
              <w:rPr>
                <w:rFonts w:ascii="AS TT Commons" w:eastAsia="Times New Roman" w:hAnsi="AS TT Commons" w:cs="Arial"/>
                <w:color w:val="212121"/>
                <w:szCs w:val="22"/>
                <w:lang w:eastAsia="en-GB"/>
              </w:rPr>
            </w:pPr>
            <w:r w:rsidRPr="00BA183B">
              <w:rPr>
                <w:rFonts w:ascii="AS TT Commons" w:eastAsia="Times New Roman" w:hAnsi="AS TT Commons" w:cs="Arial"/>
                <w:color w:val="212121"/>
                <w:szCs w:val="22"/>
                <w:lang w:eastAsia="en-GB"/>
              </w:rPr>
              <w:t>A/I</w:t>
            </w:r>
          </w:p>
        </w:tc>
      </w:tr>
      <w:tr w:rsidR="00D50CB1" w:rsidRPr="00BA183B" w14:paraId="77783BF7" w14:textId="77777777" w:rsidTr="4C932290">
        <w:trPr>
          <w:trHeight w:val="613"/>
        </w:trPr>
        <w:tc>
          <w:tcPr>
            <w:tcW w:w="6477" w:type="dxa"/>
          </w:tcPr>
          <w:p w14:paraId="646B41D2" w14:textId="77777777" w:rsidR="00D50CB1" w:rsidRPr="00BA183B" w:rsidRDefault="00D50CB1" w:rsidP="009A0917">
            <w:pPr>
              <w:pStyle w:val="ListParagraph"/>
              <w:rPr>
                <w:rFonts w:ascii="AS TT Commons" w:hAnsi="AS TT Commons" w:cs="Arial"/>
                <w:color w:val="212121"/>
              </w:rPr>
            </w:pPr>
          </w:p>
          <w:p w14:paraId="01C8F367" w14:textId="77777777" w:rsidR="00D50CB1" w:rsidRPr="00BA183B" w:rsidRDefault="00D50CB1" w:rsidP="00D50CB1">
            <w:pPr>
              <w:pStyle w:val="ListParagraph"/>
              <w:numPr>
                <w:ilvl w:val="0"/>
                <w:numId w:val="9"/>
              </w:numPr>
              <w:spacing w:line="240" w:lineRule="auto"/>
              <w:rPr>
                <w:rFonts w:ascii="AS TT Commons" w:hAnsi="AS TT Commons" w:cs="Arial"/>
                <w:color w:val="212121"/>
              </w:rPr>
            </w:pPr>
            <w:r w:rsidRPr="00BA183B">
              <w:rPr>
                <w:rFonts w:ascii="AS TT Commons" w:hAnsi="AS TT Commons" w:cs="Arial"/>
                <w:color w:val="212121"/>
              </w:rPr>
              <w:t xml:space="preserve">Encourages positivity and takes a proactive, solution-focussed, strength-based approach </w:t>
            </w:r>
          </w:p>
          <w:p w14:paraId="152E6F4B" w14:textId="77777777" w:rsidR="00D50CB1" w:rsidRPr="00BA183B" w:rsidRDefault="00D50CB1" w:rsidP="009A0917">
            <w:pPr>
              <w:pStyle w:val="ListParagraph"/>
              <w:rPr>
                <w:rFonts w:ascii="AS TT Commons" w:hAnsi="AS TT Commons" w:cs="Arial"/>
                <w:color w:val="212121"/>
              </w:rPr>
            </w:pPr>
          </w:p>
        </w:tc>
        <w:tc>
          <w:tcPr>
            <w:tcW w:w="1598" w:type="dxa"/>
            <w:vAlign w:val="center"/>
          </w:tcPr>
          <w:p w14:paraId="31703E8E" w14:textId="77777777" w:rsidR="00D50CB1" w:rsidRPr="00BA183B" w:rsidRDefault="00D50CB1" w:rsidP="009A0917">
            <w:pPr>
              <w:ind w:left="360"/>
              <w:jc w:val="center"/>
              <w:rPr>
                <w:rFonts w:ascii="AS TT Commons" w:eastAsia="Times New Roman" w:hAnsi="AS TT Commons" w:cs="Arial"/>
                <w:color w:val="212121"/>
                <w:szCs w:val="22"/>
                <w:lang w:eastAsia="en-GB"/>
              </w:rPr>
            </w:pPr>
            <w:r w:rsidRPr="00BA183B">
              <w:rPr>
                <w:rFonts w:ascii="AS TT Commons" w:eastAsia="Times New Roman" w:hAnsi="AS TT Commons" w:cs="Arial"/>
                <w:color w:val="212121"/>
                <w:szCs w:val="22"/>
                <w:lang w:eastAsia="en-GB"/>
              </w:rPr>
              <w:t>E</w:t>
            </w:r>
          </w:p>
        </w:tc>
        <w:tc>
          <w:tcPr>
            <w:tcW w:w="1655" w:type="dxa"/>
            <w:vAlign w:val="center"/>
          </w:tcPr>
          <w:p w14:paraId="3A1CA1CE" w14:textId="6E295E88" w:rsidR="00D50CB1" w:rsidRPr="00BA183B" w:rsidRDefault="00C2417A" w:rsidP="009A0917">
            <w:pPr>
              <w:ind w:left="360"/>
              <w:jc w:val="center"/>
              <w:rPr>
                <w:rFonts w:ascii="AS TT Commons" w:eastAsia="Times New Roman" w:hAnsi="AS TT Commons" w:cs="Arial"/>
                <w:color w:val="212121"/>
                <w:szCs w:val="22"/>
                <w:lang w:eastAsia="en-GB"/>
              </w:rPr>
            </w:pPr>
            <w:r w:rsidRPr="00BA183B">
              <w:rPr>
                <w:rFonts w:ascii="AS TT Commons" w:eastAsia="Times New Roman" w:hAnsi="AS TT Commons" w:cs="Arial"/>
                <w:color w:val="212121"/>
                <w:szCs w:val="22"/>
                <w:lang w:eastAsia="en-GB"/>
              </w:rPr>
              <w:t>I</w:t>
            </w:r>
          </w:p>
        </w:tc>
      </w:tr>
    </w:tbl>
    <w:tbl>
      <w:tblPr>
        <w:tblW w:w="93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04"/>
        <w:gridCol w:w="1650"/>
        <w:gridCol w:w="1622"/>
      </w:tblGrid>
      <w:tr w:rsidR="008B7FEE" w:rsidRPr="00BA183B" w14:paraId="18DDD9D7" w14:textId="77777777" w:rsidTr="00DF3923">
        <w:trPr>
          <w:trHeight w:val="540"/>
        </w:trPr>
        <w:tc>
          <w:tcPr>
            <w:tcW w:w="6104" w:type="dxa"/>
            <w:tcBorders>
              <w:top w:val="single" w:sz="6" w:space="0" w:color="auto"/>
              <w:left w:val="single" w:sz="6" w:space="0" w:color="auto"/>
              <w:bottom w:val="single" w:sz="6" w:space="0" w:color="auto"/>
              <w:right w:val="single" w:sz="6" w:space="0" w:color="auto"/>
            </w:tcBorders>
            <w:shd w:val="clear" w:color="auto" w:fill="D2E5FF"/>
            <w:tcMar>
              <w:top w:w="57" w:type="dxa"/>
              <w:left w:w="57" w:type="dxa"/>
              <w:bottom w:w="57" w:type="dxa"/>
              <w:right w:w="57" w:type="dxa"/>
            </w:tcMar>
            <w:vAlign w:val="center"/>
            <w:hideMark/>
          </w:tcPr>
          <w:p w14:paraId="1366EDFE" w14:textId="77777777" w:rsidR="008B7FEE" w:rsidRPr="00BA183B" w:rsidRDefault="008B7FEE" w:rsidP="00DF3923">
            <w:pPr>
              <w:textAlignment w:val="baseline"/>
              <w:rPr>
                <w:rFonts w:ascii="AS TT Commons DemiBold" w:eastAsia="Times New Roman" w:hAnsi="AS TT Commons DemiBold" w:cs="Times New Roman"/>
                <w:b/>
                <w:bCs/>
                <w:color w:val="002877"/>
                <w:lang w:eastAsia="en-GB"/>
                <w14:ligatures w14:val="none"/>
              </w:rPr>
            </w:pPr>
            <w:r w:rsidRPr="00BA183B">
              <w:rPr>
                <w:rFonts w:ascii="AS TT Commons DemiBold" w:eastAsia="Times New Roman" w:hAnsi="AS TT Commons DemiBold" w:cs="Times New Roman"/>
                <w:b/>
                <w:bCs/>
                <w:color w:val="002877"/>
                <w:lang w:eastAsia="en-GB"/>
                <w14:ligatures w14:val="none"/>
              </w:rPr>
              <w:t>Competencies &amp; Personal Attributes </w:t>
            </w:r>
          </w:p>
        </w:tc>
        <w:tc>
          <w:tcPr>
            <w:tcW w:w="1650" w:type="dxa"/>
            <w:tcBorders>
              <w:top w:val="single" w:sz="6" w:space="0" w:color="auto"/>
              <w:left w:val="single" w:sz="6" w:space="0" w:color="auto"/>
              <w:bottom w:val="single" w:sz="6" w:space="0" w:color="auto"/>
              <w:right w:val="single" w:sz="6" w:space="0" w:color="auto"/>
            </w:tcBorders>
            <w:shd w:val="clear" w:color="auto" w:fill="D2E5FF"/>
            <w:tcMar>
              <w:top w:w="57" w:type="dxa"/>
              <w:left w:w="57" w:type="dxa"/>
              <w:bottom w:w="57" w:type="dxa"/>
              <w:right w:w="57" w:type="dxa"/>
            </w:tcMar>
            <w:vAlign w:val="center"/>
            <w:hideMark/>
          </w:tcPr>
          <w:p w14:paraId="6EC4D302" w14:textId="77777777" w:rsidR="008B7FEE" w:rsidRPr="00BA183B" w:rsidRDefault="008B7FEE" w:rsidP="00DF3923">
            <w:pPr>
              <w:textAlignment w:val="baseline"/>
              <w:rPr>
                <w:rFonts w:ascii="AS TT Commons DemiBold" w:eastAsia="Times New Roman" w:hAnsi="AS TT Commons DemiBold" w:cs="Times New Roman"/>
                <w:b/>
                <w:bCs/>
                <w:color w:val="002877"/>
                <w:lang w:eastAsia="en-GB"/>
                <w14:ligatures w14:val="none"/>
              </w:rPr>
            </w:pPr>
            <w:r w:rsidRPr="00BA183B">
              <w:rPr>
                <w:rFonts w:ascii="AS TT Commons DemiBold" w:eastAsia="Times New Roman" w:hAnsi="AS TT Commons DemiBold" w:cs="Times New Roman"/>
                <w:b/>
                <w:bCs/>
                <w:color w:val="002877"/>
                <w:lang w:eastAsia="en-GB"/>
                <w14:ligatures w14:val="none"/>
              </w:rPr>
              <w:t>Essential (E) or Desirable (D) </w:t>
            </w:r>
          </w:p>
        </w:tc>
        <w:tc>
          <w:tcPr>
            <w:tcW w:w="1622" w:type="dxa"/>
            <w:tcBorders>
              <w:top w:val="single" w:sz="6" w:space="0" w:color="auto"/>
              <w:left w:val="single" w:sz="6" w:space="0" w:color="auto"/>
              <w:bottom w:val="single" w:sz="6" w:space="0" w:color="auto"/>
              <w:right w:val="single" w:sz="6" w:space="0" w:color="auto"/>
            </w:tcBorders>
            <w:shd w:val="clear" w:color="auto" w:fill="D2E5FF"/>
            <w:tcMar>
              <w:top w:w="57" w:type="dxa"/>
              <w:left w:w="57" w:type="dxa"/>
              <w:bottom w:w="57" w:type="dxa"/>
              <w:right w:w="57" w:type="dxa"/>
            </w:tcMar>
            <w:vAlign w:val="center"/>
            <w:hideMark/>
          </w:tcPr>
          <w:p w14:paraId="0FDFD43D" w14:textId="77777777" w:rsidR="008B7FEE" w:rsidRPr="00BA183B" w:rsidRDefault="008B7FEE" w:rsidP="00DF3923">
            <w:pPr>
              <w:textAlignment w:val="baseline"/>
              <w:rPr>
                <w:rFonts w:ascii="AS TT Commons DemiBold" w:eastAsia="Times New Roman" w:hAnsi="AS TT Commons DemiBold" w:cs="Times New Roman"/>
                <w:b/>
                <w:bCs/>
                <w:color w:val="002877"/>
                <w:lang w:eastAsia="en-GB"/>
                <w14:ligatures w14:val="none"/>
              </w:rPr>
            </w:pPr>
            <w:r w:rsidRPr="00BA183B">
              <w:rPr>
                <w:rFonts w:ascii="AS TT Commons DemiBold" w:eastAsia="Times New Roman" w:hAnsi="AS TT Commons DemiBold" w:cs="Times New Roman"/>
                <w:b/>
                <w:bCs/>
                <w:color w:val="002877"/>
                <w:lang w:eastAsia="en-GB"/>
                <w14:ligatures w14:val="none"/>
              </w:rPr>
              <w:t>Application (A) or Interview (I) </w:t>
            </w:r>
          </w:p>
        </w:tc>
      </w:tr>
      <w:tr w:rsidR="00A916AE" w:rsidRPr="00BA183B" w14:paraId="1F9F02EB" w14:textId="77777777" w:rsidTr="00764BBC">
        <w:trPr>
          <w:trHeight w:val="420"/>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11FAD0FE" w14:textId="77777777" w:rsidR="00A916AE" w:rsidRPr="00BA183B" w:rsidRDefault="00A916AE" w:rsidP="00A916AE">
            <w:pPr>
              <w:jc w:val="both"/>
              <w:textAlignment w:val="baseline"/>
              <w:rPr>
                <w:rFonts w:ascii="AS TT Commons" w:eastAsia="Times New Roman" w:hAnsi="AS TT Commons" w:cs="Times New Roman"/>
                <w:color w:val="auto"/>
                <w:lang w:eastAsia="en-GB"/>
                <w14:ligatures w14:val="none"/>
              </w:rPr>
            </w:pPr>
            <w:r w:rsidRPr="00BA183B">
              <w:rPr>
                <w:rFonts w:ascii="AS TT Commons" w:hAnsi="AS TT Commons" w:cs="Arial"/>
                <w:color w:val="auto"/>
                <w:szCs w:val="22"/>
              </w:rPr>
              <w:t>Be a team player, supporting colleagues when there are deadlines, and who knows when to ask for help themselves.</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5E30697A" w14:textId="77777777" w:rsidR="00A916AE" w:rsidRPr="00BA183B" w:rsidRDefault="00A916AE" w:rsidP="00A916AE">
            <w:pPr>
              <w:jc w:val="center"/>
              <w:textAlignment w:val="baseline"/>
              <w:rPr>
                <w:rFonts w:ascii="AS TT Commons" w:eastAsia="Times New Roman" w:hAnsi="AS TT Commons" w:cs="Times New Roman"/>
                <w:color w:val="auto"/>
                <w:lang w:eastAsia="en-GB"/>
                <w14:ligatures w14:val="none"/>
              </w:rPr>
            </w:pPr>
            <w:r w:rsidRPr="00BA183B">
              <w:rPr>
                <w:rFonts w:ascii="AS TT Commons" w:eastAsia="Times New Roman" w:hAnsi="AS TT Commons" w:cs="Times New Roman"/>
                <w:color w:val="auto"/>
                <w:lang w:eastAsia="en-GB"/>
                <w14:ligatures w14:val="none"/>
              </w:rPr>
              <w:t>E </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024B58EC" w14:textId="77777777" w:rsidR="00A916AE" w:rsidRPr="00BA183B" w:rsidRDefault="00A916AE" w:rsidP="00A916AE">
            <w:pPr>
              <w:jc w:val="center"/>
              <w:textAlignment w:val="baseline"/>
              <w:rPr>
                <w:rFonts w:ascii="AS TT Commons" w:eastAsia="Times New Roman" w:hAnsi="AS TT Commons" w:cs="Times New Roman"/>
                <w:color w:val="auto"/>
                <w:lang w:eastAsia="en-GB"/>
                <w14:ligatures w14:val="none"/>
              </w:rPr>
            </w:pPr>
            <w:r w:rsidRPr="00BA183B">
              <w:rPr>
                <w:rFonts w:ascii="AS TT Commons" w:eastAsia="Times New Roman" w:hAnsi="AS TT Commons" w:cs="Times New Roman"/>
                <w:color w:val="auto"/>
                <w:lang w:eastAsia="en-GB"/>
                <w14:ligatures w14:val="none"/>
              </w:rPr>
              <w:t>A/I </w:t>
            </w:r>
          </w:p>
        </w:tc>
      </w:tr>
      <w:tr w:rsidR="00A916AE" w:rsidRPr="00BA183B" w14:paraId="5149DF39" w14:textId="77777777" w:rsidTr="00764BBC">
        <w:trPr>
          <w:trHeight w:val="570"/>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323FB928" w14:textId="77777777" w:rsidR="00A916AE" w:rsidRPr="00BA183B" w:rsidRDefault="00A916AE" w:rsidP="00A916AE">
            <w:pPr>
              <w:jc w:val="both"/>
              <w:textAlignment w:val="baseline"/>
              <w:rPr>
                <w:rFonts w:ascii="AS TT Commons" w:eastAsia="Times New Roman" w:hAnsi="AS TT Commons" w:cs="Times New Roman"/>
                <w:color w:val="auto"/>
                <w:lang w:eastAsia="en-GB"/>
                <w14:ligatures w14:val="none"/>
              </w:rPr>
            </w:pPr>
            <w:r w:rsidRPr="00BA183B">
              <w:rPr>
                <w:rFonts w:ascii="AS TT Commons" w:hAnsi="AS TT Commons" w:cs="Arial"/>
                <w:color w:val="auto"/>
                <w:szCs w:val="22"/>
              </w:rPr>
              <w:t>Be a self-starter and incredibly motivated.</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51AEFE75" w14:textId="77777777" w:rsidR="00A916AE" w:rsidRPr="00BA183B" w:rsidRDefault="00A916AE" w:rsidP="00A916AE">
            <w:pPr>
              <w:jc w:val="center"/>
              <w:textAlignment w:val="baseline"/>
              <w:rPr>
                <w:rFonts w:ascii="AS TT Commons" w:eastAsia="Times New Roman" w:hAnsi="AS TT Commons" w:cs="Times New Roman"/>
                <w:color w:val="auto"/>
                <w:lang w:eastAsia="en-GB"/>
                <w14:ligatures w14:val="none"/>
              </w:rPr>
            </w:pPr>
            <w:r w:rsidRPr="00BA183B">
              <w:rPr>
                <w:rFonts w:ascii="AS TT Commons" w:eastAsia="Times New Roman" w:hAnsi="AS TT Commons" w:cs="Times New Roman"/>
                <w:color w:val="auto"/>
                <w:lang w:eastAsia="en-GB"/>
                <w14:ligatures w14:val="none"/>
              </w:rPr>
              <w:t>E </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4164C0EB" w14:textId="77777777" w:rsidR="00A916AE" w:rsidRPr="00BA183B" w:rsidRDefault="00A916AE" w:rsidP="00A916AE">
            <w:pPr>
              <w:jc w:val="center"/>
              <w:textAlignment w:val="baseline"/>
              <w:rPr>
                <w:rFonts w:ascii="AS TT Commons" w:eastAsia="Times New Roman" w:hAnsi="AS TT Commons" w:cs="Times New Roman"/>
                <w:color w:val="auto"/>
                <w:lang w:eastAsia="en-GB"/>
                <w14:ligatures w14:val="none"/>
              </w:rPr>
            </w:pPr>
            <w:r w:rsidRPr="00BA183B">
              <w:rPr>
                <w:rFonts w:ascii="AS TT Commons" w:eastAsia="Times New Roman" w:hAnsi="AS TT Commons" w:cs="Times New Roman"/>
                <w:color w:val="auto"/>
                <w:lang w:eastAsia="en-GB"/>
                <w14:ligatures w14:val="none"/>
              </w:rPr>
              <w:t>A/I </w:t>
            </w:r>
          </w:p>
        </w:tc>
      </w:tr>
      <w:tr w:rsidR="00A916AE" w:rsidRPr="00BA183B" w14:paraId="5A0227C9" w14:textId="77777777" w:rsidTr="00A32678">
        <w:trPr>
          <w:trHeight w:val="540"/>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1A055E1C" w14:textId="77777777" w:rsidR="00A916AE" w:rsidRPr="00BA183B" w:rsidRDefault="00A916AE" w:rsidP="00A916AE">
            <w:pPr>
              <w:jc w:val="both"/>
              <w:textAlignment w:val="baseline"/>
              <w:rPr>
                <w:rFonts w:ascii="AS TT Commons" w:eastAsia="Times New Roman" w:hAnsi="AS TT Commons" w:cs="Times New Roman"/>
                <w:color w:val="auto"/>
                <w:lang w:eastAsia="en-GB"/>
                <w14:ligatures w14:val="none"/>
              </w:rPr>
            </w:pPr>
            <w:r w:rsidRPr="00BA183B">
              <w:rPr>
                <w:rFonts w:ascii="AS TT Commons" w:hAnsi="AS TT Commons" w:cs="Arial"/>
                <w:color w:val="auto"/>
                <w:szCs w:val="22"/>
              </w:rPr>
              <w:t>Excellent organisational and timekeeping skills.</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5AF807D3" w14:textId="77777777" w:rsidR="00A916AE" w:rsidRPr="00BA183B" w:rsidRDefault="00A916AE" w:rsidP="00A916AE">
            <w:pPr>
              <w:jc w:val="center"/>
              <w:textAlignment w:val="baseline"/>
              <w:rPr>
                <w:rFonts w:ascii="AS TT Commons" w:eastAsia="Times New Roman" w:hAnsi="AS TT Commons" w:cs="Times New Roman"/>
                <w:color w:val="auto"/>
                <w:lang w:eastAsia="en-GB"/>
                <w14:ligatures w14:val="none"/>
              </w:rPr>
            </w:pPr>
            <w:r w:rsidRPr="00BA183B">
              <w:rPr>
                <w:rFonts w:ascii="AS TT Commons" w:eastAsia="Times New Roman" w:hAnsi="AS TT Commons" w:cs="Times New Roman"/>
                <w:color w:val="auto"/>
                <w:lang w:eastAsia="en-GB"/>
                <w14:ligatures w14:val="none"/>
              </w:rPr>
              <w:t>E</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78511792" w14:textId="77777777" w:rsidR="00A916AE" w:rsidRPr="00BA183B" w:rsidRDefault="00A916AE" w:rsidP="00A916AE">
            <w:pPr>
              <w:jc w:val="center"/>
              <w:textAlignment w:val="baseline"/>
              <w:rPr>
                <w:rFonts w:ascii="AS TT Commons" w:eastAsia="Times New Roman" w:hAnsi="AS TT Commons" w:cs="Times New Roman"/>
                <w:color w:val="auto"/>
                <w:lang w:eastAsia="en-GB"/>
                <w14:ligatures w14:val="none"/>
              </w:rPr>
            </w:pPr>
            <w:r w:rsidRPr="00BA183B">
              <w:rPr>
                <w:rFonts w:ascii="AS TT Commons" w:eastAsia="Times New Roman" w:hAnsi="AS TT Commons" w:cs="Times New Roman"/>
                <w:color w:val="auto"/>
                <w:lang w:eastAsia="en-GB"/>
                <w14:ligatures w14:val="none"/>
              </w:rPr>
              <w:t>A/I </w:t>
            </w:r>
          </w:p>
        </w:tc>
      </w:tr>
      <w:tr w:rsidR="00A916AE" w:rsidRPr="00BA183B" w14:paraId="6E3763FB" w14:textId="77777777" w:rsidTr="00A32678">
        <w:trPr>
          <w:trHeight w:val="555"/>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1FBD2BA7" w14:textId="77777777" w:rsidR="00A916AE" w:rsidRPr="00BA183B" w:rsidRDefault="00A916AE" w:rsidP="00A916AE">
            <w:pPr>
              <w:jc w:val="both"/>
              <w:textAlignment w:val="baseline"/>
              <w:rPr>
                <w:rFonts w:ascii="AS TT Commons" w:eastAsia="Times New Roman" w:hAnsi="AS TT Commons" w:cs="Times New Roman"/>
                <w:color w:val="auto"/>
                <w:lang w:eastAsia="en-GB"/>
                <w14:ligatures w14:val="none"/>
              </w:rPr>
            </w:pPr>
            <w:r w:rsidRPr="00BA183B">
              <w:rPr>
                <w:rFonts w:ascii="AS TT Commons" w:hAnsi="AS TT Commons" w:cs="Arial"/>
                <w:color w:val="auto"/>
                <w:szCs w:val="22"/>
              </w:rPr>
              <w:t>Excellent attention to detail.</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37407325" w14:textId="77777777" w:rsidR="00A916AE" w:rsidRPr="00BA183B" w:rsidRDefault="00A916AE" w:rsidP="00A916AE">
            <w:pPr>
              <w:jc w:val="center"/>
              <w:textAlignment w:val="baseline"/>
              <w:rPr>
                <w:rFonts w:ascii="AS TT Commons" w:eastAsia="Times New Roman" w:hAnsi="AS TT Commons" w:cs="Times New Roman"/>
                <w:color w:val="auto"/>
                <w:lang w:eastAsia="en-GB"/>
                <w14:ligatures w14:val="none"/>
              </w:rPr>
            </w:pPr>
            <w:r w:rsidRPr="00BA183B">
              <w:rPr>
                <w:rFonts w:ascii="AS TT Commons" w:eastAsia="Times New Roman" w:hAnsi="AS TT Commons" w:cs="Times New Roman"/>
                <w:color w:val="auto"/>
                <w:lang w:eastAsia="en-GB"/>
                <w14:ligatures w14:val="none"/>
              </w:rPr>
              <w:t>E </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3E8E253D" w14:textId="77777777" w:rsidR="00A916AE" w:rsidRPr="00BA183B" w:rsidRDefault="00A916AE" w:rsidP="00A916AE">
            <w:pPr>
              <w:jc w:val="center"/>
              <w:textAlignment w:val="baseline"/>
              <w:rPr>
                <w:rFonts w:ascii="AS TT Commons" w:eastAsia="Times New Roman" w:hAnsi="AS TT Commons" w:cs="Times New Roman"/>
                <w:color w:val="auto"/>
                <w:lang w:eastAsia="en-GB"/>
                <w14:ligatures w14:val="none"/>
              </w:rPr>
            </w:pPr>
            <w:r w:rsidRPr="00BA183B">
              <w:rPr>
                <w:rFonts w:ascii="AS TT Commons" w:eastAsia="Times New Roman" w:hAnsi="AS TT Commons" w:cs="Times New Roman"/>
                <w:color w:val="auto"/>
                <w:lang w:eastAsia="en-GB"/>
                <w14:ligatures w14:val="none"/>
              </w:rPr>
              <w:t>A/I </w:t>
            </w:r>
          </w:p>
        </w:tc>
      </w:tr>
      <w:tr w:rsidR="008B7FEE" w:rsidRPr="00BA183B" w14:paraId="6929AC58" w14:textId="77777777" w:rsidTr="00DF3923">
        <w:trPr>
          <w:trHeight w:val="555"/>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5E0397AE" w14:textId="77777777" w:rsidR="008B7FEE" w:rsidRPr="00BA183B" w:rsidRDefault="008B7FEE" w:rsidP="00DF3923">
            <w:pPr>
              <w:jc w:val="both"/>
              <w:textAlignment w:val="baseline"/>
              <w:rPr>
                <w:rFonts w:ascii="AS TT Commons" w:eastAsia="Times New Roman" w:hAnsi="AS TT Commons" w:cs="Times New Roman"/>
                <w:color w:val="auto"/>
                <w:lang w:eastAsia="en-GB"/>
                <w14:ligatures w14:val="none"/>
              </w:rPr>
            </w:pPr>
            <w:r w:rsidRPr="00BA183B">
              <w:rPr>
                <w:rFonts w:ascii="AS TT Commons" w:eastAsia="Times New Roman" w:hAnsi="AS TT Commons" w:cs="Times New Roman"/>
                <w:color w:val="auto"/>
                <w:lang w:eastAsia="en-GB"/>
                <w14:ligatures w14:val="none"/>
              </w:rPr>
              <w:t>Non-judgemental communication </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4ADEE605" w14:textId="77777777" w:rsidR="008B7FEE" w:rsidRPr="00BA183B" w:rsidRDefault="008B7FEE" w:rsidP="00DF3923">
            <w:pPr>
              <w:jc w:val="center"/>
              <w:textAlignment w:val="baseline"/>
              <w:rPr>
                <w:rFonts w:ascii="AS TT Commons" w:eastAsia="Times New Roman" w:hAnsi="AS TT Commons" w:cs="Times New Roman"/>
                <w:color w:val="auto"/>
                <w:lang w:eastAsia="en-GB"/>
                <w14:ligatures w14:val="none"/>
              </w:rPr>
            </w:pPr>
            <w:r w:rsidRPr="00BA183B">
              <w:rPr>
                <w:rFonts w:ascii="AS TT Commons" w:eastAsia="Times New Roman" w:hAnsi="AS TT Commons" w:cs="Times New Roman"/>
                <w:color w:val="auto"/>
                <w:lang w:eastAsia="en-GB"/>
                <w14:ligatures w14:val="none"/>
              </w:rPr>
              <w:t>E </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642B38AA" w14:textId="77777777" w:rsidR="008B7FEE" w:rsidRPr="00BA183B" w:rsidRDefault="008B7FEE" w:rsidP="00DF3923">
            <w:pPr>
              <w:jc w:val="center"/>
              <w:textAlignment w:val="baseline"/>
              <w:rPr>
                <w:rFonts w:ascii="AS TT Commons" w:eastAsia="Times New Roman" w:hAnsi="AS TT Commons" w:cs="Times New Roman"/>
                <w:color w:val="auto"/>
                <w:lang w:eastAsia="en-GB"/>
                <w14:ligatures w14:val="none"/>
              </w:rPr>
            </w:pPr>
            <w:r w:rsidRPr="00BA183B">
              <w:rPr>
                <w:rFonts w:ascii="AS TT Commons" w:eastAsia="Times New Roman" w:hAnsi="AS TT Commons" w:cs="Times New Roman"/>
                <w:color w:val="auto"/>
                <w:lang w:eastAsia="en-GB"/>
                <w14:ligatures w14:val="none"/>
              </w:rPr>
              <w:t>A/I </w:t>
            </w:r>
          </w:p>
        </w:tc>
      </w:tr>
      <w:tr w:rsidR="008B7FEE" w:rsidRPr="00BA183B" w14:paraId="194F3F3F" w14:textId="77777777" w:rsidTr="00DF3923">
        <w:trPr>
          <w:trHeight w:val="540"/>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7EC59CF5" w14:textId="77777777" w:rsidR="008B7FEE" w:rsidRPr="00BA183B" w:rsidRDefault="008B7FEE" w:rsidP="00DF3923">
            <w:pPr>
              <w:jc w:val="both"/>
              <w:textAlignment w:val="baseline"/>
              <w:rPr>
                <w:rFonts w:ascii="AS TT Commons" w:eastAsia="Times New Roman" w:hAnsi="AS TT Commons" w:cs="Times New Roman"/>
                <w:color w:val="auto"/>
                <w:lang w:eastAsia="en-GB"/>
                <w14:ligatures w14:val="none"/>
              </w:rPr>
            </w:pPr>
            <w:r w:rsidRPr="00BA183B">
              <w:rPr>
                <w:rFonts w:ascii="AS TT Commons" w:eastAsia="Times New Roman" w:hAnsi="AS TT Commons" w:cs="Times New Roman"/>
                <w:color w:val="auto"/>
                <w:lang w:eastAsia="en-GB"/>
                <w14:ligatures w14:val="none"/>
              </w:rPr>
              <w:t>Commitment to and understanding of equal opportunities </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7E235FE8" w14:textId="77777777" w:rsidR="008B7FEE" w:rsidRPr="00BA183B" w:rsidRDefault="008B7FEE" w:rsidP="00DF3923">
            <w:pPr>
              <w:jc w:val="center"/>
              <w:textAlignment w:val="baseline"/>
              <w:rPr>
                <w:rFonts w:ascii="AS TT Commons" w:eastAsia="Times New Roman" w:hAnsi="AS TT Commons" w:cs="Times New Roman"/>
                <w:color w:val="auto"/>
                <w:lang w:eastAsia="en-GB"/>
                <w14:ligatures w14:val="none"/>
              </w:rPr>
            </w:pPr>
            <w:r w:rsidRPr="00BA183B">
              <w:rPr>
                <w:rFonts w:ascii="AS TT Commons" w:eastAsia="Times New Roman" w:hAnsi="AS TT Commons" w:cs="Times New Roman"/>
                <w:color w:val="auto"/>
                <w:lang w:eastAsia="en-GB"/>
                <w14:ligatures w14:val="none"/>
              </w:rPr>
              <w:t>E </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2E233FB1" w14:textId="77777777" w:rsidR="008B7FEE" w:rsidRPr="00BA183B" w:rsidRDefault="008B7FEE" w:rsidP="00DF3923">
            <w:pPr>
              <w:jc w:val="center"/>
              <w:textAlignment w:val="baseline"/>
              <w:rPr>
                <w:rFonts w:ascii="AS TT Commons" w:eastAsia="Times New Roman" w:hAnsi="AS TT Commons" w:cs="Times New Roman"/>
                <w:color w:val="auto"/>
                <w:lang w:eastAsia="en-GB"/>
                <w14:ligatures w14:val="none"/>
              </w:rPr>
            </w:pPr>
            <w:r w:rsidRPr="00BA183B">
              <w:rPr>
                <w:rFonts w:ascii="AS TT Commons" w:eastAsia="Times New Roman" w:hAnsi="AS TT Commons" w:cs="Times New Roman"/>
                <w:color w:val="auto"/>
                <w:lang w:eastAsia="en-GB"/>
                <w14:ligatures w14:val="none"/>
              </w:rPr>
              <w:t>A/I </w:t>
            </w:r>
          </w:p>
        </w:tc>
      </w:tr>
      <w:tr w:rsidR="008B7FEE" w:rsidRPr="00BA183B" w14:paraId="2BE1DBE7" w14:textId="77777777" w:rsidTr="00DF3923">
        <w:trPr>
          <w:trHeight w:val="690"/>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103A147A" w14:textId="77777777" w:rsidR="008B7FEE" w:rsidRPr="00BA183B" w:rsidRDefault="008B7FEE" w:rsidP="00DF3923">
            <w:pPr>
              <w:jc w:val="both"/>
              <w:textAlignment w:val="baseline"/>
              <w:rPr>
                <w:rFonts w:ascii="AS TT Commons" w:eastAsia="Times New Roman" w:hAnsi="AS TT Commons" w:cs="Times New Roman"/>
                <w:color w:val="auto"/>
                <w:lang w:eastAsia="en-GB"/>
                <w14:ligatures w14:val="none"/>
              </w:rPr>
            </w:pPr>
            <w:r w:rsidRPr="00BA183B">
              <w:rPr>
                <w:rFonts w:ascii="AS TT Commons" w:eastAsia="Times New Roman" w:hAnsi="AS TT Commons" w:cs="Times New Roman"/>
                <w:color w:val="auto"/>
                <w:lang w:eastAsia="en-GB"/>
                <w14:ligatures w14:val="none"/>
              </w:rPr>
              <w:t>Understanding of the inclusion agenda and its relevance within a diverse society </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1F3055D4" w14:textId="77777777" w:rsidR="008B7FEE" w:rsidRPr="00BA183B" w:rsidRDefault="008B7FEE" w:rsidP="00DF3923">
            <w:pPr>
              <w:jc w:val="center"/>
              <w:textAlignment w:val="baseline"/>
              <w:rPr>
                <w:rFonts w:ascii="AS TT Commons" w:eastAsia="Times New Roman" w:hAnsi="AS TT Commons" w:cs="Times New Roman"/>
                <w:color w:val="auto"/>
                <w:lang w:eastAsia="en-GB"/>
                <w14:ligatures w14:val="none"/>
              </w:rPr>
            </w:pPr>
            <w:r w:rsidRPr="00BA183B">
              <w:rPr>
                <w:rFonts w:ascii="AS TT Commons" w:eastAsia="Times New Roman" w:hAnsi="AS TT Commons" w:cs="Times New Roman"/>
                <w:color w:val="auto"/>
                <w:lang w:eastAsia="en-GB"/>
                <w14:ligatures w14:val="none"/>
              </w:rPr>
              <w:t>E </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1C5960C3" w14:textId="77777777" w:rsidR="008B7FEE" w:rsidRPr="00BA183B" w:rsidRDefault="008B7FEE" w:rsidP="00DF3923">
            <w:pPr>
              <w:jc w:val="center"/>
              <w:textAlignment w:val="baseline"/>
              <w:rPr>
                <w:rFonts w:ascii="AS TT Commons" w:eastAsia="Times New Roman" w:hAnsi="AS TT Commons" w:cs="Times New Roman"/>
                <w:color w:val="auto"/>
                <w:lang w:eastAsia="en-GB"/>
                <w14:ligatures w14:val="none"/>
              </w:rPr>
            </w:pPr>
            <w:r w:rsidRPr="00BA183B">
              <w:rPr>
                <w:rFonts w:ascii="AS TT Commons" w:eastAsia="Times New Roman" w:hAnsi="AS TT Commons" w:cs="Times New Roman"/>
                <w:color w:val="auto"/>
                <w:lang w:eastAsia="en-GB"/>
                <w14:ligatures w14:val="none"/>
              </w:rPr>
              <w:t>A/I </w:t>
            </w:r>
          </w:p>
        </w:tc>
      </w:tr>
    </w:tbl>
    <w:p w14:paraId="12BDF633" w14:textId="77777777" w:rsidR="008B7FEE" w:rsidRPr="00BA183B" w:rsidRDefault="008B7FEE" w:rsidP="008B7FEE">
      <w:pPr>
        <w:spacing w:line="60" w:lineRule="exact"/>
        <w:jc w:val="both"/>
        <w:textAlignment w:val="baseline"/>
        <w:rPr>
          <w:rFonts w:eastAsia="Times New Roman"/>
          <w:color w:val="212121"/>
          <w:lang w:eastAsia="en-GB"/>
        </w:rPr>
      </w:pPr>
    </w:p>
    <w:p w14:paraId="1C9ACEBB" w14:textId="77777777" w:rsidR="008B7FEE" w:rsidRPr="00BA183B" w:rsidRDefault="008B7FEE" w:rsidP="00A916AE">
      <w:pPr>
        <w:jc w:val="both"/>
        <w:textAlignment w:val="baseline"/>
        <w:rPr>
          <w:rFonts w:ascii="AS TT Commons" w:eastAsia="Times New Roman" w:hAnsi="AS TT Commons" w:cs="Segoe UI"/>
          <w:sz w:val="18"/>
          <w:szCs w:val="18"/>
          <w:lang w:eastAsia="en-GB"/>
        </w:rPr>
      </w:pPr>
      <w:r w:rsidRPr="00BA183B">
        <w:rPr>
          <w:rFonts w:eastAsia="Times New Roman"/>
          <w:color w:val="212121"/>
          <w:lang w:eastAsia="en-GB"/>
        </w:rPr>
        <w:t>Essential requirements are those, without which, the post holder would not be able to fulfil the responsibilities of the role. Desirable requirements are those which would be useful for the post holder to possess and will be considered when more than one applicant meets the essential requirements.</w:t>
      </w:r>
    </w:p>
    <w:p w14:paraId="1295F49C" w14:textId="2C14EA3D" w:rsidR="00A916AE" w:rsidRPr="00A95C0D" w:rsidRDefault="00A95C0D" w:rsidP="00A95C0D">
      <w:pPr>
        <w:pStyle w:val="NoSpacing"/>
        <w:rPr>
          <w:rFonts w:ascii="AS TT Commons Medium" w:hAnsi="AS TT Commons Medium"/>
          <w:sz w:val="22"/>
          <w:szCs w:val="22"/>
        </w:rPr>
      </w:pPr>
      <w:r w:rsidRPr="00BA183B">
        <w:rPr>
          <w:rFonts w:ascii="AS TT Commons Medium" w:eastAsia="Segoe UI" w:hAnsi="AS TT Commons Medium"/>
          <w:sz w:val="22"/>
          <w:szCs w:val="22"/>
        </w:rPr>
        <w:t xml:space="preserve">This post will be subject to a satisfactory Criminal Records Check, from either the Disclosure and Barring Service (England &amp; Wales), Disclosure Scotland Check (Scotland) or </w:t>
      </w:r>
      <w:proofErr w:type="spellStart"/>
      <w:r w:rsidRPr="00BA183B">
        <w:rPr>
          <w:rFonts w:ascii="AS TT Commons Medium" w:eastAsia="Segoe UI" w:hAnsi="AS TT Commons Medium"/>
          <w:sz w:val="22"/>
          <w:szCs w:val="22"/>
        </w:rPr>
        <w:t>AccessNI</w:t>
      </w:r>
      <w:proofErr w:type="spellEnd"/>
      <w:r w:rsidRPr="00BA183B">
        <w:rPr>
          <w:rFonts w:ascii="AS TT Commons Medium" w:eastAsia="Segoe UI" w:hAnsi="AS TT Commons Medium"/>
          <w:sz w:val="22"/>
          <w:szCs w:val="22"/>
        </w:rPr>
        <w:t xml:space="preserve"> (Northern Ireland). If you require further information regarding Criminal Records Check, then please contact: </w:t>
      </w:r>
      <w:hyperlink r:id="rId20" w:history="1">
        <w:r w:rsidRPr="00BA183B">
          <w:rPr>
            <w:rStyle w:val="Hyperlink"/>
            <w:rFonts w:ascii="AS TT Commons Medium" w:eastAsia="Segoe UI" w:hAnsi="AS TT Commons Medium" w:cs="Times New Roman"/>
            <w:b w:val="0"/>
            <w:bCs w:val="0"/>
            <w:color w:val="auto"/>
            <w:sz w:val="22"/>
            <w:szCs w:val="22"/>
            <w:u w:val="none"/>
          </w:rPr>
          <w:t>careers@alzheimers.org.uk</w:t>
        </w:r>
      </w:hyperlink>
      <w:r>
        <w:rPr>
          <w:rFonts w:ascii="AS TT Commons Medium" w:eastAsia="Segoe UI" w:hAnsi="AS TT Commons Medium"/>
          <w:sz w:val="22"/>
          <w:szCs w:val="22"/>
        </w:rPr>
        <w:t xml:space="preserve"> </w:t>
      </w:r>
    </w:p>
    <w:p w14:paraId="1DD5CC3B" w14:textId="77777777" w:rsidR="00A916AE" w:rsidRDefault="00A916AE" w:rsidP="00A916AE">
      <w:pPr>
        <w:jc w:val="both"/>
        <w:textAlignment w:val="baseline"/>
        <w:rPr>
          <w:rFonts w:ascii="AS TT Commons" w:eastAsia="Times New Roman" w:hAnsi="AS TT Commons" w:cs="Segoe UI"/>
          <w:sz w:val="18"/>
          <w:szCs w:val="18"/>
          <w:lang w:eastAsia="en-GB"/>
        </w:rPr>
      </w:pPr>
    </w:p>
    <w:p w14:paraId="2E08B8D2" w14:textId="77777777" w:rsidR="00A916AE" w:rsidRDefault="00A916AE" w:rsidP="00A916AE">
      <w:pPr>
        <w:jc w:val="both"/>
        <w:textAlignment w:val="baseline"/>
        <w:rPr>
          <w:rFonts w:ascii="AS TT Commons" w:eastAsia="Times New Roman" w:hAnsi="AS TT Commons" w:cs="Segoe UI"/>
          <w:sz w:val="18"/>
          <w:szCs w:val="18"/>
          <w:lang w:eastAsia="en-GB"/>
        </w:rPr>
      </w:pPr>
    </w:p>
    <w:p w14:paraId="1FA70B69" w14:textId="77777777" w:rsidR="00A916AE" w:rsidRDefault="00A916AE" w:rsidP="00A916AE">
      <w:pPr>
        <w:jc w:val="both"/>
        <w:textAlignment w:val="baseline"/>
        <w:rPr>
          <w:rFonts w:ascii="AS TT Commons" w:eastAsia="Times New Roman" w:hAnsi="AS TT Commons" w:cs="Segoe UI"/>
          <w:sz w:val="18"/>
          <w:szCs w:val="18"/>
          <w:lang w:eastAsia="en-GB"/>
        </w:rPr>
      </w:pPr>
    </w:p>
    <w:p w14:paraId="666D7AAF" w14:textId="77777777" w:rsidR="00A916AE" w:rsidRDefault="00A916AE" w:rsidP="00A916AE">
      <w:pPr>
        <w:jc w:val="both"/>
        <w:textAlignment w:val="baseline"/>
        <w:rPr>
          <w:rFonts w:ascii="AS TT Commons" w:eastAsia="Times New Roman" w:hAnsi="AS TT Commons" w:cs="Segoe UI"/>
          <w:sz w:val="18"/>
          <w:szCs w:val="18"/>
          <w:lang w:eastAsia="en-GB"/>
        </w:rPr>
      </w:pPr>
    </w:p>
    <w:p w14:paraId="1108669E" w14:textId="77777777" w:rsidR="00A916AE" w:rsidRDefault="00A916AE" w:rsidP="00A916AE">
      <w:pPr>
        <w:jc w:val="both"/>
        <w:textAlignment w:val="baseline"/>
        <w:rPr>
          <w:rFonts w:ascii="AS TT Commons" w:eastAsia="Times New Roman" w:hAnsi="AS TT Commons" w:cs="Segoe UI"/>
          <w:sz w:val="18"/>
          <w:szCs w:val="18"/>
          <w:lang w:eastAsia="en-GB"/>
        </w:rPr>
      </w:pPr>
    </w:p>
    <w:p w14:paraId="0A55631D" w14:textId="77777777" w:rsidR="00A916AE" w:rsidRDefault="00A916AE" w:rsidP="00A916AE">
      <w:pPr>
        <w:jc w:val="both"/>
        <w:textAlignment w:val="baseline"/>
        <w:rPr>
          <w:rFonts w:ascii="AS TT Commons" w:eastAsia="Times New Roman" w:hAnsi="AS TT Commons" w:cs="Segoe UI"/>
          <w:sz w:val="18"/>
          <w:szCs w:val="18"/>
          <w:lang w:eastAsia="en-GB"/>
        </w:rPr>
      </w:pPr>
    </w:p>
    <w:p w14:paraId="08C80D5B" w14:textId="77777777" w:rsidR="00A916AE" w:rsidRPr="00A916AE" w:rsidRDefault="00A916AE" w:rsidP="00A916AE">
      <w:pPr>
        <w:jc w:val="both"/>
        <w:textAlignment w:val="baseline"/>
        <w:rPr>
          <w:rFonts w:ascii="AS TT Commons" w:eastAsia="Times New Roman" w:hAnsi="AS TT Commons" w:cs="Segoe UI"/>
          <w:sz w:val="18"/>
          <w:szCs w:val="18"/>
          <w:lang w:eastAsia="en-GB"/>
        </w:rPr>
      </w:pPr>
    </w:p>
    <w:p w14:paraId="7DB509E9" w14:textId="77777777" w:rsidR="008B7FEE" w:rsidRPr="008B7FEE" w:rsidRDefault="00B5429F" w:rsidP="008B7FEE">
      <w:pPr>
        <w:ind w:firstLine="720"/>
      </w:pPr>
      <w:r>
        <w:rPr>
          <w:noProof/>
        </w:rPr>
        <w:lastRenderedPageBreak/>
        <w:drawing>
          <wp:anchor distT="0" distB="0" distL="114300" distR="114300" simplePos="0" relativeHeight="251696128" behindDoc="0" locked="0" layoutInCell="1" allowOverlap="1" wp14:anchorId="696F3DFF" wp14:editId="3C81803E">
            <wp:simplePos x="0" y="0"/>
            <wp:positionH relativeFrom="column">
              <wp:posOffset>-284096</wp:posOffset>
            </wp:positionH>
            <wp:positionV relativeFrom="paragraph">
              <wp:posOffset>0</wp:posOffset>
            </wp:positionV>
            <wp:extent cx="6358255" cy="7995285"/>
            <wp:effectExtent l="0" t="0" r="0" b="0"/>
            <wp:wrapThrough wrapText="bothSides">
              <wp:wrapPolygon edited="0">
                <wp:start x="10570" y="172"/>
                <wp:lineTo x="1208" y="274"/>
                <wp:lineTo x="173" y="309"/>
                <wp:lineTo x="173" y="789"/>
                <wp:lineTo x="302" y="1613"/>
                <wp:lineTo x="5868" y="1887"/>
                <wp:lineTo x="10786" y="1887"/>
                <wp:lineTo x="10786" y="2985"/>
                <wp:lineTo x="1769" y="2985"/>
                <wp:lineTo x="345" y="3054"/>
                <wp:lineTo x="173" y="4152"/>
                <wp:lineTo x="302" y="4769"/>
                <wp:lineTo x="1122" y="5181"/>
                <wp:lineTo x="1381" y="5181"/>
                <wp:lineTo x="3538" y="5730"/>
                <wp:lineTo x="3106" y="6244"/>
                <wp:lineTo x="3106" y="6759"/>
                <wp:lineTo x="4789" y="6828"/>
                <wp:lineTo x="14151" y="6828"/>
                <wp:lineTo x="3193" y="6965"/>
                <wp:lineTo x="3106" y="7205"/>
                <wp:lineTo x="3624" y="7377"/>
                <wp:lineTo x="3581" y="7548"/>
                <wp:lineTo x="3581" y="7926"/>
                <wp:lineTo x="3193" y="8269"/>
                <wp:lineTo x="3106" y="8372"/>
                <wp:lineTo x="3150" y="9024"/>
                <wp:lineTo x="3193" y="9058"/>
                <wp:lineTo x="10786" y="9573"/>
                <wp:lineTo x="2114" y="9710"/>
                <wp:lineTo x="475" y="9813"/>
                <wp:lineTo x="475" y="10122"/>
                <wp:lineTo x="216" y="10499"/>
                <wp:lineTo x="173" y="10670"/>
                <wp:lineTo x="173" y="11219"/>
                <wp:lineTo x="690" y="11837"/>
                <wp:lineTo x="2847" y="12317"/>
                <wp:lineTo x="3106" y="12317"/>
                <wp:lineTo x="3106" y="12660"/>
                <wp:lineTo x="3754" y="12866"/>
                <wp:lineTo x="4875" y="12866"/>
                <wp:lineTo x="3150" y="13141"/>
                <wp:lineTo x="3150" y="13415"/>
                <wp:lineTo x="3581" y="13484"/>
                <wp:lineTo x="3624" y="13827"/>
                <wp:lineTo x="14669" y="13964"/>
                <wp:lineTo x="3193" y="13964"/>
                <wp:lineTo x="3106" y="14204"/>
                <wp:lineTo x="3624" y="14513"/>
                <wp:lineTo x="3150" y="14513"/>
                <wp:lineTo x="3150" y="14719"/>
                <wp:lineTo x="3581" y="15062"/>
                <wp:lineTo x="3106" y="15577"/>
                <wp:lineTo x="3106" y="15714"/>
                <wp:lineTo x="9578" y="16160"/>
                <wp:lineTo x="10786" y="16160"/>
                <wp:lineTo x="949" y="16606"/>
                <wp:lineTo x="259" y="17224"/>
                <wp:lineTo x="129" y="17807"/>
                <wp:lineTo x="345" y="18356"/>
                <wp:lineTo x="388" y="18802"/>
                <wp:lineTo x="3538" y="18905"/>
                <wp:lineTo x="14928" y="18905"/>
                <wp:lineTo x="3150" y="19042"/>
                <wp:lineTo x="3106" y="20380"/>
                <wp:lineTo x="3624" y="20552"/>
                <wp:lineTo x="3538" y="20826"/>
                <wp:lineTo x="5091" y="20826"/>
                <wp:lineTo x="5091" y="20552"/>
                <wp:lineTo x="17818" y="20415"/>
                <wp:lineTo x="18034" y="20003"/>
                <wp:lineTo x="17473" y="20003"/>
                <wp:lineTo x="17560" y="19694"/>
                <wp:lineTo x="17473" y="19488"/>
                <wp:lineTo x="19156" y="19454"/>
                <wp:lineTo x="20407" y="19248"/>
                <wp:lineTo x="20321" y="18905"/>
                <wp:lineTo x="21011" y="18802"/>
                <wp:lineTo x="20839" y="18528"/>
                <wp:lineTo x="13892" y="18356"/>
                <wp:lineTo x="16524" y="18356"/>
                <wp:lineTo x="20321" y="18047"/>
                <wp:lineTo x="20364" y="17704"/>
                <wp:lineTo x="14065" y="17224"/>
                <wp:lineTo x="13331" y="16675"/>
                <wp:lineTo x="10743" y="16160"/>
                <wp:lineTo x="5997" y="15611"/>
                <wp:lineTo x="21313" y="15611"/>
                <wp:lineTo x="21356" y="15199"/>
                <wp:lineTo x="8758" y="15062"/>
                <wp:lineTo x="17085" y="15062"/>
                <wp:lineTo x="21356" y="14891"/>
                <wp:lineTo x="21313" y="14513"/>
                <wp:lineTo x="21011" y="13964"/>
                <wp:lineTo x="21443" y="13621"/>
                <wp:lineTo x="21054" y="13415"/>
                <wp:lineTo x="15532" y="13415"/>
                <wp:lineTo x="19717" y="13244"/>
                <wp:lineTo x="19674" y="12866"/>
                <wp:lineTo x="20450" y="12866"/>
                <wp:lineTo x="20321" y="12592"/>
                <wp:lineTo x="16740" y="12317"/>
                <wp:lineTo x="18293" y="12317"/>
                <wp:lineTo x="20450" y="12009"/>
                <wp:lineTo x="20493" y="11768"/>
                <wp:lineTo x="18379" y="11219"/>
                <wp:lineTo x="21313" y="11219"/>
                <wp:lineTo x="21227" y="10705"/>
                <wp:lineTo x="14151" y="10670"/>
                <wp:lineTo x="13892" y="10293"/>
                <wp:lineTo x="13806" y="9916"/>
                <wp:lineTo x="12814" y="9744"/>
                <wp:lineTo x="10786" y="9573"/>
                <wp:lineTo x="18293" y="9058"/>
                <wp:lineTo x="18422" y="8783"/>
                <wp:lineTo x="16869" y="8715"/>
                <wp:lineTo x="7248" y="8475"/>
                <wp:lineTo x="18077" y="8440"/>
                <wp:lineTo x="18120" y="8063"/>
                <wp:lineTo x="9751" y="7926"/>
                <wp:lineTo x="20019" y="7857"/>
                <wp:lineTo x="20019" y="7514"/>
                <wp:lineTo x="9147" y="7377"/>
                <wp:lineTo x="16050" y="7377"/>
                <wp:lineTo x="20623" y="7171"/>
                <wp:lineTo x="20580" y="6828"/>
                <wp:lineTo x="20234" y="6279"/>
                <wp:lineTo x="20321" y="5833"/>
                <wp:lineTo x="19932" y="5695"/>
                <wp:lineTo x="19846" y="5421"/>
                <wp:lineTo x="13029" y="5181"/>
                <wp:lineTo x="18983" y="5147"/>
                <wp:lineTo x="18983" y="4838"/>
                <wp:lineTo x="13979" y="4632"/>
                <wp:lineTo x="18509" y="4632"/>
                <wp:lineTo x="20623" y="4460"/>
                <wp:lineTo x="20666" y="3980"/>
                <wp:lineTo x="19372" y="3877"/>
                <wp:lineTo x="13935" y="3534"/>
                <wp:lineTo x="13979" y="3191"/>
                <wp:lineTo x="12814" y="2985"/>
                <wp:lineTo x="10743" y="2985"/>
                <wp:lineTo x="10786" y="1887"/>
                <wp:lineTo x="11563" y="1887"/>
                <wp:lineTo x="12900" y="1544"/>
                <wp:lineTo x="12857" y="721"/>
                <wp:lineTo x="10786" y="172"/>
                <wp:lineTo x="10570" y="172"/>
              </wp:wrapPolygon>
            </wp:wrapThrough>
            <wp:docPr id="813328287" name="Picture 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328287" name="Picture 2" descr="A screenshot of a computer screen&#10;&#10;Description automatically generated"/>
                    <pic:cNvPicPr/>
                  </pic:nvPicPr>
                  <pic:blipFill rotWithShape="1">
                    <a:blip r:embed="rId21" cstate="print">
                      <a:extLst>
                        <a:ext uri="{28A0092B-C50C-407E-A947-70E740481C1C}">
                          <a14:useLocalDpi xmlns:a14="http://schemas.microsoft.com/office/drawing/2010/main" val="0"/>
                        </a:ext>
                      </a:extLst>
                    </a:blip>
                    <a:srcRect l="4711" t="5376" r="4402" b="13769"/>
                    <a:stretch/>
                  </pic:blipFill>
                  <pic:spPr bwMode="auto">
                    <a:xfrm>
                      <a:off x="0" y="0"/>
                      <a:ext cx="6358255" cy="7995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4112">
        <w:rPr>
          <w:noProof/>
        </w:rPr>
        <w:drawing>
          <wp:anchor distT="0" distB="0" distL="114300" distR="114300" simplePos="0" relativeHeight="251675648" behindDoc="0" locked="0" layoutInCell="1" allowOverlap="1" wp14:anchorId="7F4BADE2" wp14:editId="155AA3D3">
            <wp:simplePos x="0" y="0"/>
            <wp:positionH relativeFrom="column">
              <wp:posOffset>4380540</wp:posOffset>
            </wp:positionH>
            <wp:positionV relativeFrom="page">
              <wp:posOffset>-1853860</wp:posOffset>
            </wp:positionV>
            <wp:extent cx="4395800" cy="4395800"/>
            <wp:effectExtent l="0" t="0" r="0" b="0"/>
            <wp:wrapThrough wrapText="bothSides">
              <wp:wrapPolygon edited="0">
                <wp:start x="20121" y="15905"/>
                <wp:lineTo x="20820" y="14164"/>
                <wp:lineTo x="19921" y="13731"/>
                <wp:lineTo x="20218" y="13112"/>
                <wp:lineTo x="19318" y="12679"/>
                <wp:lineTo x="21537" y="8068"/>
                <wp:lineTo x="20638" y="7635"/>
                <wp:lineTo x="21179" y="6510"/>
                <wp:lineTo x="20279" y="6077"/>
                <wp:lineTo x="20495" y="5627"/>
                <wp:lineTo x="19596" y="5194"/>
                <wp:lineTo x="19866" y="4632"/>
                <wp:lineTo x="17194" y="3277"/>
                <wp:lineTo x="17059" y="3558"/>
                <wp:lineTo x="16159" y="3125"/>
                <wp:lineTo x="15915" y="3631"/>
                <wp:lineTo x="15015" y="3198"/>
                <wp:lineTo x="14474" y="4323"/>
                <wp:lineTo x="13574" y="3890"/>
                <wp:lineTo x="13980" y="3046"/>
                <wp:lineTo x="13081" y="2613"/>
                <wp:lineTo x="13297" y="2163"/>
                <wp:lineTo x="11579" y="1129"/>
                <wp:lineTo x="10652" y="752"/>
                <wp:lineTo x="9535" y="769"/>
                <wp:lineTo x="8173" y="1152"/>
                <wp:lineTo x="6626" y="2209"/>
                <wp:lineTo x="3318" y="6781"/>
                <wp:lineTo x="1527" y="8343"/>
                <wp:lineTo x="1388" y="8345"/>
                <wp:lineTo x="1199" y="8739"/>
                <wp:lineTo x="1284" y="8850"/>
                <wp:lineTo x="1045" y="11505"/>
                <wp:lineTo x="1018" y="11561"/>
                <wp:lineTo x="1566" y="12725"/>
                <wp:lineTo x="2304" y="13496"/>
                <wp:lineTo x="3149" y="14041"/>
                <wp:lineTo x="4130" y="14305"/>
                <wp:lineTo x="5192" y="14401"/>
                <wp:lineTo x="4902" y="17308"/>
                <wp:lineTo x="4874" y="17365"/>
                <wp:lineTo x="5287" y="18810"/>
                <wp:lineTo x="5998" y="19636"/>
                <wp:lineTo x="6814" y="20099"/>
                <wp:lineTo x="7824" y="20446"/>
                <wp:lineTo x="8695" y="20796"/>
                <wp:lineTo x="8751" y="20823"/>
                <wp:lineTo x="9922" y="20693"/>
                <wp:lineTo x="11415" y="19750"/>
                <wp:lineTo x="11864" y="19966"/>
                <wp:lineTo x="12993" y="18916"/>
                <wp:lineTo x="13345" y="18185"/>
                <wp:lineTo x="14780" y="18945"/>
                <wp:lineTo x="15226" y="18882"/>
                <wp:lineTo x="16261" y="19034"/>
                <wp:lineTo x="17541" y="18819"/>
                <wp:lineTo x="19467" y="16976"/>
                <wp:lineTo x="19688" y="16805"/>
                <wp:lineTo x="20121" y="15905"/>
              </wp:wrapPolygon>
            </wp:wrapThrough>
            <wp:docPr id="2" name="Picture 9" descr="A blue flower with yellow cen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A blue flower with yellow center&#10;&#10;Description automatically generated"/>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rot="-6941729">
                      <a:off x="0" y="0"/>
                      <a:ext cx="4395800" cy="43958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B7FEE" w:rsidRPr="008B7FEE" w:rsidSect="00210044">
      <w:headerReference w:type="even" r:id="rId23"/>
      <w:headerReference w:type="default" r:id="rId24"/>
      <w:footerReference w:type="default" r:id="rId25"/>
      <w:pgSz w:w="11906" w:h="16838"/>
      <w:pgMar w:top="1440" w:right="1440" w:bottom="1440" w:left="1440" w:header="283"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BA3D08" w14:textId="77777777" w:rsidR="00C76610" w:rsidRDefault="00C76610" w:rsidP="00F00385">
      <w:pPr>
        <w:spacing w:after="0" w:line="240" w:lineRule="auto"/>
      </w:pPr>
      <w:r>
        <w:separator/>
      </w:r>
    </w:p>
  </w:endnote>
  <w:endnote w:type="continuationSeparator" w:id="0">
    <w:p w14:paraId="59DD1350" w14:textId="77777777" w:rsidR="00C76610" w:rsidRDefault="00C76610" w:rsidP="00F003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altName w:val="Wingdings"/>
    <w:panose1 w:val="050201020105070707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S TT Commons Medium">
    <w:panose1 w:val="020B0103030102020204"/>
    <w:charset w:val="00"/>
    <w:family w:val="swiss"/>
    <w:pitch w:val="variable"/>
    <w:sig w:usb0="A000007F" w:usb1="4000A4FB" w:usb2="00000000" w:usb3="00000000" w:csb0="00000093" w:csb1="00000000"/>
  </w:font>
  <w:font w:name="Times New Roman (Body CS)">
    <w:altName w:val="Times New Roman"/>
    <w:charset w:val="00"/>
    <w:family w:val="roman"/>
    <w:pitch w:val="default"/>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S Lettera Text">
    <w:altName w:val="Calibri"/>
    <w:panose1 w:val="00000000000000000000"/>
    <w:charset w:val="4D"/>
    <w:family w:val="swiss"/>
    <w:notTrueType/>
    <w:pitch w:val="variable"/>
    <w:sig w:usb0="A00002BF" w:usb1="4000207B" w:usb2="00000008" w:usb3="00000000" w:csb0="00000093" w:csb1="00000000"/>
  </w:font>
  <w:font w:name="AS TT Commons ExtraBold">
    <w:panose1 w:val="020B0103030102020204"/>
    <w:charset w:val="00"/>
    <w:family w:val="swiss"/>
    <w:pitch w:val="variable"/>
    <w:sig w:usb0="A000007F" w:usb1="4000A4FB" w:usb2="00000000" w:usb3="00000000" w:csb0="00000093" w:csb1="00000000"/>
  </w:font>
  <w:font w:name="AS TT Commons DemiBold">
    <w:panose1 w:val="020B0103030102020204"/>
    <w:charset w:val="00"/>
    <w:family w:val="swiss"/>
    <w:pitch w:val="variable"/>
    <w:sig w:usb0="A000007F" w:usb1="4000A4FB" w:usb2="00000000" w:usb3="00000000" w:csb0="00000093" w:csb1="00000000"/>
  </w:font>
  <w:font w:name="AS TT Commons">
    <w:panose1 w:val="020B0103030102020204"/>
    <w:charset w:val="00"/>
    <w:family w:val="swiss"/>
    <w:pitch w:val="variable"/>
    <w:sig w:usb0="A000007F" w:usb1="4000A4FB"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949F57" w14:textId="77777777" w:rsidR="00D820C9" w:rsidRPr="00D820C9" w:rsidRDefault="00D820C9" w:rsidP="00D820C9">
    <w:pPr>
      <w:pStyle w:val="Footer"/>
      <w:jc w:val="right"/>
      <w:rPr>
        <w:color w:val="2F86FF"/>
        <w:sz w:val="16"/>
        <w:szCs w:val="16"/>
      </w:rPr>
    </w:pPr>
    <w:r w:rsidRPr="00D820C9">
      <w:rPr>
        <w:color w:val="2F86FF"/>
        <w:sz w:val="16"/>
        <w:szCs w:val="16"/>
      </w:rPr>
      <w:t>Alzheimer’s Society Job Description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4B56DB" w14:textId="77777777" w:rsidR="00C76610" w:rsidRDefault="00C76610" w:rsidP="00F00385">
      <w:pPr>
        <w:spacing w:after="0" w:line="240" w:lineRule="auto"/>
      </w:pPr>
      <w:r>
        <w:separator/>
      </w:r>
    </w:p>
  </w:footnote>
  <w:footnote w:type="continuationSeparator" w:id="0">
    <w:p w14:paraId="19DC3E2D" w14:textId="77777777" w:rsidR="00C76610" w:rsidRDefault="00C76610" w:rsidP="00F003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119637783"/>
      <w:docPartObj>
        <w:docPartGallery w:val="Page Numbers (Top of Page)"/>
        <w:docPartUnique/>
      </w:docPartObj>
    </w:sdtPr>
    <w:sdtContent>
      <w:p w14:paraId="26DCEAB6" w14:textId="77777777" w:rsidR="00D820C9" w:rsidRDefault="00D820C9" w:rsidP="00E341F2">
        <w:pPr>
          <w:pStyle w:val="Head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467194803"/>
      <w:docPartObj>
        <w:docPartGallery w:val="Page Numbers (Top of Page)"/>
        <w:docPartUnique/>
      </w:docPartObj>
    </w:sdtPr>
    <w:sdtContent>
      <w:p w14:paraId="0424FE25" w14:textId="77777777" w:rsidR="00D820C9" w:rsidRDefault="00D820C9" w:rsidP="00D820C9">
        <w:pPr>
          <w:pStyle w:val="Header"/>
          <w:framePr w:wrap="none" w:vAnchor="text" w:hAnchor="margin" w:xAlign="right" w:y="1"/>
          <w:ind w:firstLine="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A36837F" w14:textId="77777777" w:rsidR="00D820C9" w:rsidRDefault="00D820C9" w:rsidP="00D820C9">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067156161"/>
      <w:docPartObj>
        <w:docPartGallery w:val="Page Numbers (Top of Page)"/>
        <w:docPartUnique/>
      </w:docPartObj>
    </w:sdtPr>
    <w:sdtContent>
      <w:p w14:paraId="3DDF8C77" w14:textId="77777777" w:rsidR="00D820C9" w:rsidRDefault="00D820C9" w:rsidP="00D820C9">
        <w:pPr>
          <w:pStyle w:val="Head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441C7856" w14:textId="77777777" w:rsidR="00D820C9" w:rsidRDefault="00D820C9" w:rsidP="00D820C9">
    <w:pPr>
      <w:pStyle w:val="Header"/>
      <w:ind w:right="360"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24DD8"/>
    <w:multiLevelType w:val="hybridMultilevel"/>
    <w:tmpl w:val="BDD2B66E"/>
    <w:lvl w:ilvl="0" w:tplc="08090001">
      <w:start w:val="1"/>
      <w:numFmt w:val="bullet"/>
      <w:lvlText w:val=""/>
      <w:lvlJc w:val="left"/>
      <w:pPr>
        <w:ind w:left="360" w:hanging="360"/>
      </w:pPr>
      <w:rPr>
        <w:rFonts w:ascii="Symbol" w:hAnsi="Symbol" w:hint="default"/>
        <w:color w:val="0199FF"/>
        <w:position w:val="2"/>
        <w:sz w:val="1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74D2842"/>
    <w:multiLevelType w:val="hybridMultilevel"/>
    <w:tmpl w:val="4F56EF1E"/>
    <w:lvl w:ilvl="0" w:tplc="8F900CF0">
      <w:start w:val="1"/>
      <w:numFmt w:val="bullet"/>
      <w:lvlText w:val=""/>
      <w:lvlJc w:val="left"/>
      <w:pPr>
        <w:ind w:left="360" w:hanging="360"/>
      </w:pPr>
      <w:rPr>
        <w:rFonts w:ascii="Symbol" w:hAnsi="Symbol" w:hint="default"/>
        <w:color w:val="0199FF"/>
        <w:position w:val="2"/>
        <w:sz w:val="1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1CF2D15"/>
    <w:multiLevelType w:val="hybridMultilevel"/>
    <w:tmpl w:val="08C84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8B1907"/>
    <w:multiLevelType w:val="hybridMultilevel"/>
    <w:tmpl w:val="5AE80C54"/>
    <w:lvl w:ilvl="0" w:tplc="E902A81A">
      <w:start w:val="1"/>
      <w:numFmt w:val="bullet"/>
      <w:pStyle w:val="Bulletpointtext"/>
      <w:lvlText w:val=""/>
      <w:lvlJc w:val="left"/>
      <w:pPr>
        <w:ind w:left="360" w:hanging="360"/>
      </w:pPr>
      <w:rPr>
        <w:rFonts w:ascii="Wingdings 2" w:hAnsi="Wingdings 2" w:hint="default"/>
        <w:color w:val="0199FF"/>
        <w:position w:val="2"/>
        <w:sz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E8FBAD"/>
    <w:multiLevelType w:val="hybridMultilevel"/>
    <w:tmpl w:val="993E8F7E"/>
    <w:lvl w:ilvl="0" w:tplc="4D9CC1AC">
      <w:start w:val="1"/>
      <w:numFmt w:val="bullet"/>
      <w:lvlText w:val=""/>
      <w:lvlJc w:val="left"/>
      <w:pPr>
        <w:ind w:left="720" w:hanging="360"/>
      </w:pPr>
      <w:rPr>
        <w:rFonts w:ascii="Symbol" w:hAnsi="Symbol" w:hint="default"/>
      </w:rPr>
    </w:lvl>
    <w:lvl w:ilvl="1" w:tplc="8F9848A0">
      <w:start w:val="1"/>
      <w:numFmt w:val="bullet"/>
      <w:lvlText w:val="o"/>
      <w:lvlJc w:val="left"/>
      <w:pPr>
        <w:ind w:left="1440" w:hanging="360"/>
      </w:pPr>
      <w:rPr>
        <w:rFonts w:ascii="Courier New" w:hAnsi="Courier New" w:hint="default"/>
      </w:rPr>
    </w:lvl>
    <w:lvl w:ilvl="2" w:tplc="8F3C8C92">
      <w:start w:val="1"/>
      <w:numFmt w:val="bullet"/>
      <w:lvlText w:val=""/>
      <w:lvlJc w:val="left"/>
      <w:pPr>
        <w:ind w:left="2160" w:hanging="360"/>
      </w:pPr>
      <w:rPr>
        <w:rFonts w:ascii="Wingdings" w:hAnsi="Wingdings" w:hint="default"/>
      </w:rPr>
    </w:lvl>
    <w:lvl w:ilvl="3" w:tplc="209A3F5C">
      <w:start w:val="1"/>
      <w:numFmt w:val="bullet"/>
      <w:lvlText w:val=""/>
      <w:lvlJc w:val="left"/>
      <w:pPr>
        <w:ind w:left="2880" w:hanging="360"/>
      </w:pPr>
      <w:rPr>
        <w:rFonts w:ascii="Symbol" w:hAnsi="Symbol" w:hint="default"/>
      </w:rPr>
    </w:lvl>
    <w:lvl w:ilvl="4" w:tplc="25CC67AC">
      <w:start w:val="1"/>
      <w:numFmt w:val="bullet"/>
      <w:lvlText w:val="o"/>
      <w:lvlJc w:val="left"/>
      <w:pPr>
        <w:ind w:left="3600" w:hanging="360"/>
      </w:pPr>
      <w:rPr>
        <w:rFonts w:ascii="Courier New" w:hAnsi="Courier New" w:hint="default"/>
      </w:rPr>
    </w:lvl>
    <w:lvl w:ilvl="5" w:tplc="8FA08A40">
      <w:start w:val="1"/>
      <w:numFmt w:val="bullet"/>
      <w:lvlText w:val=""/>
      <w:lvlJc w:val="left"/>
      <w:pPr>
        <w:ind w:left="4320" w:hanging="360"/>
      </w:pPr>
      <w:rPr>
        <w:rFonts w:ascii="Wingdings" w:hAnsi="Wingdings" w:hint="default"/>
      </w:rPr>
    </w:lvl>
    <w:lvl w:ilvl="6" w:tplc="2E34D3A8">
      <w:start w:val="1"/>
      <w:numFmt w:val="bullet"/>
      <w:lvlText w:val=""/>
      <w:lvlJc w:val="left"/>
      <w:pPr>
        <w:ind w:left="5040" w:hanging="360"/>
      </w:pPr>
      <w:rPr>
        <w:rFonts w:ascii="Symbol" w:hAnsi="Symbol" w:hint="default"/>
      </w:rPr>
    </w:lvl>
    <w:lvl w:ilvl="7" w:tplc="70980DAE">
      <w:start w:val="1"/>
      <w:numFmt w:val="bullet"/>
      <w:lvlText w:val="o"/>
      <w:lvlJc w:val="left"/>
      <w:pPr>
        <w:ind w:left="5760" w:hanging="360"/>
      </w:pPr>
      <w:rPr>
        <w:rFonts w:ascii="Courier New" w:hAnsi="Courier New" w:hint="default"/>
      </w:rPr>
    </w:lvl>
    <w:lvl w:ilvl="8" w:tplc="3D1E3D08">
      <w:start w:val="1"/>
      <w:numFmt w:val="bullet"/>
      <w:lvlText w:val=""/>
      <w:lvlJc w:val="left"/>
      <w:pPr>
        <w:ind w:left="6480" w:hanging="360"/>
      </w:pPr>
      <w:rPr>
        <w:rFonts w:ascii="Wingdings" w:hAnsi="Wingdings" w:hint="default"/>
      </w:rPr>
    </w:lvl>
  </w:abstractNum>
  <w:abstractNum w:abstractNumId="5" w15:restartNumberingAfterBreak="0">
    <w:nsid w:val="5472B506"/>
    <w:multiLevelType w:val="hybridMultilevel"/>
    <w:tmpl w:val="FC4459EE"/>
    <w:lvl w:ilvl="0" w:tplc="5C90943A">
      <w:start w:val="1"/>
      <w:numFmt w:val="bullet"/>
      <w:lvlText w:val=""/>
      <w:lvlJc w:val="left"/>
      <w:pPr>
        <w:ind w:left="720" w:hanging="360"/>
      </w:pPr>
      <w:rPr>
        <w:rFonts w:ascii="Symbol" w:hAnsi="Symbol" w:hint="default"/>
      </w:rPr>
    </w:lvl>
    <w:lvl w:ilvl="1" w:tplc="EB222426">
      <w:start w:val="1"/>
      <w:numFmt w:val="bullet"/>
      <w:lvlText w:val="o"/>
      <w:lvlJc w:val="left"/>
      <w:pPr>
        <w:ind w:left="1440" w:hanging="360"/>
      </w:pPr>
      <w:rPr>
        <w:rFonts w:ascii="Courier New" w:hAnsi="Courier New" w:hint="default"/>
      </w:rPr>
    </w:lvl>
    <w:lvl w:ilvl="2" w:tplc="1FE4D45E">
      <w:start w:val="1"/>
      <w:numFmt w:val="bullet"/>
      <w:lvlText w:val=""/>
      <w:lvlJc w:val="left"/>
      <w:pPr>
        <w:ind w:left="2160" w:hanging="360"/>
      </w:pPr>
      <w:rPr>
        <w:rFonts w:ascii="Wingdings" w:hAnsi="Wingdings" w:hint="default"/>
      </w:rPr>
    </w:lvl>
    <w:lvl w:ilvl="3" w:tplc="CA20C962">
      <w:start w:val="1"/>
      <w:numFmt w:val="bullet"/>
      <w:lvlText w:val=""/>
      <w:lvlJc w:val="left"/>
      <w:pPr>
        <w:ind w:left="2880" w:hanging="360"/>
      </w:pPr>
      <w:rPr>
        <w:rFonts w:ascii="Symbol" w:hAnsi="Symbol" w:hint="default"/>
      </w:rPr>
    </w:lvl>
    <w:lvl w:ilvl="4" w:tplc="618A5422">
      <w:start w:val="1"/>
      <w:numFmt w:val="bullet"/>
      <w:lvlText w:val="o"/>
      <w:lvlJc w:val="left"/>
      <w:pPr>
        <w:ind w:left="3600" w:hanging="360"/>
      </w:pPr>
      <w:rPr>
        <w:rFonts w:ascii="Courier New" w:hAnsi="Courier New" w:hint="default"/>
      </w:rPr>
    </w:lvl>
    <w:lvl w:ilvl="5" w:tplc="13E6B3CE">
      <w:start w:val="1"/>
      <w:numFmt w:val="bullet"/>
      <w:lvlText w:val=""/>
      <w:lvlJc w:val="left"/>
      <w:pPr>
        <w:ind w:left="4320" w:hanging="360"/>
      </w:pPr>
      <w:rPr>
        <w:rFonts w:ascii="Wingdings" w:hAnsi="Wingdings" w:hint="default"/>
      </w:rPr>
    </w:lvl>
    <w:lvl w:ilvl="6" w:tplc="8EF4C4DA">
      <w:start w:val="1"/>
      <w:numFmt w:val="bullet"/>
      <w:lvlText w:val=""/>
      <w:lvlJc w:val="left"/>
      <w:pPr>
        <w:ind w:left="5040" w:hanging="360"/>
      </w:pPr>
      <w:rPr>
        <w:rFonts w:ascii="Symbol" w:hAnsi="Symbol" w:hint="default"/>
      </w:rPr>
    </w:lvl>
    <w:lvl w:ilvl="7" w:tplc="6EE238EC">
      <w:start w:val="1"/>
      <w:numFmt w:val="bullet"/>
      <w:lvlText w:val="o"/>
      <w:lvlJc w:val="left"/>
      <w:pPr>
        <w:ind w:left="5760" w:hanging="360"/>
      </w:pPr>
      <w:rPr>
        <w:rFonts w:ascii="Courier New" w:hAnsi="Courier New" w:hint="default"/>
      </w:rPr>
    </w:lvl>
    <w:lvl w:ilvl="8" w:tplc="04A8221E">
      <w:start w:val="1"/>
      <w:numFmt w:val="bullet"/>
      <w:lvlText w:val=""/>
      <w:lvlJc w:val="left"/>
      <w:pPr>
        <w:ind w:left="6480" w:hanging="360"/>
      </w:pPr>
      <w:rPr>
        <w:rFonts w:ascii="Wingdings" w:hAnsi="Wingdings" w:hint="default"/>
      </w:rPr>
    </w:lvl>
  </w:abstractNum>
  <w:abstractNum w:abstractNumId="6" w15:restartNumberingAfterBreak="0">
    <w:nsid w:val="5C9D3BE8"/>
    <w:multiLevelType w:val="hybridMultilevel"/>
    <w:tmpl w:val="0EA89A1C"/>
    <w:lvl w:ilvl="0" w:tplc="08090001">
      <w:start w:val="1"/>
      <w:numFmt w:val="bullet"/>
      <w:lvlText w:val=""/>
      <w:lvlJc w:val="left"/>
      <w:pPr>
        <w:ind w:left="360" w:hanging="360"/>
      </w:pPr>
      <w:rPr>
        <w:rFonts w:ascii="Symbol" w:hAnsi="Symbol" w:hint="default"/>
        <w:color w:val="0199FF"/>
        <w:position w:val="2"/>
        <w:sz w:val="1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67E50A01"/>
    <w:multiLevelType w:val="hybridMultilevel"/>
    <w:tmpl w:val="D8BE8C28"/>
    <w:lvl w:ilvl="0" w:tplc="08090001">
      <w:start w:val="1"/>
      <w:numFmt w:val="bullet"/>
      <w:lvlText w:val=""/>
      <w:lvlJc w:val="left"/>
      <w:pPr>
        <w:ind w:left="360" w:hanging="360"/>
      </w:pPr>
      <w:rPr>
        <w:rFonts w:ascii="Symbol" w:hAnsi="Symbol" w:hint="default"/>
        <w:color w:val="0199FF"/>
        <w:position w:val="2"/>
        <w:sz w:val="1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72282F85"/>
    <w:multiLevelType w:val="hybridMultilevel"/>
    <w:tmpl w:val="FD089F46"/>
    <w:lvl w:ilvl="0" w:tplc="8F900CF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34994471">
    <w:abstractNumId w:val="5"/>
  </w:num>
  <w:num w:numId="2" w16cid:durableId="2105373435">
    <w:abstractNumId w:val="4"/>
  </w:num>
  <w:num w:numId="3" w16cid:durableId="2067407129">
    <w:abstractNumId w:val="8"/>
  </w:num>
  <w:num w:numId="4" w16cid:durableId="1045376572">
    <w:abstractNumId w:val="3"/>
  </w:num>
  <w:num w:numId="5" w16cid:durableId="70278610">
    <w:abstractNumId w:val="6"/>
  </w:num>
  <w:num w:numId="6" w16cid:durableId="557205701">
    <w:abstractNumId w:val="0"/>
  </w:num>
  <w:num w:numId="7" w16cid:durableId="558516479">
    <w:abstractNumId w:val="1"/>
  </w:num>
  <w:num w:numId="8" w16cid:durableId="1782410299">
    <w:abstractNumId w:val="7"/>
  </w:num>
  <w:num w:numId="9" w16cid:durableId="14689396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10E7"/>
    <w:rsid w:val="00042F31"/>
    <w:rsid w:val="0006417B"/>
    <w:rsid w:val="000C76DF"/>
    <w:rsid w:val="00133DB6"/>
    <w:rsid w:val="00197660"/>
    <w:rsid w:val="00210044"/>
    <w:rsid w:val="00215DC1"/>
    <w:rsid w:val="00266B53"/>
    <w:rsid w:val="002805CB"/>
    <w:rsid w:val="002A589C"/>
    <w:rsid w:val="002A6B6A"/>
    <w:rsid w:val="002D6371"/>
    <w:rsid w:val="00300617"/>
    <w:rsid w:val="00304D07"/>
    <w:rsid w:val="00310BC8"/>
    <w:rsid w:val="00335E70"/>
    <w:rsid w:val="003559E0"/>
    <w:rsid w:val="0036161C"/>
    <w:rsid w:val="003B23F9"/>
    <w:rsid w:val="003C06B1"/>
    <w:rsid w:val="003E6418"/>
    <w:rsid w:val="004015FB"/>
    <w:rsid w:val="00485E1F"/>
    <w:rsid w:val="00525F93"/>
    <w:rsid w:val="00564749"/>
    <w:rsid w:val="005B0DEB"/>
    <w:rsid w:val="005F6BFD"/>
    <w:rsid w:val="00642E37"/>
    <w:rsid w:val="00687872"/>
    <w:rsid w:val="00693729"/>
    <w:rsid w:val="006D1510"/>
    <w:rsid w:val="007077FA"/>
    <w:rsid w:val="007351BD"/>
    <w:rsid w:val="0077624A"/>
    <w:rsid w:val="00785095"/>
    <w:rsid w:val="007D0B29"/>
    <w:rsid w:val="0086078E"/>
    <w:rsid w:val="008A2157"/>
    <w:rsid w:val="008B7FEE"/>
    <w:rsid w:val="008E5771"/>
    <w:rsid w:val="008F2464"/>
    <w:rsid w:val="00974B63"/>
    <w:rsid w:val="00986154"/>
    <w:rsid w:val="009A0FF1"/>
    <w:rsid w:val="009D4112"/>
    <w:rsid w:val="00A542FE"/>
    <w:rsid w:val="00A908DB"/>
    <w:rsid w:val="00A916AE"/>
    <w:rsid w:val="00A95C0D"/>
    <w:rsid w:val="00AA10E7"/>
    <w:rsid w:val="00AB66E4"/>
    <w:rsid w:val="00AC0F0C"/>
    <w:rsid w:val="00AF6861"/>
    <w:rsid w:val="00B5429F"/>
    <w:rsid w:val="00B92949"/>
    <w:rsid w:val="00BA183B"/>
    <w:rsid w:val="00BA71FD"/>
    <w:rsid w:val="00BC03A7"/>
    <w:rsid w:val="00BE4A6D"/>
    <w:rsid w:val="00BF11C3"/>
    <w:rsid w:val="00C01C4B"/>
    <w:rsid w:val="00C0575A"/>
    <w:rsid w:val="00C2417A"/>
    <w:rsid w:val="00C64EA9"/>
    <w:rsid w:val="00C76610"/>
    <w:rsid w:val="00C80226"/>
    <w:rsid w:val="00CE36FD"/>
    <w:rsid w:val="00D146DF"/>
    <w:rsid w:val="00D50CB1"/>
    <w:rsid w:val="00D820C9"/>
    <w:rsid w:val="00D84A65"/>
    <w:rsid w:val="00DB2424"/>
    <w:rsid w:val="00DE64C7"/>
    <w:rsid w:val="00E0767C"/>
    <w:rsid w:val="00E24D8F"/>
    <w:rsid w:val="00EC3399"/>
    <w:rsid w:val="00ED1362"/>
    <w:rsid w:val="00EE6A61"/>
    <w:rsid w:val="00F00385"/>
    <w:rsid w:val="00F32007"/>
    <w:rsid w:val="00F445C8"/>
    <w:rsid w:val="00F83081"/>
    <w:rsid w:val="00F87B43"/>
    <w:rsid w:val="016DEAF0"/>
    <w:rsid w:val="068CD1B0"/>
    <w:rsid w:val="0EF68A97"/>
    <w:rsid w:val="179FA128"/>
    <w:rsid w:val="196D8C64"/>
    <w:rsid w:val="1DE248F6"/>
    <w:rsid w:val="1F8CB210"/>
    <w:rsid w:val="2B424BE9"/>
    <w:rsid w:val="2F3C1037"/>
    <w:rsid w:val="30A4CF49"/>
    <w:rsid w:val="32BA5F0B"/>
    <w:rsid w:val="36D6E310"/>
    <w:rsid w:val="39E88C4B"/>
    <w:rsid w:val="3A925C17"/>
    <w:rsid w:val="3C3F28B9"/>
    <w:rsid w:val="3D4FE73C"/>
    <w:rsid w:val="3EEA604E"/>
    <w:rsid w:val="46D2BD8A"/>
    <w:rsid w:val="4C932290"/>
    <w:rsid w:val="4CB6C296"/>
    <w:rsid w:val="54573B26"/>
    <w:rsid w:val="56930A1A"/>
    <w:rsid w:val="580768BF"/>
    <w:rsid w:val="5FF57637"/>
    <w:rsid w:val="6357A015"/>
    <w:rsid w:val="6F7D9E01"/>
    <w:rsid w:val="6FBE2A68"/>
    <w:rsid w:val="73CC71E8"/>
    <w:rsid w:val="7464FEB0"/>
    <w:rsid w:val="79F642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70443C"/>
  <w15:chartTrackingRefBased/>
  <w15:docId w15:val="{D4FF7F89-0971-410E-94E3-FFA6D0B67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Alzheimer's body text 11pt Deep Blue"/>
    <w:qFormat/>
    <w:rsid w:val="00BA71FD"/>
    <w:pPr>
      <w:spacing w:line="240" w:lineRule="exact"/>
    </w:pPr>
    <w:rPr>
      <w:rFonts w:ascii="AS TT Commons Medium" w:hAnsi="AS TT Commons Medium" w:cs="Times New Roman (Body CS)"/>
      <w:color w:val="002777"/>
      <w:sz w:val="22"/>
    </w:rPr>
  </w:style>
  <w:style w:type="paragraph" w:styleId="Heading1">
    <w:name w:val="heading 1"/>
    <w:basedOn w:val="Normal"/>
    <w:next w:val="Normal"/>
    <w:link w:val="Heading1Char"/>
    <w:uiPriority w:val="9"/>
    <w:qFormat/>
    <w:rsid w:val="00DB242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B242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B2424"/>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B2424"/>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DB2424"/>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DB2424"/>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DB2424"/>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DB2424"/>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DB2424"/>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242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B242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B242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B2424"/>
    <w:rPr>
      <w:rFonts w:eastAsiaTheme="majorEastAsia" w:cstheme="majorBidi"/>
      <w:i/>
      <w:iCs/>
      <w:color w:val="0F4761" w:themeColor="accent1" w:themeShade="BF"/>
      <w:sz w:val="22"/>
    </w:rPr>
  </w:style>
  <w:style w:type="character" w:customStyle="1" w:styleId="Heading5Char">
    <w:name w:val="Heading 5 Char"/>
    <w:basedOn w:val="DefaultParagraphFont"/>
    <w:link w:val="Heading5"/>
    <w:uiPriority w:val="9"/>
    <w:semiHidden/>
    <w:rsid w:val="00DB2424"/>
    <w:rPr>
      <w:rFonts w:eastAsiaTheme="majorEastAsia" w:cstheme="majorBidi"/>
      <w:color w:val="0F4761" w:themeColor="accent1" w:themeShade="BF"/>
      <w:sz w:val="22"/>
    </w:rPr>
  </w:style>
  <w:style w:type="character" w:customStyle="1" w:styleId="Heading6Char">
    <w:name w:val="Heading 6 Char"/>
    <w:basedOn w:val="DefaultParagraphFont"/>
    <w:link w:val="Heading6"/>
    <w:uiPriority w:val="9"/>
    <w:semiHidden/>
    <w:rsid w:val="00DB2424"/>
    <w:rPr>
      <w:rFonts w:eastAsiaTheme="majorEastAsia" w:cstheme="majorBidi"/>
      <w:i/>
      <w:iCs/>
      <w:color w:val="595959" w:themeColor="text1" w:themeTint="A6"/>
      <w:sz w:val="22"/>
    </w:rPr>
  </w:style>
  <w:style w:type="character" w:customStyle="1" w:styleId="Heading7Char">
    <w:name w:val="Heading 7 Char"/>
    <w:basedOn w:val="DefaultParagraphFont"/>
    <w:link w:val="Heading7"/>
    <w:uiPriority w:val="9"/>
    <w:semiHidden/>
    <w:rsid w:val="00DB2424"/>
    <w:rPr>
      <w:rFonts w:eastAsiaTheme="majorEastAsia" w:cstheme="majorBidi"/>
      <w:color w:val="595959" w:themeColor="text1" w:themeTint="A6"/>
      <w:sz w:val="22"/>
    </w:rPr>
  </w:style>
  <w:style w:type="character" w:customStyle="1" w:styleId="Heading8Char">
    <w:name w:val="Heading 8 Char"/>
    <w:basedOn w:val="DefaultParagraphFont"/>
    <w:link w:val="Heading8"/>
    <w:uiPriority w:val="9"/>
    <w:semiHidden/>
    <w:rsid w:val="00DB2424"/>
    <w:rPr>
      <w:rFonts w:eastAsiaTheme="majorEastAsia" w:cstheme="majorBidi"/>
      <w:i/>
      <w:iCs/>
      <w:color w:val="272727" w:themeColor="text1" w:themeTint="D8"/>
      <w:sz w:val="22"/>
    </w:rPr>
  </w:style>
  <w:style w:type="character" w:customStyle="1" w:styleId="Heading9Char">
    <w:name w:val="Heading 9 Char"/>
    <w:basedOn w:val="DefaultParagraphFont"/>
    <w:link w:val="Heading9"/>
    <w:uiPriority w:val="9"/>
    <w:semiHidden/>
    <w:rsid w:val="00DB2424"/>
    <w:rPr>
      <w:rFonts w:eastAsiaTheme="majorEastAsia" w:cstheme="majorBidi"/>
      <w:color w:val="272727" w:themeColor="text1" w:themeTint="D8"/>
      <w:sz w:val="22"/>
    </w:rPr>
  </w:style>
  <w:style w:type="paragraph" w:styleId="Title">
    <w:name w:val="Title"/>
    <w:basedOn w:val="Normal"/>
    <w:next w:val="Normal"/>
    <w:link w:val="TitleChar"/>
    <w:uiPriority w:val="10"/>
    <w:qFormat/>
    <w:rsid w:val="00DB2424"/>
    <w:pPr>
      <w:spacing w:after="8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DB242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B2424"/>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B242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B2424"/>
    <w:pPr>
      <w:spacing w:before="160"/>
      <w:jc w:val="center"/>
    </w:pPr>
    <w:rPr>
      <w:i/>
      <w:iCs/>
      <w:color w:val="404040" w:themeColor="text1" w:themeTint="BF"/>
    </w:rPr>
  </w:style>
  <w:style w:type="character" w:customStyle="1" w:styleId="QuoteChar">
    <w:name w:val="Quote Char"/>
    <w:basedOn w:val="DefaultParagraphFont"/>
    <w:link w:val="Quote"/>
    <w:uiPriority w:val="29"/>
    <w:rsid w:val="00DB2424"/>
    <w:rPr>
      <w:rFonts w:ascii="AS TT Commons Medium" w:hAnsi="AS TT Commons Medium" w:cs="Times New Roman (Body CS)"/>
      <w:i/>
      <w:iCs/>
      <w:color w:val="404040" w:themeColor="text1" w:themeTint="BF"/>
      <w:sz w:val="22"/>
    </w:rPr>
  </w:style>
  <w:style w:type="paragraph" w:styleId="ListParagraph">
    <w:name w:val="List Paragraph"/>
    <w:basedOn w:val="Normal"/>
    <w:uiPriority w:val="34"/>
    <w:qFormat/>
    <w:rsid w:val="00DB2424"/>
    <w:pPr>
      <w:ind w:left="720"/>
      <w:contextualSpacing/>
    </w:pPr>
  </w:style>
  <w:style w:type="character" w:styleId="IntenseEmphasis">
    <w:name w:val="Intense Emphasis"/>
    <w:basedOn w:val="DefaultParagraphFont"/>
    <w:uiPriority w:val="21"/>
    <w:qFormat/>
    <w:rsid w:val="00DB2424"/>
    <w:rPr>
      <w:i/>
      <w:iCs/>
      <w:color w:val="0F4761" w:themeColor="accent1" w:themeShade="BF"/>
    </w:rPr>
  </w:style>
  <w:style w:type="paragraph" w:styleId="IntenseQuote">
    <w:name w:val="Intense Quote"/>
    <w:basedOn w:val="Normal"/>
    <w:next w:val="Normal"/>
    <w:link w:val="IntenseQuoteChar"/>
    <w:uiPriority w:val="30"/>
    <w:qFormat/>
    <w:rsid w:val="00DB242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B2424"/>
    <w:rPr>
      <w:rFonts w:ascii="AS TT Commons Medium" w:hAnsi="AS TT Commons Medium" w:cs="Times New Roman (Body CS)"/>
      <w:i/>
      <w:iCs/>
      <w:color w:val="0F4761" w:themeColor="accent1" w:themeShade="BF"/>
      <w:sz w:val="22"/>
    </w:rPr>
  </w:style>
  <w:style w:type="character" w:styleId="IntenseReference">
    <w:name w:val="Intense Reference"/>
    <w:basedOn w:val="DefaultParagraphFont"/>
    <w:uiPriority w:val="32"/>
    <w:qFormat/>
    <w:rsid w:val="00DB2424"/>
    <w:rPr>
      <w:b/>
      <w:bCs/>
      <w:smallCaps/>
      <w:color w:val="0F4761" w:themeColor="accent1" w:themeShade="BF"/>
      <w:spacing w:val="5"/>
    </w:rPr>
  </w:style>
  <w:style w:type="paragraph" w:styleId="Header">
    <w:name w:val="header"/>
    <w:basedOn w:val="Normal"/>
    <w:link w:val="HeaderChar"/>
    <w:uiPriority w:val="99"/>
    <w:unhideWhenUsed/>
    <w:rsid w:val="00F003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0385"/>
    <w:rPr>
      <w:rFonts w:ascii="AS TT Commons Medium" w:hAnsi="AS TT Commons Medium" w:cs="Times New Roman (Body CS)"/>
      <w:color w:val="002777"/>
      <w:sz w:val="22"/>
    </w:rPr>
  </w:style>
  <w:style w:type="paragraph" w:styleId="Footer">
    <w:name w:val="footer"/>
    <w:basedOn w:val="Normal"/>
    <w:link w:val="FooterChar"/>
    <w:uiPriority w:val="99"/>
    <w:unhideWhenUsed/>
    <w:rsid w:val="00F003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0385"/>
    <w:rPr>
      <w:rFonts w:ascii="AS TT Commons Medium" w:hAnsi="AS TT Commons Medium" w:cs="Times New Roman (Body CS)"/>
      <w:color w:val="002777"/>
      <w:sz w:val="22"/>
    </w:rPr>
  </w:style>
  <w:style w:type="character" w:styleId="PageNumber">
    <w:name w:val="page number"/>
    <w:basedOn w:val="DefaultParagraphFont"/>
    <w:uiPriority w:val="99"/>
    <w:semiHidden/>
    <w:unhideWhenUsed/>
    <w:rsid w:val="00D820C9"/>
  </w:style>
  <w:style w:type="paragraph" w:styleId="NoSpacing">
    <w:name w:val="No Spacing"/>
    <w:uiPriority w:val="1"/>
    <w:qFormat/>
    <w:rsid w:val="00AA10E7"/>
    <w:pPr>
      <w:spacing w:after="0" w:line="240" w:lineRule="auto"/>
    </w:pPr>
    <w:rPr>
      <w:rFonts w:ascii="Calibri" w:eastAsia="Times New Roman" w:hAnsi="Calibri" w:cs="Times New Roman"/>
      <w:kern w:val="0"/>
      <w14:ligatures w14:val="none"/>
    </w:rPr>
  </w:style>
  <w:style w:type="character" w:styleId="Hyperlink">
    <w:name w:val="Hyperlink"/>
    <w:uiPriority w:val="99"/>
    <w:rsid w:val="00A95C0D"/>
    <w:rPr>
      <w:rFonts w:ascii="Arial" w:hAnsi="Arial" w:cs="AS Lettera Text"/>
      <w:b/>
      <w:bCs/>
      <w:color w:val="FFFFFF" w:themeColor="background1"/>
      <w:u w:val="single"/>
    </w:rPr>
  </w:style>
  <w:style w:type="character" w:styleId="UnresolvedMention">
    <w:name w:val="Unresolved Mention"/>
    <w:basedOn w:val="DefaultParagraphFont"/>
    <w:uiPriority w:val="99"/>
    <w:semiHidden/>
    <w:unhideWhenUsed/>
    <w:rsid w:val="00A95C0D"/>
    <w:rPr>
      <w:color w:val="605E5C"/>
      <w:shd w:val="clear" w:color="auto" w:fill="E1DFDD"/>
    </w:rPr>
  </w:style>
  <w:style w:type="paragraph" w:customStyle="1" w:styleId="Bulletpointtext">
    <w:name w:val="Bullet point text"/>
    <w:basedOn w:val="Normal"/>
    <w:qFormat/>
    <w:rsid w:val="00C80226"/>
    <w:pPr>
      <w:numPr>
        <w:numId w:val="4"/>
      </w:numPr>
      <w:tabs>
        <w:tab w:val="left" w:pos="454"/>
        <w:tab w:val="left" w:pos="907"/>
      </w:tabs>
      <w:spacing w:after="0" w:line="300" w:lineRule="atLeast"/>
    </w:pPr>
    <w:rPr>
      <w:rFonts w:asciiTheme="minorHAnsi" w:hAnsiTheme="minorHAnsi" w:cstheme="minorBidi"/>
      <w:color w:val="212121"/>
      <w:kern w:val="0"/>
      <w14:ligatures w14:val="none"/>
    </w:rPr>
  </w:style>
  <w:style w:type="table" w:styleId="TableGrid">
    <w:name w:val="Table Grid"/>
    <w:basedOn w:val="TableNormal"/>
    <w:uiPriority w:val="39"/>
    <w:rsid w:val="00D50CB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25F93"/>
    <w:rPr>
      <w:sz w:val="16"/>
      <w:szCs w:val="16"/>
    </w:rPr>
  </w:style>
  <w:style w:type="paragraph" w:styleId="CommentText">
    <w:name w:val="annotation text"/>
    <w:basedOn w:val="Normal"/>
    <w:link w:val="CommentTextChar"/>
    <w:uiPriority w:val="99"/>
    <w:unhideWhenUsed/>
    <w:rsid w:val="00525F93"/>
    <w:pPr>
      <w:spacing w:line="240" w:lineRule="auto"/>
    </w:pPr>
    <w:rPr>
      <w:sz w:val="20"/>
      <w:szCs w:val="20"/>
    </w:rPr>
  </w:style>
  <w:style w:type="character" w:customStyle="1" w:styleId="CommentTextChar">
    <w:name w:val="Comment Text Char"/>
    <w:basedOn w:val="DefaultParagraphFont"/>
    <w:link w:val="CommentText"/>
    <w:uiPriority w:val="99"/>
    <w:rsid w:val="00525F93"/>
    <w:rPr>
      <w:rFonts w:ascii="AS TT Commons Medium" w:hAnsi="AS TT Commons Medium" w:cs="Times New Roman (Body CS)"/>
      <w:color w:val="002777"/>
      <w:sz w:val="20"/>
      <w:szCs w:val="20"/>
    </w:rPr>
  </w:style>
  <w:style w:type="paragraph" w:styleId="CommentSubject">
    <w:name w:val="annotation subject"/>
    <w:basedOn w:val="CommentText"/>
    <w:next w:val="CommentText"/>
    <w:link w:val="CommentSubjectChar"/>
    <w:uiPriority w:val="99"/>
    <w:semiHidden/>
    <w:unhideWhenUsed/>
    <w:rsid w:val="00525F93"/>
    <w:rPr>
      <w:b/>
      <w:bCs/>
    </w:rPr>
  </w:style>
  <w:style w:type="character" w:customStyle="1" w:styleId="CommentSubjectChar">
    <w:name w:val="Comment Subject Char"/>
    <w:basedOn w:val="CommentTextChar"/>
    <w:link w:val="CommentSubject"/>
    <w:uiPriority w:val="99"/>
    <w:semiHidden/>
    <w:rsid w:val="00525F93"/>
    <w:rPr>
      <w:rFonts w:ascii="AS TT Commons Medium" w:hAnsi="AS TT Commons Medium" w:cs="Times New Roman (Body CS)"/>
      <w:b/>
      <w:bCs/>
      <w:color w:val="002777"/>
      <w:sz w:val="20"/>
      <w:szCs w:val="20"/>
    </w:rPr>
  </w:style>
  <w:style w:type="paragraph" w:styleId="Revision">
    <w:name w:val="Revision"/>
    <w:hidden/>
    <w:uiPriority w:val="99"/>
    <w:semiHidden/>
    <w:rsid w:val="008F2464"/>
    <w:pPr>
      <w:spacing w:after="0" w:line="240" w:lineRule="auto"/>
    </w:pPr>
    <w:rPr>
      <w:rFonts w:ascii="AS TT Commons Medium" w:hAnsi="AS TT Commons Medium" w:cs="Times New Roman (Body CS)"/>
      <w:color w:val="002777"/>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324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mailto:careers@alzheimers.org.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uran.Maan\Downloads\Manuels\ePloy\New%20Job%20Description%20-%20Template%20(202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52ACAE1AA5D9A458AC0F62F389A67B2" ma:contentTypeVersion="4" ma:contentTypeDescription="Create a new document." ma:contentTypeScope="" ma:versionID="da6b03a7284eeda328d8b6aaa8d752c3">
  <xsd:schema xmlns:xsd="http://www.w3.org/2001/XMLSchema" xmlns:xs="http://www.w3.org/2001/XMLSchema" xmlns:p="http://schemas.microsoft.com/office/2006/metadata/properties" xmlns:ns2="329d39ed-6878-4748-b3ca-1cb3d0997695" targetNamespace="http://schemas.microsoft.com/office/2006/metadata/properties" ma:root="true" ma:fieldsID="79634c21bc125383e3c2a225a08df61f" ns2:_="">
    <xsd:import namespace="329d39ed-6878-4748-b3ca-1cb3d099769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9d39ed-6878-4748-b3ca-1cb3d09976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B5B841E-E100-4499-A056-1F5F633F98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9d39ed-6878-4748-b3ca-1cb3d09976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505AE1-163F-4F00-B45B-D949957BF9B3}">
  <ds:schemaRefs>
    <ds:schemaRef ds:uri="http://schemas.microsoft.com/sharepoint/v3/contenttype/forms"/>
  </ds:schemaRefs>
</ds:datastoreItem>
</file>

<file path=customXml/itemProps3.xml><?xml version="1.0" encoding="utf-8"?>
<ds:datastoreItem xmlns:ds="http://schemas.openxmlformats.org/officeDocument/2006/customXml" ds:itemID="{174769F1-B792-42A1-8A7D-4297CCD87DF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New Job Description - Template (2024)</Template>
  <TotalTime>4</TotalTime>
  <Pages>1</Pages>
  <Words>1141</Words>
  <Characters>6504</Characters>
  <Application>Microsoft Office Word</Application>
  <DocSecurity>0</DocSecurity>
  <Lines>54</Lines>
  <Paragraphs>15</Paragraphs>
  <ScaleCrop>false</ScaleCrop>
  <Company/>
  <LinksUpToDate>false</LinksUpToDate>
  <CharactersWithSpaces>7630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Kuran Maan</dc:creator>
  <cp:keywords/>
  <dc:description/>
  <cp:lastModifiedBy>Alex Keramidas</cp:lastModifiedBy>
  <cp:revision>36</cp:revision>
  <dcterms:created xsi:type="dcterms:W3CDTF">2024-09-04T13:07:00Z</dcterms:created>
  <dcterms:modified xsi:type="dcterms:W3CDTF">2024-11-05T11:05:00Z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0x010100352ACAE1AA5D9A458AC0F62F389A67B2</vt:lpwstr>
  </property>
</Properties>
</file>