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30204" w14:textId="77777777" w:rsidR="00BA71FD" w:rsidRDefault="00BA71FD">
      <w:r>
        <w:rPr>
          <w:noProof/>
          <w:color w:val="2B579A"/>
          <w:shd w:val="clear" w:color="auto" w:fill="E6E6E6"/>
        </w:rPr>
        <w:drawing>
          <wp:anchor distT="0" distB="0" distL="114300" distR="114300" simplePos="0" relativeHeight="251658242" behindDoc="0" locked="0" layoutInCell="1" allowOverlap="1" wp14:anchorId="254A3625" wp14:editId="2B0BDEB8">
            <wp:simplePos x="0" y="0"/>
            <wp:positionH relativeFrom="column">
              <wp:posOffset>4117576</wp:posOffset>
            </wp:positionH>
            <wp:positionV relativeFrom="page">
              <wp:posOffset>52705</wp:posOffset>
            </wp:positionV>
            <wp:extent cx="2045123" cy="1384189"/>
            <wp:effectExtent l="0" t="0" r="0" b="0"/>
            <wp:wrapNone/>
            <wp:docPr id="1565904377" name="Picture 2" descr="A blue flower with a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 descr="A blue flower with a yellow center&#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123" cy="1384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11C5B" w14:textId="7170969F" w:rsidR="00BA71FD" w:rsidRDefault="00BA71FD" w:rsidP="172F0E52">
      <w:r>
        <w:rPr>
          <w:noProof/>
          <w:color w:val="2B579A"/>
          <w:shd w:val="clear" w:color="auto" w:fill="E6E6E6"/>
        </w:rPr>
        <mc:AlternateContent>
          <mc:Choice Requires="wps">
            <w:drawing>
              <wp:inline distT="0" distB="0" distL="114300" distR="114300" wp14:anchorId="7EC5CA97" wp14:editId="3F95EF81">
                <wp:extent cx="6182360" cy="483235"/>
                <wp:effectExtent l="0" t="0" r="0" b="0"/>
                <wp:docPr id="1339375972" name="Text Box 4"/>
                <wp:cNvGraphicFramePr/>
                <a:graphic xmlns:a="http://schemas.openxmlformats.org/drawingml/2006/main">
                  <a:graphicData uri="http://schemas.microsoft.com/office/word/2010/wordprocessingShape">
                    <wps:wsp>
                      <wps:cNvSpPr/>
                      <wps:spPr>
                        <a:xfrm>
                          <a:off x="0" y="0"/>
                          <a:ext cx="6182360" cy="483235"/>
                        </a:xfrm>
                        <a:prstGeom prst="rect">
                          <a:avLst/>
                        </a:prstGeom>
                        <a:noFill/>
                        <a:ln w="6350">
                          <a:noFill/>
                        </a:ln>
                      </wps:spPr>
                      <wps:txbx>
                        <w:txbxContent>
                          <w:p w14:paraId="1BD5E57A" w14:textId="77777777" w:rsidR="006D349D" w:rsidRDefault="006D349D" w:rsidP="006D349D">
                            <w:pPr>
                              <w:spacing w:line="560" w:lineRule="exact"/>
                              <w:rPr>
                                <w:rFonts w:ascii="AS TT Commons DemiBold" w:hAnsi="AS TT Commons DemiBold"/>
                                <w:b/>
                                <w:bCs/>
                                <w:color w:val="207EFF"/>
                                <w:kern w:val="0"/>
                                <w:sz w:val="32"/>
                                <w:szCs w:val="32"/>
                                <w:lang w:val="en-US"/>
                                <w14:ligatures w14:val="none"/>
                              </w:rPr>
                            </w:pPr>
                            <w:r>
                              <w:rPr>
                                <w:rFonts w:ascii="AS TT Commons DemiBold" w:hAnsi="AS TT Commons DemiBold"/>
                                <w:b/>
                                <w:bCs/>
                                <w:color w:val="207EFF"/>
                                <w:sz w:val="32"/>
                                <w:szCs w:val="32"/>
                                <w:lang w:val="en-US"/>
                              </w:rPr>
                              <w:t>Together we are help and hope for everyone living with dementia</w:t>
                            </w:r>
                          </w:p>
                        </w:txbxContent>
                      </wps:txbx>
                      <wps:bodyPr spcFirstLastPara="0" wrap="square" lIns="91440" tIns="45720" rIns="91440" bIns="45720" anchor="t">
                        <a:noAutofit/>
                      </wps:bodyPr>
                    </wps:wsp>
                  </a:graphicData>
                </a:graphic>
              </wp:inline>
            </w:drawing>
          </mc:Choice>
          <mc:Fallback xmlns:arto="http://schemas.microsoft.com/office/word/2006/arto" xmlns:a="http://schemas.openxmlformats.org/drawingml/2006/main" xmlns:a14="http://schemas.microsoft.com/office/drawing/2010/main" xmlns:pic="http://schemas.openxmlformats.org/drawingml/2006/picture"/>
        </mc:AlternateContent>
      </w:r>
    </w:p>
    <w:p w14:paraId="4729C525" w14:textId="77777777" w:rsidR="00BA71FD" w:rsidRDefault="005F6BFD" w:rsidP="00BA71FD">
      <w:pPr>
        <w:spacing w:line="278" w:lineRule="auto"/>
      </w:pPr>
      <w:r>
        <w:rPr>
          <w:noProof/>
          <w:color w:val="2B579A"/>
          <w:shd w:val="clear" w:color="auto" w:fill="E6E6E6"/>
        </w:rPr>
        <w:drawing>
          <wp:anchor distT="0" distB="0" distL="114300" distR="114300" simplePos="0" relativeHeight="251658240" behindDoc="0" locked="0" layoutInCell="1" allowOverlap="1" wp14:anchorId="016BF1F1" wp14:editId="252D6DC3">
            <wp:simplePos x="0" y="0"/>
            <wp:positionH relativeFrom="column">
              <wp:posOffset>-1052195</wp:posOffset>
            </wp:positionH>
            <wp:positionV relativeFrom="page">
              <wp:posOffset>3019425</wp:posOffset>
            </wp:positionV>
            <wp:extent cx="7981950" cy="7648575"/>
            <wp:effectExtent l="0" t="0" r="6350" b="0"/>
            <wp:wrapThrough wrapText="bothSides">
              <wp:wrapPolygon edited="0">
                <wp:start x="0" y="0"/>
                <wp:lineTo x="0" y="21555"/>
                <wp:lineTo x="21583" y="21555"/>
                <wp:lineTo x="21583" y="0"/>
                <wp:lineTo x="0" y="0"/>
              </wp:wrapPolygon>
            </wp:wrapThrough>
            <wp:docPr id="5285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32998" name="Picture 1"/>
                    <pic:cNvPicPr/>
                  </pic:nvPicPr>
                  <pic:blipFill>
                    <a:blip r:embed="rId11" cstate="print">
                      <a:extLst>
                        <a:ext uri="{28A0092B-C50C-407E-A947-70E740481C1C}">
                          <a14:useLocalDpi xmlns:a14="http://schemas.microsoft.com/office/drawing/2010/main" val="0"/>
                        </a:ext>
                      </a:extLst>
                    </a:blip>
                    <a:srcRect t="983" b="983"/>
                    <a:stretch>
                      <a:fillRect/>
                    </a:stretch>
                  </pic:blipFill>
                  <pic:spPr bwMode="auto">
                    <a:xfrm>
                      <a:off x="0" y="0"/>
                      <a:ext cx="7981950" cy="764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C4B">
        <w:rPr>
          <w:noProof/>
          <w:color w:val="2B579A"/>
          <w:shd w:val="clear" w:color="auto" w:fill="E6E6E6"/>
        </w:rPr>
        <mc:AlternateContent>
          <mc:Choice Requires="wps">
            <w:drawing>
              <wp:anchor distT="0" distB="0" distL="114300" distR="114300" simplePos="0" relativeHeight="251658241" behindDoc="0" locked="0" layoutInCell="1" allowOverlap="1" wp14:anchorId="5AD8A90E" wp14:editId="44DA73E9">
                <wp:simplePos x="0" y="0"/>
                <wp:positionH relativeFrom="column">
                  <wp:posOffset>-235585</wp:posOffset>
                </wp:positionH>
                <wp:positionV relativeFrom="page">
                  <wp:posOffset>1689735</wp:posOffset>
                </wp:positionV>
                <wp:extent cx="6068060" cy="2465705"/>
                <wp:effectExtent l="0" t="0" r="0" b="0"/>
                <wp:wrapThrough wrapText="bothSides">
                  <wp:wrapPolygon edited="0">
                    <wp:start x="226" y="111"/>
                    <wp:lineTo x="226" y="21361"/>
                    <wp:lineTo x="21338" y="21361"/>
                    <wp:lineTo x="21293" y="111"/>
                    <wp:lineTo x="226" y="111"/>
                  </wp:wrapPolygon>
                </wp:wrapThrough>
                <wp:docPr id="1856915891" name="Text Box 2"/>
                <wp:cNvGraphicFramePr/>
                <a:graphic xmlns:a="http://schemas.openxmlformats.org/drawingml/2006/main">
                  <a:graphicData uri="http://schemas.microsoft.com/office/word/2010/wordprocessingShape">
                    <wps:wsp>
                      <wps:cNvSpPr/>
                      <wps:spPr>
                        <a:xfrm>
                          <a:off x="0" y="0"/>
                          <a:ext cx="6068060" cy="2465705"/>
                        </a:xfrm>
                        <a:prstGeom prst="rect">
                          <a:avLst/>
                        </a:prstGeom>
                        <a:noFill/>
                        <a:ln w="6350">
                          <a:noFill/>
                        </a:ln>
                      </wps:spPr>
                      <wps:txbx>
                        <w:txbxContent>
                          <w:p w14:paraId="211C6098" w14:textId="77777777" w:rsidR="006D349D" w:rsidRDefault="006D349D" w:rsidP="006D349D">
                            <w:pPr>
                              <w:spacing w:line="960" w:lineRule="exact"/>
                              <w:rPr>
                                <w:rFonts w:ascii="AS TT Commons ExtraBold" w:hAnsi="AS TT Commons ExtraBold"/>
                                <w:b/>
                                <w:bCs/>
                                <w:color w:val="000000"/>
                                <w:kern w:val="0"/>
                                <w:sz w:val="96"/>
                                <w:szCs w:val="96"/>
                                <w:lang w:val="en-US"/>
                                <w14:ligatures w14:val="none"/>
                              </w:rPr>
                            </w:pPr>
                            <w:r>
                              <w:rPr>
                                <w:rFonts w:ascii="AS TT Commons ExtraBold" w:hAnsi="AS TT Commons ExtraBold"/>
                                <w:b/>
                                <w:bCs/>
                                <w:color w:val="000000"/>
                                <w:sz w:val="96"/>
                                <w:szCs w:val="96"/>
                                <w:lang w:val="en-US"/>
                              </w:rPr>
                              <w:t>Senior Corporate Safeguarding Officer</w:t>
                            </w:r>
                          </w:p>
                          <w:p w14:paraId="58B2669B" w14:textId="77777777" w:rsidR="006D349D" w:rsidRDefault="006D349D" w:rsidP="006D349D">
                            <w:pPr>
                              <w:spacing w:line="680" w:lineRule="exact"/>
                              <w:rPr>
                                <w:rFonts w:ascii="AS TT Commons ExtraBold" w:hAnsi="AS TT Commons ExtraBold"/>
                                <w:b/>
                                <w:bCs/>
                                <w:sz w:val="72"/>
                                <w:szCs w:val="72"/>
                                <w:lang w:val="en-US"/>
                              </w:rPr>
                            </w:pPr>
                            <w:r>
                              <w:rPr>
                                <w:rFonts w:ascii="AS TT Commons ExtraBold" w:hAnsi="AS TT Commons ExtraBold"/>
                                <w:b/>
                                <w:bCs/>
                                <w:sz w:val="72"/>
                                <w:szCs w:val="72"/>
                                <w:lang w:val="en-US"/>
                              </w:rPr>
                              <w:t>Job description</w:t>
                            </w:r>
                          </w:p>
                        </w:txbxContent>
                      </wps:txbx>
                      <wps:bodyPr spcFirstLastPara="0" wrap="square" lIns="91440" tIns="45720" rIns="91440" bIns="45720" anchor="t">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mc:AlternateContent>
      </w:r>
    </w:p>
    <w:p w14:paraId="287D0079" w14:textId="77777777" w:rsidR="00BA71FD" w:rsidRDefault="00042F31" w:rsidP="00BA71FD">
      <w:pPr>
        <w:spacing w:line="278" w:lineRule="auto"/>
      </w:pPr>
      <w:r>
        <w:rPr>
          <w:noProof/>
          <w:color w:val="2B579A"/>
          <w:shd w:val="clear" w:color="auto" w:fill="E6E6E6"/>
        </w:rPr>
        <mc:AlternateContent>
          <mc:Choice Requires="wps">
            <w:drawing>
              <wp:anchor distT="0" distB="0" distL="114300" distR="114300" simplePos="0" relativeHeight="251658243" behindDoc="0" locked="0" layoutInCell="1" allowOverlap="1" wp14:anchorId="1E7353E9" wp14:editId="4966D29B">
                <wp:simplePos x="0" y="0"/>
                <wp:positionH relativeFrom="column">
                  <wp:posOffset>-114300</wp:posOffset>
                </wp:positionH>
                <wp:positionV relativeFrom="page">
                  <wp:posOffset>802123</wp:posOffset>
                </wp:positionV>
                <wp:extent cx="4116070" cy="1030605"/>
                <wp:effectExtent l="0" t="0" r="0" b="0"/>
                <wp:wrapThrough wrapText="bothSides">
                  <wp:wrapPolygon edited="0">
                    <wp:start x="333" y="266"/>
                    <wp:lineTo x="333" y="21028"/>
                    <wp:lineTo x="21193" y="21028"/>
                    <wp:lineTo x="21127" y="266"/>
                    <wp:lineTo x="333" y="266"/>
                  </wp:wrapPolygon>
                </wp:wrapThrough>
                <wp:docPr id="664046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1030605"/>
                        </a:xfrm>
                        <a:prstGeom prst="rect">
                          <a:avLst/>
                        </a:prstGeom>
                        <a:noFill/>
                        <a:ln w="6350">
                          <a:noFill/>
                        </a:ln>
                      </wps:spPr>
                      <wps:txbx>
                        <w:txbxContent>
                          <w:p w14:paraId="0CE57FB0"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79174F6">
              <v:shape id="_x0000_s1028" style="position:absolute;margin-left:-9pt;margin-top:63.15pt;width:324.1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" w14:anchorId="1E7353E9">
                <v:textbox>
                  <w:txbxContent>
                    <w:p w:rsidRPr="00143323" w:rsidR="00042F31" w:rsidP="00042F31" w:rsidRDefault="00042F31" w14:paraId="10084C40" w14:textId="77777777">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v:textbox>
                <w10:wrap type="through" anchory="page"/>
              </v:shape>
            </w:pict>
          </mc:Fallback>
        </mc:AlternateContent>
      </w:r>
    </w:p>
    <w:p w14:paraId="1EE5548A" w14:textId="77777777" w:rsidR="003559E0" w:rsidRDefault="00642E37" w:rsidP="00BA71FD">
      <w:pPr>
        <w:spacing w:line="278" w:lineRule="auto"/>
      </w:pPr>
      <w:r>
        <w:rPr>
          <w:noProof/>
          <w:color w:val="2B579A"/>
          <w:shd w:val="clear" w:color="auto" w:fill="E6E6E6"/>
        </w:rPr>
        <mc:AlternateContent>
          <mc:Choice Requires="wps">
            <w:drawing>
              <wp:anchor distT="0" distB="0" distL="114300" distR="114300" simplePos="0" relativeHeight="251658246" behindDoc="0" locked="0" layoutInCell="1" allowOverlap="1" wp14:anchorId="08AA70A9" wp14:editId="0DB0A989">
                <wp:simplePos x="0" y="0"/>
                <wp:positionH relativeFrom="column">
                  <wp:posOffset>-191770</wp:posOffset>
                </wp:positionH>
                <wp:positionV relativeFrom="page">
                  <wp:posOffset>5116830</wp:posOffset>
                </wp:positionV>
                <wp:extent cx="6134735" cy="1254125"/>
                <wp:effectExtent l="0" t="0" r="0" b="0"/>
                <wp:wrapSquare wrapText="bothSides"/>
                <wp:docPr id="17699341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254125"/>
                        </a:xfrm>
                        <a:prstGeom prst="rect">
                          <a:avLst/>
                        </a:prstGeom>
                        <a:noFill/>
                        <a:ln w="6350">
                          <a:noFill/>
                        </a:ln>
                      </wps:spPr>
                      <wps:txbx>
                        <w:txbxContent>
                          <w:p w14:paraId="158FEC9F"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4D755166"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28C09464" w14:textId="77777777" w:rsidR="00300617" w:rsidRDefault="00300617"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7E1560">
              <v:shape id="Text Box 7" style="position:absolute;margin-left:-15.1pt;margin-top:402.9pt;width:483.05pt;height: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" w14:anchorId="08AA70A9">
                <v:textbox>
                  <w:txbxContent>
                    <w:p w:rsidRPr="006D1510" w:rsidR="00042F31" w:rsidP="00042F31" w:rsidRDefault="00042F31" w14:paraId="1A75EBBD" w14:textId="77777777">
                      <w:pPr>
                        <w:tabs>
                          <w:tab w:val="left" w:pos="10490"/>
                        </w:tabs>
                        <w:spacing w:after="220"/>
                        <w:ind w:left="142" w:right="459"/>
                        <w:rPr>
                          <w:rFonts w:ascii="AS TT Commons" w:hAnsi="AS TT Commons" w:eastAsia="Arial" w:cs="Arial"/>
                          <w:szCs w:val="22"/>
                        </w:rPr>
                      </w:pPr>
                      <w:r w:rsidRPr="006D1510">
                        <w:rPr>
                          <w:rFonts w:ascii="AS TT Commons" w:hAnsi="AS TT Commons" w:eastAsia="Arial" w:cs="Arial"/>
                          <w:szCs w:val="22"/>
                        </w:rPr>
                        <w:t>Our values tell everyone who we are as an organisation.</w:t>
                      </w:r>
                      <w:r w:rsidRPr="006D1510" w:rsidR="00642E37">
                        <w:rPr>
                          <w:rFonts w:ascii="AS TT Commons" w:hAnsi="AS TT Commons" w:eastAsia="Arial" w:cs="Arial"/>
                          <w:szCs w:val="22"/>
                        </w:rPr>
                        <w:t xml:space="preserve"> </w:t>
                      </w:r>
                      <w:r w:rsidRPr="006D1510">
                        <w:rPr>
                          <w:rFonts w:ascii="AS TT Commons" w:hAnsi="AS TT Commons" w:eastAsia="Arial" w:cs="Arial"/>
                          <w:szCs w:val="22"/>
                        </w:rPr>
                        <w:t xml:space="preserve">Our values make sure that our focus is clear for the challenges and opportunities ahead and remind </w:t>
                      </w:r>
                      <w:proofErr w:type="gramStart"/>
                      <w:r w:rsidRPr="006D1510">
                        <w:rPr>
                          <w:rFonts w:ascii="AS TT Commons" w:hAnsi="AS TT Commons" w:eastAsia="Arial" w:cs="Arial"/>
                          <w:szCs w:val="22"/>
                        </w:rPr>
                        <w:t>us</w:t>
                      </w:r>
                      <w:proofErr w:type="gramEnd"/>
                      <w:r w:rsidRPr="006D1510">
                        <w:rPr>
                          <w:rFonts w:ascii="AS TT Commons" w:hAnsi="AS TT Commons" w:eastAsia="Arial" w:cs="Arial"/>
                          <w:szCs w:val="22"/>
                        </w:rPr>
                        <w:t xml:space="preserve"> what we all stand for. Our</w:t>
                      </w:r>
                      <w:r w:rsidR="006D1510">
                        <w:rPr>
                          <w:rFonts w:ascii="AS TT Commons" w:hAnsi="AS TT Commons" w:eastAsia="Arial" w:cs="Arial"/>
                          <w:szCs w:val="22"/>
                        </w:rPr>
                        <w:t xml:space="preserve"> </w:t>
                      </w:r>
                      <w:r w:rsidRPr="006D1510">
                        <w:rPr>
                          <w:rFonts w:ascii="AS TT Commons" w:hAnsi="AS TT Commons" w:eastAsia="Arial" w:cs="Arial"/>
                          <w:szCs w:val="22"/>
                        </w:rPr>
                        <w:t>values are evident in everything we do, how we do it and how we work together.</w:t>
                      </w:r>
                    </w:p>
                    <w:p w:rsidRPr="006D1510" w:rsidR="00042F31" w:rsidP="00042F31" w:rsidRDefault="00042F31" w14:paraId="7EC075F5" w14:textId="77777777">
                      <w:pPr>
                        <w:tabs>
                          <w:tab w:val="left" w:pos="10490"/>
                        </w:tabs>
                        <w:spacing w:after="220"/>
                        <w:ind w:left="142" w:right="459"/>
                        <w:rPr>
                          <w:rFonts w:ascii="AS TT Commons" w:hAnsi="AS TT Commons" w:eastAsia="Arial" w:cs="Arial"/>
                          <w:szCs w:val="22"/>
                        </w:rPr>
                      </w:pPr>
                      <w:r w:rsidRPr="006D1510">
                        <w:rPr>
                          <w:rFonts w:ascii="AS TT Commons" w:hAnsi="AS TT Commons" w:eastAsia="Arial" w:cs="Arial"/>
                          <w:szCs w:val="22"/>
                        </w:rPr>
                        <w:t>These are not just words on a wall, we live these every day in all our work. We are Determined to make a difference when and where it matters most, by being passionate, focussed and making a lasting impact for people affected by dementia.</w:t>
                      </w:r>
                    </w:p>
                    <w:p w:rsidR="00300617" w:rsidP="00042F31" w:rsidRDefault="00300617" w14:paraId="672A6659" w14:textId="77777777"/>
                  </w:txbxContent>
                </v:textbox>
                <w10:wrap type="square" anchory="page"/>
              </v:shape>
            </w:pict>
          </mc:Fallback>
        </mc:AlternateContent>
      </w:r>
      <w:r>
        <w:rPr>
          <w:noProof/>
          <w:color w:val="2B579A"/>
          <w:shd w:val="clear" w:color="auto" w:fill="E6E6E6"/>
        </w:rPr>
        <mc:AlternateContent>
          <mc:Choice Requires="wps">
            <w:drawing>
              <wp:anchor distT="0" distB="0" distL="114300" distR="114300" simplePos="0" relativeHeight="251658244" behindDoc="0" locked="0" layoutInCell="1" allowOverlap="1" wp14:anchorId="4D64B1B4" wp14:editId="2B02246D">
                <wp:simplePos x="0" y="0"/>
                <wp:positionH relativeFrom="column">
                  <wp:posOffset>-117475</wp:posOffset>
                </wp:positionH>
                <wp:positionV relativeFrom="page">
                  <wp:posOffset>4446905</wp:posOffset>
                </wp:positionV>
                <wp:extent cx="4116070" cy="669290"/>
                <wp:effectExtent l="0" t="0" r="0" b="0"/>
                <wp:wrapThrough wrapText="bothSides">
                  <wp:wrapPolygon edited="0">
                    <wp:start x="333" y="410"/>
                    <wp:lineTo x="333" y="20493"/>
                    <wp:lineTo x="21193" y="20493"/>
                    <wp:lineTo x="21127" y="410"/>
                    <wp:lineTo x="333" y="410"/>
                  </wp:wrapPolygon>
                </wp:wrapThrough>
                <wp:docPr id="1062608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669290"/>
                        </a:xfrm>
                        <a:prstGeom prst="rect">
                          <a:avLst/>
                        </a:prstGeom>
                        <a:noFill/>
                        <a:ln w="6350">
                          <a:noFill/>
                        </a:ln>
                      </wps:spPr>
                      <wps:txbx>
                        <w:txbxContent>
                          <w:p w14:paraId="2C9D6A1E"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1E01A54">
              <v:shape id="Text Box 8" style="position:absolute;margin-left:-9.25pt;margin-top:350.15pt;width:324.1pt;height:5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" w14:anchorId="4D64B1B4">
                <v:textbox>
                  <w:txbxContent>
                    <w:p w:rsidRPr="00143323" w:rsidR="00042F31" w:rsidP="00042F31" w:rsidRDefault="00042F31" w14:paraId="5BE0102A" w14:textId="77777777">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v:textbox>
                <w10:wrap type="through" anchory="page"/>
              </v:shape>
            </w:pict>
          </mc:Fallback>
        </mc:AlternateContent>
      </w:r>
      <w:r w:rsidR="003559E0">
        <w:rPr>
          <w:noProof/>
          <w:color w:val="2B579A"/>
          <w:shd w:val="clear" w:color="auto" w:fill="E6E6E6"/>
        </w:rPr>
        <mc:AlternateContent>
          <mc:Choice Requires="wps">
            <w:drawing>
              <wp:anchor distT="0" distB="0" distL="114300" distR="114300" simplePos="0" relativeHeight="251658245" behindDoc="0" locked="0" layoutInCell="1" allowOverlap="1" wp14:anchorId="0C3C41DE" wp14:editId="7EB79412">
                <wp:simplePos x="0" y="0"/>
                <wp:positionH relativeFrom="column">
                  <wp:posOffset>-457200</wp:posOffset>
                </wp:positionH>
                <wp:positionV relativeFrom="page">
                  <wp:posOffset>1530985</wp:posOffset>
                </wp:positionV>
                <wp:extent cx="6286500" cy="2912745"/>
                <wp:effectExtent l="0" t="0" r="0" b="0"/>
                <wp:wrapThrough wrapText="bothSides">
                  <wp:wrapPolygon edited="0">
                    <wp:start x="218" y="94"/>
                    <wp:lineTo x="218" y="21379"/>
                    <wp:lineTo x="21338" y="21379"/>
                    <wp:lineTo x="21295" y="94"/>
                    <wp:lineTo x="218" y="94"/>
                  </wp:wrapPolygon>
                </wp:wrapThrough>
                <wp:docPr id="8828755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912745"/>
                        </a:xfrm>
                        <a:prstGeom prst="rect">
                          <a:avLst/>
                        </a:prstGeom>
                        <a:noFill/>
                        <a:ln w="6350">
                          <a:noFill/>
                        </a:ln>
                      </wps:spPr>
                      <wps:txbx>
                        <w:txbxContent>
                          <w:p w14:paraId="544445AA"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5A317049"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35AD7F14"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5BF104F2"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8579A3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63C43C2B" w14:textId="77777777" w:rsidR="00042F31" w:rsidRPr="003559E0" w:rsidRDefault="00042F31" w:rsidP="00042F31">
                            <w:pPr>
                              <w:spacing w:line="320" w:lineRule="exact"/>
                              <w:ind w:left="567" w:right="329"/>
                              <w:rPr>
                                <w:rFonts w:ascii="AS TT Commons ExtraBold" w:eastAsia="Arial" w:hAnsi="AS TT Commons ExtraBold" w:cs="Arial"/>
                                <w:b/>
                                <w:bCs/>
                                <w:color w:val="207EFF"/>
                                <w:sz w:val="28"/>
                                <w:szCs w:val="28"/>
                              </w:rPr>
                            </w:pPr>
                            <w:r w:rsidRPr="003559E0">
                              <w:rPr>
                                <w:rFonts w:ascii="AS TT Commons ExtraBold" w:eastAsia="Arial" w:hAnsi="AS TT Commons ExtraBold" w:cs="Arial"/>
                                <w:b/>
                                <w:bCs/>
                                <w:color w:val="207EFF"/>
                                <w:sz w:val="28"/>
                                <w:szCs w:val="28"/>
                              </w:rPr>
                              <w:t>Together we are help and hope for everyone living with dementia.</w:t>
                            </w:r>
                          </w:p>
                          <w:p w14:paraId="7A45380D" w14:textId="77777777" w:rsidR="00042F31" w:rsidRDefault="00042F31"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83661BD">
              <v:shape id="Text Box 5" style="position:absolute;margin-left:-36pt;margin-top:120.55pt;width:495pt;height:2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KIKAIAAE0EAAAOAAAAZHJzL2Uyb0RvYy54bWysVF1v2yAUfZ+0/4B4X+x4Sdp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" w14:anchorId="0C3C41DE">
                <v:textbox>
                  <w:txbxContent>
                    <w:p w:rsidR="00042F31" w:rsidP="00042F31" w:rsidRDefault="00042F31" w14:paraId="4C32C38A" w14:textId="77777777">
                      <w:pPr>
                        <w:spacing w:line="280" w:lineRule="exact"/>
                        <w:ind w:left="567" w:right="327"/>
                        <w:rPr>
                          <w:rFonts w:ascii="AS TT Commons DemiBold" w:hAnsi="AS TT Commons DemiBold" w:eastAsia="Arial" w:cs="Arial"/>
                          <w:b/>
                          <w:bCs/>
                          <w:sz w:val="28"/>
                          <w:szCs w:val="28"/>
                        </w:rPr>
                      </w:pPr>
                      <w:r w:rsidRPr="00817752">
                        <w:rPr>
                          <w:rFonts w:ascii="AS TT Commons DemiBold" w:hAnsi="AS TT Commons DemiBold" w:eastAsia="Arial" w:cs="Arial"/>
                          <w:b/>
                          <w:bCs/>
                          <w:sz w:val="28"/>
                          <w:szCs w:val="28"/>
                        </w:rPr>
                        <w:t xml:space="preserve">Dementia is the biggest health and social challenge of our time. </w:t>
                      </w:r>
                    </w:p>
                    <w:p w:rsidRPr="006D1510" w:rsidR="00042F31" w:rsidP="00042F31" w:rsidRDefault="00042F31" w14:paraId="3FD67781"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There are currently estimated to be 900,000 people in the UK with dementia. Many are undiagnosed and facing the realities of their condition alone.</w:t>
                      </w:r>
                    </w:p>
                    <w:p w:rsidRPr="006D1510" w:rsidR="00042F31" w:rsidP="00042F31" w:rsidRDefault="00042F31" w14:paraId="6B567DA6"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At Alzheimer’s Society we’re working towards a world where dementia no longer devastates lives. We do this by giving help to those living with dementia today and providing hope for the future.</w:t>
                      </w:r>
                    </w:p>
                    <w:p w:rsidRPr="006D1510" w:rsidR="00042F31" w:rsidP="00042F31" w:rsidRDefault="00042F31" w14:paraId="367BC357"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We’re here for everyone living with dementia.</w:t>
                      </w:r>
                    </w:p>
                    <w:p w:rsidRPr="006D1510" w:rsidR="00042F31" w:rsidP="00042F31" w:rsidRDefault="00042F31" w14:paraId="5FBF9A1D"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rsidRPr="003559E0" w:rsidR="00042F31" w:rsidP="00042F31" w:rsidRDefault="00042F31" w14:paraId="4DD935AC" w14:textId="77777777">
                      <w:pPr>
                        <w:spacing w:line="320" w:lineRule="exact"/>
                        <w:ind w:left="567" w:right="329"/>
                        <w:rPr>
                          <w:rFonts w:ascii="AS TT Commons ExtraBold" w:hAnsi="AS TT Commons ExtraBold" w:eastAsia="Arial" w:cs="Arial"/>
                          <w:b/>
                          <w:bCs/>
                          <w:color w:val="207EFF"/>
                          <w:sz w:val="28"/>
                          <w:szCs w:val="28"/>
                        </w:rPr>
                      </w:pPr>
                      <w:r w:rsidRPr="003559E0">
                        <w:rPr>
                          <w:rFonts w:ascii="AS TT Commons ExtraBold" w:hAnsi="AS TT Commons ExtraBold" w:eastAsia="Arial" w:cs="Arial"/>
                          <w:b/>
                          <w:bCs/>
                          <w:color w:val="207EFF"/>
                          <w:sz w:val="28"/>
                          <w:szCs w:val="28"/>
                        </w:rPr>
                        <w:t>Together we are help and hope for everyone living with dementia.</w:t>
                      </w:r>
                    </w:p>
                    <w:p w:rsidR="00042F31" w:rsidP="00042F31" w:rsidRDefault="00042F31" w14:paraId="0A37501D" w14:textId="77777777"/>
                  </w:txbxContent>
                </v:textbox>
                <w10:wrap type="through" anchory="page"/>
              </v:shape>
            </w:pict>
          </mc:Fallback>
        </mc:AlternateContent>
      </w:r>
    </w:p>
    <w:p w14:paraId="5EE8E695" w14:textId="77777777" w:rsidR="00BA71FD" w:rsidRDefault="00BA71FD" w:rsidP="00BA71FD">
      <w:pPr>
        <w:spacing w:line="278" w:lineRule="auto"/>
      </w:pPr>
    </w:p>
    <w:p w14:paraId="27E2C1AA" w14:textId="77777777" w:rsidR="00BA71FD" w:rsidRDefault="006D1510" w:rsidP="00BA71FD">
      <w:pPr>
        <w:spacing w:line="278" w:lineRule="auto"/>
      </w:pPr>
      <w:r>
        <w:rPr>
          <w:noProof/>
          <w:color w:val="2B579A"/>
          <w:shd w:val="clear" w:color="auto" w:fill="E6E6E6"/>
        </w:rPr>
        <mc:AlternateContent>
          <mc:Choice Requires="wpg">
            <w:drawing>
              <wp:anchor distT="0" distB="0" distL="114300" distR="114300" simplePos="0" relativeHeight="251658250" behindDoc="0" locked="0" layoutInCell="1" allowOverlap="1" wp14:anchorId="63B8801B" wp14:editId="38177888">
                <wp:simplePos x="0" y="0"/>
                <wp:positionH relativeFrom="column">
                  <wp:posOffset>-78105</wp:posOffset>
                </wp:positionH>
                <wp:positionV relativeFrom="page">
                  <wp:posOffset>6426790</wp:posOffset>
                </wp:positionV>
                <wp:extent cx="5948045" cy="2341880"/>
                <wp:effectExtent l="0" t="0" r="0" b="0"/>
                <wp:wrapNone/>
                <wp:docPr id="1102882382" name="Group 1"/>
                <wp:cNvGraphicFramePr/>
                <a:graphic xmlns:a="http://schemas.openxmlformats.org/drawingml/2006/main">
                  <a:graphicData uri="http://schemas.microsoft.com/office/word/2010/wordprocessingGroup">
                    <wpg:wgp>
                      <wpg:cNvGrpSpPr/>
                      <wpg:grpSpPr>
                        <a:xfrm>
                          <a:off x="0" y="0"/>
                          <a:ext cx="5948045" cy="2341880"/>
                          <a:chOff x="0" y="0"/>
                          <a:chExt cx="5948498" cy="2341880"/>
                        </a:xfrm>
                      </wpg:grpSpPr>
                      <wpg:grpSp>
                        <wpg:cNvPr id="356151577" name="Group 9"/>
                        <wpg:cNvGrpSpPr/>
                        <wpg:grpSpPr>
                          <a:xfrm>
                            <a:off x="0" y="0"/>
                            <a:ext cx="1417320" cy="2341880"/>
                            <a:chOff x="0" y="0"/>
                            <a:chExt cx="1417320" cy="2342270"/>
                          </a:xfrm>
                        </wpg:grpSpPr>
                        <pic:pic xmlns:pic="http://schemas.openxmlformats.org/drawingml/2006/picture">
                          <pic:nvPicPr>
                            <pic:cNvPr id="85273181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74359334" name="Text Box 8"/>
                          <wps:cNvSpPr txBox="1"/>
                          <wps:spPr>
                            <a:xfrm>
                              <a:off x="127416" y="1371599"/>
                              <a:ext cx="1161738" cy="970671"/>
                            </a:xfrm>
                            <a:prstGeom prst="rect">
                              <a:avLst/>
                            </a:prstGeom>
                            <a:noFill/>
                            <a:ln w="6350">
                              <a:noFill/>
                            </a:ln>
                          </wps:spPr>
                          <wps:txbx>
                            <w:txbxContent>
                              <w:p w14:paraId="0916050A"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063524" name="Group 10"/>
                        <wpg:cNvGrpSpPr/>
                        <wpg:grpSpPr>
                          <a:xfrm>
                            <a:off x="1526721" y="0"/>
                            <a:ext cx="1417320" cy="2286000"/>
                            <a:chOff x="0" y="0"/>
                            <a:chExt cx="1417320" cy="2286000"/>
                          </a:xfrm>
                        </wpg:grpSpPr>
                        <pic:pic xmlns:pic="http://schemas.openxmlformats.org/drawingml/2006/picture">
                          <pic:nvPicPr>
                            <pic:cNvPr id="1758149334" name="Picture 7" descr="A blue star in a circle with yellow ribbon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2120069982" name="Text Box 8"/>
                          <wps:cNvSpPr txBox="1"/>
                          <wps:spPr>
                            <a:xfrm>
                              <a:off x="134911" y="1371600"/>
                              <a:ext cx="1161415" cy="914400"/>
                            </a:xfrm>
                            <a:prstGeom prst="rect">
                              <a:avLst/>
                            </a:prstGeom>
                            <a:noFill/>
                            <a:ln w="6350">
                              <a:noFill/>
                            </a:ln>
                          </wps:spPr>
                          <wps:txbx>
                            <w:txbxContent>
                              <w:p w14:paraId="2A814F70"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2294260" name="Group 11"/>
                        <wpg:cNvGrpSpPr/>
                        <wpg:grpSpPr>
                          <a:xfrm>
                            <a:off x="3037114" y="16329"/>
                            <a:ext cx="1417320" cy="2270760"/>
                            <a:chOff x="0" y="0"/>
                            <a:chExt cx="1417320" cy="2271009"/>
                          </a:xfrm>
                        </wpg:grpSpPr>
                        <pic:pic xmlns:pic="http://schemas.openxmlformats.org/drawingml/2006/picture">
                          <pic:nvPicPr>
                            <pic:cNvPr id="538625500"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466662108" name="Text Box 8"/>
                          <wps:cNvSpPr txBox="1"/>
                          <wps:spPr>
                            <a:xfrm>
                              <a:off x="112426" y="1356609"/>
                              <a:ext cx="1161415" cy="914400"/>
                            </a:xfrm>
                            <a:prstGeom prst="rect">
                              <a:avLst/>
                            </a:prstGeom>
                            <a:noFill/>
                            <a:ln w="6350">
                              <a:noFill/>
                            </a:ln>
                          </wps:spPr>
                          <wps:txbx>
                            <w:txbxContent>
                              <w:p w14:paraId="22D38D54"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639190" name="Group 12"/>
                        <wpg:cNvGrpSpPr/>
                        <wpg:grpSpPr>
                          <a:xfrm>
                            <a:off x="4531178" y="24493"/>
                            <a:ext cx="1417320" cy="2263514"/>
                            <a:chOff x="0" y="0"/>
                            <a:chExt cx="1417320" cy="2263514"/>
                          </a:xfrm>
                        </wpg:grpSpPr>
                        <pic:pic xmlns:pic="http://schemas.openxmlformats.org/drawingml/2006/picture">
                          <pic:nvPicPr>
                            <pic:cNvPr id="2056065695"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1744261476" name="Text Box 8"/>
                          <wps:cNvSpPr txBox="1"/>
                          <wps:spPr>
                            <a:xfrm>
                              <a:off x="149902" y="1349114"/>
                              <a:ext cx="1161415" cy="914400"/>
                            </a:xfrm>
                            <a:prstGeom prst="rect">
                              <a:avLst/>
                            </a:prstGeom>
                            <a:noFill/>
                            <a:ln w="6350">
                              <a:noFill/>
                            </a:ln>
                          </wps:spPr>
                          <wps:txbx>
                            <w:txbxContent>
                              <w:p w14:paraId="723F4FD8"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95D0A7">
              <v:group id="Group 1" style="position:absolute;margin-left:-6.15pt;margin-top:506.05pt;width:468.35pt;height:184.4pt;z-index:251695104;mso-position-vertical-relative:page" coordsize="59484,23418" o:spid="_x0000_s1032" w14:anchorId="63B880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X+B1t3MwnFTUXsAAAAAElF&#10;TkSuQmCCUEsDBAoAAAAAAAAAIQDUw1Y+2FwAANhcAAAUAAAAZHJzL21lZGlhL2ltYWdlMy5wbmeJ&#10;UE5HDQoaCgAAAA1JSERSAAADQgAAA0IIBgAAAEtefHQAAAAJcEhZcwAALiMAAC4jAXilP3YAACAA&#10;SURBVHic7N09dhtH2j/sG8+ZXH5WQCJkJDnSeSPBK7BmBYJXYE7GDED0Zzb0CgytYKgVGAwVDRUx&#10;BLmCx1wB3gBFW5b1gY/uqu6u6zpHZ8YSgboFNaX+dVXdNdpsNgEAAFCT/yldAAAAQG6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">
                <v:group id="Group 9" style="position:absolute;width:14173;height:23418" coordsize="14173,2342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">
                  <v:shape id="Picture 7" style="position:absolute;width:14173;height:1417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">
                    <v:imagedata o:title="" r:id="rId16"/>
                  </v:shape>
                  <v:shape id="_x0000_s1035" style="position:absolute;left:1274;top:13715;width:11617;height:9707;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">
                    <v:textbox>
                      <w:txbxContent>
                        <w:p w:rsidRPr="009A0FF1" w:rsidR="00642E37" w:rsidP="00642E37" w:rsidRDefault="00642E37" w14:paraId="329123BD"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passionate, we’re </w:t>
                          </w:r>
                          <w:proofErr w:type="gramStart"/>
                          <w:r w:rsidRPr="009A0FF1">
                            <w:rPr>
                              <w:rFonts w:ascii="AS TT Commons DemiBold" w:hAnsi="AS TT Commons DemiBold"/>
                              <w:b/>
                              <w:bCs/>
                              <w:sz w:val="20"/>
                              <w:szCs w:val="20"/>
                            </w:rPr>
                            <w:t>focused</w:t>
                          </w:r>
                          <w:proofErr w:type="gramEnd"/>
                          <w:r w:rsidRPr="009A0FF1">
                            <w:rPr>
                              <w:rFonts w:ascii="AS TT Commons DemiBold" w:hAnsi="AS TT Commons DemiBold"/>
                              <w:b/>
                              <w:bCs/>
                              <w:sz w:val="20"/>
                              <w:szCs w:val="20"/>
                            </w:rPr>
                            <w:t xml:space="preserve"> and we make a lasting impact for everyone living with dementia.</w:t>
                          </w:r>
                        </w:p>
                      </w:txbxContent>
                    </v:textbox>
                  </v:shape>
                </v:group>
                <v:group id="Group 10" style="position:absolute;left:15267;width:14173;height:22860" coordsize="14173,22860"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">
                  <v:shape id="Picture 7" style="position:absolute;width:14173;height:14173;visibility:visible;mso-wrap-style:square" alt="A blue star in a circle with yellow ribbons&#10;&#10;Description automatically generated"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">
                    <v:imagedata o:title="A blue star in a circle with yellow ribbons&#10;&#10;Description automatically generated" r:id="rId17"/>
                  </v:shape>
                  <v:shape id="_x0000_s1038" style="position:absolute;left:1349;top:13716;width:11614;height:9144;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">
                    <v:textbox>
                      <w:txbxContent>
                        <w:p w:rsidRPr="009A0FF1" w:rsidR="00642E37" w:rsidP="00642E37" w:rsidRDefault="00642E37" w14:paraId="3F34DD0C"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listening, we’re </w:t>
                          </w:r>
                          <w:proofErr w:type="gramStart"/>
                          <w:r w:rsidRPr="009A0FF1">
                            <w:rPr>
                              <w:rFonts w:ascii="AS TT Commons DemiBold" w:hAnsi="AS TT Commons DemiBold"/>
                              <w:b/>
                              <w:bCs/>
                              <w:sz w:val="20"/>
                              <w:szCs w:val="20"/>
                            </w:rPr>
                            <w:t>learning</w:t>
                          </w:r>
                          <w:proofErr w:type="gramEnd"/>
                          <w:r w:rsidRPr="009A0FF1">
                            <w:rPr>
                              <w:rFonts w:ascii="AS TT Commons DemiBold" w:hAnsi="AS TT Commons DemiBold"/>
                              <w:b/>
                              <w:bCs/>
                              <w:sz w:val="20"/>
                              <w:szCs w:val="20"/>
                            </w:rPr>
                            <w:t xml:space="preserve"> and we use experience and evidence.</w:t>
                          </w:r>
                        </w:p>
                      </w:txbxContent>
                    </v:textbox>
                  </v:shape>
                </v:group>
                <v:group id="Group 11" style="position:absolute;left:30371;top:163;width:14173;height:22707" coordsize="14173,2271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">
                  <v:shape id="Picture 7" style="position:absolute;width:14173;height:1417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">
                    <v:imagedata o:title="" r:id="rId18"/>
                  </v:shape>
                  <v:shape id="_x0000_s1041" style="position:absolute;left:1124;top:13566;width:11614;height:9144;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">
                    <v:textbox>
                      <w:txbxContent>
                        <w:p w:rsidRPr="009A0FF1" w:rsidR="00642E37" w:rsidP="00642E37" w:rsidRDefault="00642E37" w14:paraId="6A9AE8C2"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open, we combine our </w:t>
                          </w:r>
                          <w:proofErr w:type="gramStart"/>
                          <w:r w:rsidRPr="009A0FF1">
                            <w:rPr>
                              <w:rFonts w:ascii="AS TT Commons DemiBold" w:hAnsi="AS TT Commons DemiBold"/>
                              <w:b/>
                              <w:bCs/>
                              <w:sz w:val="20"/>
                              <w:szCs w:val="20"/>
                            </w:rPr>
                            <w:t>strengths</w:t>
                          </w:r>
                          <w:proofErr w:type="gramEnd"/>
                          <w:r w:rsidRPr="009A0FF1">
                            <w:rPr>
                              <w:rFonts w:ascii="AS TT Commons DemiBold" w:hAnsi="AS TT Commons DemiBold"/>
                              <w:b/>
                              <w:bCs/>
                              <w:sz w:val="20"/>
                              <w:szCs w:val="20"/>
                            </w:rPr>
                            <w:t xml:space="preserve"> and we achieve more together.</w:t>
                          </w:r>
                        </w:p>
                      </w:txbxContent>
                    </v:textbox>
                  </v:shape>
                </v:group>
                <v:group id="Group 12" style="position:absolute;left:45311;top:244;width:14173;height:22636" coordsize="14173,22635"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">
                  <v:shape id="Picture 7" style="position:absolute;width:14173;height:14173;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">
                    <v:imagedata o:title="" r:id="rId19"/>
                  </v:shape>
                  <v:shape id="_x0000_s1044" style="position:absolute;left:1499;top:13491;width:11614;height:9144;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">
                    <v:textbox>
                      <w:txbxContent>
                        <w:p w:rsidRPr="009A0FF1" w:rsidR="00642E37" w:rsidP="00642E37" w:rsidRDefault="00642E37" w14:paraId="0F70F6B3"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v:textbox>
                  </v:shape>
                </v:group>
                <w10:wrap anchory="page"/>
              </v:group>
            </w:pict>
          </mc:Fallback>
        </mc:AlternateContent>
      </w:r>
    </w:p>
    <w:p w14:paraId="412C60F0" w14:textId="77777777" w:rsidR="00BA71FD" w:rsidRDefault="00BA71FD" w:rsidP="00BA71FD">
      <w:pPr>
        <w:spacing w:line="278" w:lineRule="auto"/>
      </w:pPr>
    </w:p>
    <w:p w14:paraId="5E8FAA48" w14:textId="77777777" w:rsidR="00310BC8" w:rsidRDefault="009A0FF1" w:rsidP="00BA71FD">
      <w:pPr>
        <w:spacing w:line="278" w:lineRule="auto"/>
      </w:pPr>
      <w:r>
        <w:t xml:space="preserve"> </w:t>
      </w:r>
    </w:p>
    <w:p w14:paraId="488476DB" w14:textId="77777777" w:rsidR="00310BC8" w:rsidRDefault="00310BC8" w:rsidP="00BA71FD">
      <w:pPr>
        <w:spacing w:line="278" w:lineRule="auto"/>
      </w:pPr>
    </w:p>
    <w:p w14:paraId="1CD07C36" w14:textId="77777777" w:rsidR="00BA71FD" w:rsidRDefault="00BA71FD" w:rsidP="00BA71FD">
      <w:pPr>
        <w:spacing w:line="278" w:lineRule="auto"/>
      </w:pPr>
    </w:p>
    <w:p w14:paraId="0539F67E" w14:textId="77777777" w:rsidR="00310BC8" w:rsidRDefault="00310BC8" w:rsidP="00BA71FD">
      <w:pPr>
        <w:spacing w:line="278" w:lineRule="auto"/>
      </w:pPr>
    </w:p>
    <w:p w14:paraId="1BB1EF35" w14:textId="77777777" w:rsidR="006D1510" w:rsidRDefault="006D1510" w:rsidP="00BA71FD">
      <w:pPr>
        <w:spacing w:line="278" w:lineRule="auto"/>
      </w:pPr>
    </w:p>
    <w:p w14:paraId="143276E9" w14:textId="77777777" w:rsidR="00300617" w:rsidRDefault="00300617" w:rsidP="00BA71FD">
      <w:pPr>
        <w:spacing w:line="278" w:lineRule="auto"/>
      </w:pPr>
    </w:p>
    <w:p w14:paraId="6F087407" w14:textId="77777777" w:rsidR="003559E0" w:rsidRDefault="006D1510" w:rsidP="003559E0">
      <w:pPr>
        <w:textAlignment w:val="baseline"/>
        <w:rPr>
          <w:rFonts w:ascii="AS TT Commons DemiBold" w:eastAsia="Times New Roman" w:hAnsi="AS TT Commons DemiBold" w:cs="Calibri"/>
          <w:b/>
          <w:bCs/>
          <w:color w:val="002877"/>
          <w:sz w:val="32"/>
          <w:szCs w:val="32"/>
          <w:lang w:eastAsia="en-GB"/>
        </w:rPr>
      </w:pPr>
      <w:r>
        <w:rPr>
          <w:noProof/>
          <w:color w:val="2B579A"/>
          <w:shd w:val="clear" w:color="auto" w:fill="E6E6E6"/>
        </w:rPr>
        <mc:AlternateContent>
          <mc:Choice Requires="wps">
            <w:drawing>
              <wp:anchor distT="0" distB="0" distL="114300" distR="114300" simplePos="0" relativeHeight="251658249" behindDoc="0" locked="0" layoutInCell="1" allowOverlap="1" wp14:anchorId="7777C262" wp14:editId="486926A8">
                <wp:simplePos x="0" y="0"/>
                <wp:positionH relativeFrom="column">
                  <wp:posOffset>-187960</wp:posOffset>
                </wp:positionH>
                <wp:positionV relativeFrom="page">
                  <wp:posOffset>9006205</wp:posOffset>
                </wp:positionV>
                <wp:extent cx="6134735" cy="871855"/>
                <wp:effectExtent l="0" t="0" r="0" b="0"/>
                <wp:wrapThrough wrapText="bothSides">
                  <wp:wrapPolygon edited="0">
                    <wp:start x="224" y="315"/>
                    <wp:lineTo x="224" y="20766"/>
                    <wp:lineTo x="21329" y="20766"/>
                    <wp:lineTo x="21285" y="315"/>
                    <wp:lineTo x="224" y="315"/>
                  </wp:wrapPolygon>
                </wp:wrapThrough>
                <wp:docPr id="163703" name="Text Box 6"/>
                <wp:cNvGraphicFramePr/>
                <a:graphic xmlns:a="http://schemas.openxmlformats.org/drawingml/2006/main">
                  <a:graphicData uri="http://schemas.microsoft.com/office/word/2010/wordprocessingShape">
                    <wps:wsp>
                      <wps:cNvSpPr txBox="1"/>
                      <wps:spPr>
                        <a:xfrm>
                          <a:off x="0" y="0"/>
                          <a:ext cx="6134735" cy="871855"/>
                        </a:xfrm>
                        <a:prstGeom prst="rect">
                          <a:avLst/>
                        </a:prstGeom>
                        <a:noFill/>
                        <a:ln w="6350">
                          <a:noFill/>
                        </a:ln>
                      </wps:spPr>
                      <wps:txbx>
                        <w:txbxContent>
                          <w:p w14:paraId="14EC0FDB"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3F2912A3" w14:textId="77777777" w:rsidR="00300617" w:rsidRDefault="00300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7E74EC">
              <v:shape id="Text Box 6" style="position:absolute;margin-left:-14.8pt;margin-top:709.15pt;width:483.0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" w14:anchorId="7777C262">
                <v:textbox>
                  <w:txbxContent>
                    <w:p w:rsidRPr="006D1510" w:rsidR="00300617" w:rsidP="00300617" w:rsidRDefault="00300617" w14:paraId="296ACEFA" w14:textId="77777777">
                      <w:pPr>
                        <w:tabs>
                          <w:tab w:val="left" w:pos="10490"/>
                        </w:tabs>
                        <w:spacing w:after="220"/>
                        <w:ind w:left="142" w:right="459"/>
                        <w:rPr>
                          <w:rFonts w:ascii="AS TT Commons" w:hAnsi="AS TT Commons" w:eastAsia="Arial" w:cs="Arial"/>
                          <w:szCs w:val="22"/>
                        </w:rPr>
                      </w:pPr>
                      <w:r w:rsidRPr="006D1510">
                        <w:rPr>
                          <w:rFonts w:ascii="AS TT Commons" w:hAnsi="AS TT Commons" w:eastAsia="Arial"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rsidR="00300617" w:rsidRDefault="00300617" w14:paraId="5DAB6C7B" w14:textId="77777777"/>
                  </w:txbxContent>
                </v:textbox>
                <w10:wrap type="through" anchory="page"/>
              </v:shape>
            </w:pict>
          </mc:Fallback>
        </mc:AlternateContent>
      </w:r>
    </w:p>
    <w:p w14:paraId="325810E7"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Pr>
          <w:noProof/>
          <w:color w:val="2B579A"/>
          <w:shd w:val="clear" w:color="auto" w:fill="E6E6E6"/>
        </w:rPr>
        <mc:AlternateContent>
          <mc:Choice Requires="wps">
            <w:drawing>
              <wp:anchor distT="0" distB="0" distL="114300" distR="114300" simplePos="0" relativeHeight="251658247" behindDoc="0" locked="0" layoutInCell="1" allowOverlap="1" wp14:anchorId="04FCDB05" wp14:editId="736AF613">
                <wp:simplePos x="0" y="0"/>
                <wp:positionH relativeFrom="column">
                  <wp:posOffset>-137795</wp:posOffset>
                </wp:positionH>
                <wp:positionV relativeFrom="page">
                  <wp:posOffset>520449</wp:posOffset>
                </wp:positionV>
                <wp:extent cx="8161020" cy="497840"/>
                <wp:effectExtent l="0" t="0" r="0" b="0"/>
                <wp:wrapThrough wrapText="bothSides">
                  <wp:wrapPolygon edited="0">
                    <wp:start x="168" y="551"/>
                    <wp:lineTo x="168" y="20388"/>
                    <wp:lineTo x="21378" y="20388"/>
                    <wp:lineTo x="21378" y="551"/>
                    <wp:lineTo x="168" y="551"/>
                  </wp:wrapPolygon>
                </wp:wrapThrough>
                <wp:docPr id="10188778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1020" cy="497840"/>
                        </a:xfrm>
                        <a:prstGeom prst="rect">
                          <a:avLst/>
                        </a:prstGeom>
                        <a:noFill/>
                        <a:ln w="6350">
                          <a:noFill/>
                        </a:ln>
                      </wps:spPr>
                      <wps:txbx>
                        <w:txbxContent>
                          <w:p w14:paraId="3978C9B2" w14:textId="77777777" w:rsidR="006D349D" w:rsidRDefault="006D349D" w:rsidP="006D349D">
                            <w:pPr>
                              <w:spacing w:line="520" w:lineRule="exact"/>
                              <w:rPr>
                                <w:rFonts w:ascii="AS TT Commons ExtraBold" w:hAnsi="AS TT Commons ExtraBold"/>
                                <w:b/>
                                <w:bCs/>
                                <w:color w:val="207EFF"/>
                                <w:kern w:val="0"/>
                                <w:sz w:val="52"/>
                                <w:szCs w:val="52"/>
                                <w:lang w:val="en-US"/>
                                <w14:ligatures w14:val="none"/>
                              </w:rPr>
                            </w:pPr>
                            <w:r>
                              <w:rPr>
                                <w:rFonts w:ascii="AS TT Commons ExtraBold" w:hAnsi="AS TT Commons ExtraBold"/>
                                <w:b/>
                                <w:bCs/>
                                <w:color w:val="207EFF"/>
                                <w:sz w:val="52"/>
                                <w:szCs w:val="52"/>
                                <w:lang w:val="en-US"/>
                              </w:rPr>
                              <w:t>Senior Corporate Safeguarding Officer</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mc:AlternateContent>
      </w:r>
      <w:r w:rsidRPr="00232591">
        <w:rPr>
          <w:rFonts w:ascii="AS TT Commons DemiBold" w:eastAsia="Times New Roman" w:hAnsi="AS TT Commons DemiBold" w:cs="Calibri"/>
          <w:b/>
          <w:bCs/>
          <w:color w:val="002877"/>
          <w:sz w:val="32"/>
          <w:szCs w:val="32"/>
          <w:lang w:eastAsia="en-GB"/>
        </w:rPr>
        <w:t>Position in the Organisation </w:t>
      </w:r>
    </w:p>
    <w:p w14:paraId="778D382B" w14:textId="0E252946" w:rsidR="003559E0" w:rsidRPr="003559E0" w:rsidRDefault="003559E0" w:rsidP="003559E0">
      <w:pPr>
        <w:rPr>
          <w:color w:val="000000" w:themeColor="text1"/>
          <w:szCs w:val="22"/>
          <w:lang w:eastAsia="en-GB"/>
        </w:rPr>
      </w:pPr>
      <w:r w:rsidRPr="003559E0">
        <w:rPr>
          <w:color w:val="000000" w:themeColor="text1"/>
          <w:szCs w:val="22"/>
          <w:lang w:eastAsia="en-GB"/>
        </w:rPr>
        <w:t xml:space="preserve">Reports to </w:t>
      </w:r>
      <w:r w:rsidR="00A916AE">
        <w:rPr>
          <w:color w:val="000000" w:themeColor="text1"/>
          <w:szCs w:val="22"/>
          <w:lang w:eastAsia="en-GB"/>
        </w:rPr>
        <w:t xml:space="preserve">the </w:t>
      </w:r>
      <w:r w:rsidR="00C76470">
        <w:rPr>
          <w:color w:val="000000" w:themeColor="text1"/>
          <w:szCs w:val="22"/>
          <w:lang w:eastAsia="en-GB"/>
        </w:rPr>
        <w:t>Corporate Safeguarding Manager</w:t>
      </w:r>
      <w:r w:rsidR="00A916AE">
        <w:rPr>
          <w:color w:val="000000" w:themeColor="text1"/>
          <w:szCs w:val="22"/>
          <w:lang w:eastAsia="en-GB"/>
        </w:rPr>
        <w:br/>
        <w:t xml:space="preserve">Member of our </w:t>
      </w:r>
      <w:r w:rsidR="00CF70E0">
        <w:rPr>
          <w:color w:val="000000" w:themeColor="text1"/>
          <w:szCs w:val="22"/>
          <w:lang w:eastAsia="en-GB"/>
        </w:rPr>
        <w:t>Practice and Compliance Team</w:t>
      </w:r>
      <w:r w:rsidR="00A916AE">
        <w:rPr>
          <w:color w:val="000000" w:themeColor="text1"/>
          <w:szCs w:val="22"/>
          <w:lang w:eastAsia="en-GB"/>
        </w:rPr>
        <w:br/>
        <w:t xml:space="preserve">Part of our </w:t>
      </w:r>
      <w:r w:rsidR="00CF70E0">
        <w:rPr>
          <w:color w:val="000000" w:themeColor="text1"/>
          <w:szCs w:val="22"/>
          <w:lang w:eastAsia="en-GB"/>
        </w:rPr>
        <w:t>Dementia Support and Partnerships directorate.</w:t>
      </w:r>
    </w:p>
    <w:p w14:paraId="7FB0CA0B"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Purpose of this Role </w:t>
      </w:r>
    </w:p>
    <w:p w14:paraId="3C441516" w14:textId="77777777" w:rsidR="003559E0" w:rsidRPr="003559E0" w:rsidRDefault="003559E0" w:rsidP="003559E0">
      <w:pPr>
        <w:rPr>
          <w:color w:val="000000" w:themeColor="text1"/>
          <w:szCs w:val="22"/>
          <w:lang w:eastAsia="en-GB"/>
        </w:rPr>
      </w:pPr>
      <w:r w:rsidRPr="003559E0">
        <w:rPr>
          <w:color w:val="000000" w:themeColor="text1"/>
          <w:szCs w:val="22"/>
          <w:lang w:eastAsia="en-GB"/>
        </w:rPr>
        <w:t>We are here for anyone affected by dementia to help them navigate some of the hardest and most frightening times of their lives.  </w:t>
      </w:r>
    </w:p>
    <w:p w14:paraId="1AE9C808" w14:textId="77777777" w:rsidR="003559E0" w:rsidRPr="003559E0" w:rsidRDefault="003559E0" w:rsidP="003559E0">
      <w:pPr>
        <w:rPr>
          <w:color w:val="000000" w:themeColor="text1"/>
          <w:szCs w:val="22"/>
          <w:lang w:eastAsia="en-GB"/>
        </w:rPr>
      </w:pPr>
      <w:r w:rsidRPr="003559E0">
        <w:rPr>
          <w:color w:val="000000" w:themeColor="text1"/>
          <w:szCs w:val="22"/>
          <w:lang w:eastAsia="en-GB"/>
        </w:rPr>
        <w:t>We are advisors, supporters, fundraisers, researchers, influencers, communicators, technical specialist and so much more. We are volunteers, we are employees, and together we are here to make a difference to the lives of people living with dementia and their carers.</w:t>
      </w:r>
      <w:r w:rsidRPr="003559E0">
        <w:rPr>
          <w:rFonts w:ascii="Arial" w:hAnsi="Arial"/>
          <w:color w:val="000000" w:themeColor="text1"/>
          <w:szCs w:val="22"/>
          <w:lang w:eastAsia="en-GB"/>
        </w:rPr>
        <w:t> </w:t>
      </w:r>
      <w:r w:rsidRPr="003559E0">
        <w:rPr>
          <w:color w:val="000000" w:themeColor="text1"/>
          <w:szCs w:val="22"/>
          <w:lang w:eastAsia="en-GB"/>
        </w:rPr>
        <w:t xml:space="preserve">  </w:t>
      </w:r>
    </w:p>
    <w:p w14:paraId="15D60F47" w14:textId="35602A82" w:rsidR="009427C5" w:rsidRPr="00740C8B" w:rsidRDefault="009427C5" w:rsidP="009427C5">
      <w:pPr>
        <w:pStyle w:val="NoSpacing"/>
        <w:jc w:val="both"/>
        <w:rPr>
          <w:rFonts w:ascii="AS TT Commons Medium" w:hAnsi="AS TT Commons Medium" w:cs="Arial"/>
          <w:b/>
          <w:bCs/>
          <w:sz w:val="22"/>
          <w:szCs w:val="22"/>
        </w:rPr>
      </w:pPr>
      <w:r w:rsidRPr="00740C8B">
        <w:rPr>
          <w:rFonts w:ascii="AS TT Commons Medium" w:hAnsi="AS TT Commons Medium" w:cs="Arial"/>
          <w:b/>
          <w:bCs/>
          <w:sz w:val="22"/>
          <w:szCs w:val="22"/>
        </w:rPr>
        <w:t xml:space="preserve">We are looking for </w:t>
      </w:r>
      <w:r>
        <w:rPr>
          <w:rFonts w:ascii="AS TT Commons Medium" w:hAnsi="AS TT Commons Medium" w:cs="Arial"/>
          <w:b/>
          <w:bCs/>
          <w:sz w:val="22"/>
          <w:szCs w:val="22"/>
        </w:rPr>
        <w:t>an exceptional individual who will support the</w:t>
      </w:r>
      <w:r w:rsidR="00257609">
        <w:rPr>
          <w:rFonts w:ascii="AS TT Commons Medium" w:hAnsi="AS TT Commons Medium" w:cs="Arial"/>
          <w:b/>
          <w:bCs/>
          <w:sz w:val="22"/>
          <w:szCs w:val="22"/>
        </w:rPr>
        <w:t xml:space="preserve"> development and</w:t>
      </w:r>
      <w:r>
        <w:rPr>
          <w:rFonts w:ascii="AS TT Commons Medium" w:hAnsi="AS TT Commons Medium" w:cs="Arial"/>
          <w:b/>
          <w:bCs/>
          <w:sz w:val="22"/>
          <w:szCs w:val="22"/>
        </w:rPr>
        <w:t xml:space="preserve"> delivery of the corporate safeguarding </w:t>
      </w:r>
      <w:r w:rsidRPr="00F43A27">
        <w:rPr>
          <w:rFonts w:ascii="AS TT Commons Medium" w:hAnsi="AS TT Commons Medium" w:cs="Arial"/>
          <w:b/>
          <w:bCs/>
          <w:sz w:val="22"/>
          <w:szCs w:val="22"/>
        </w:rPr>
        <w:t>function across the Society</w:t>
      </w:r>
      <w:r>
        <w:rPr>
          <w:rFonts w:ascii="AS TT Commons Medium" w:hAnsi="AS TT Commons Medium" w:cs="Arial"/>
          <w:b/>
          <w:bCs/>
          <w:sz w:val="22"/>
          <w:szCs w:val="22"/>
        </w:rPr>
        <w:t>,</w:t>
      </w:r>
      <w:r w:rsidRPr="00F43A27">
        <w:rPr>
          <w:rFonts w:ascii="AS TT Commons Medium" w:hAnsi="AS TT Commons Medium" w:cs="Arial"/>
          <w:b/>
          <w:bCs/>
          <w:sz w:val="22"/>
          <w:szCs w:val="22"/>
        </w:rPr>
        <w:t xml:space="preserve"> ensuring that people at risk are supported to remain safe and have timely access to appropriate support and intervention, in line with legislative requirements and good safeguarding practice.</w:t>
      </w:r>
    </w:p>
    <w:p w14:paraId="75681019" w14:textId="583FDCE2" w:rsidR="00AA10E7" w:rsidRDefault="00AA10E7" w:rsidP="00AA10E7">
      <w:pPr>
        <w:pStyle w:val="NoSpacing"/>
        <w:rPr>
          <w:rFonts w:ascii="Arial" w:hAnsi="Arial" w:cs="Arial"/>
          <w:b/>
          <w:bCs/>
          <w:sz w:val="22"/>
          <w:szCs w:val="22"/>
        </w:rPr>
      </w:pPr>
    </w:p>
    <w:p w14:paraId="2BEED15F" w14:textId="77777777" w:rsidR="00AA10E7" w:rsidRDefault="00AA10E7" w:rsidP="00AA10E7">
      <w:pPr>
        <w:pStyle w:val="NoSpacing"/>
        <w:rPr>
          <w:rFonts w:ascii="Arial" w:hAnsi="Arial" w:cs="Arial"/>
          <w:b/>
          <w:bCs/>
          <w:sz w:val="22"/>
          <w:szCs w:val="22"/>
        </w:rPr>
      </w:pPr>
    </w:p>
    <w:p w14:paraId="757E895C" w14:textId="77777777" w:rsidR="008B7FEE" w:rsidRPr="00A916AE" w:rsidRDefault="003559E0" w:rsidP="00A916AE">
      <w:pPr>
        <w:rPr>
          <w:color w:val="000000" w:themeColor="text1"/>
          <w:lang w:eastAsia="en-GB"/>
        </w:rPr>
      </w:pPr>
      <w:r w:rsidRPr="003559E0">
        <w:rPr>
          <w:color w:val="000000" w:themeColor="text1"/>
          <w:szCs w:val="22"/>
          <w:lang w:eastAsia="en-GB"/>
        </w:rPr>
        <w:t xml:space="preserve">We are looking for someone who exemplifies our values, someone who is: </w:t>
      </w:r>
      <w:r w:rsidRPr="00A916AE">
        <w:rPr>
          <w:b/>
          <w:bCs/>
          <w:color w:val="000000" w:themeColor="text1"/>
          <w:szCs w:val="22"/>
          <w:lang w:eastAsia="en-GB"/>
        </w:rPr>
        <w:t>Determined to make a difference</w:t>
      </w:r>
      <w:r w:rsidRPr="003559E0">
        <w:rPr>
          <w:color w:val="000000" w:themeColor="text1"/>
          <w:szCs w:val="22"/>
          <w:lang w:eastAsia="en-GB"/>
        </w:rPr>
        <w:t xml:space="preserve"> when and where it matters most. </w:t>
      </w:r>
      <w:r w:rsidRPr="00A916AE">
        <w:rPr>
          <w:b/>
          <w:bCs/>
          <w:color w:val="000000" w:themeColor="text1"/>
          <w:szCs w:val="22"/>
          <w:lang w:eastAsia="en-GB"/>
        </w:rPr>
        <w:t>A Trusted Expert</w:t>
      </w:r>
      <w:r w:rsidRPr="003559E0">
        <w:rPr>
          <w:color w:val="000000" w:themeColor="text1"/>
          <w:szCs w:val="22"/>
          <w:lang w:eastAsia="en-GB"/>
        </w:rPr>
        <w:t xml:space="preserve"> who believes in working </w:t>
      </w:r>
      <w:r w:rsidRPr="00A916AE">
        <w:rPr>
          <w:b/>
          <w:bCs/>
          <w:color w:val="000000" w:themeColor="text1"/>
          <w:szCs w:val="22"/>
          <w:lang w:eastAsia="en-GB"/>
        </w:rPr>
        <w:t>Better Together</w:t>
      </w:r>
      <w:r w:rsidRPr="003559E0">
        <w:rPr>
          <w:color w:val="000000" w:themeColor="text1"/>
          <w:szCs w:val="22"/>
          <w:lang w:eastAsia="en-GB"/>
        </w:rPr>
        <w:t xml:space="preserve"> and demonstrates true </w:t>
      </w:r>
      <w:r w:rsidRPr="00A916AE">
        <w:rPr>
          <w:b/>
          <w:bCs/>
          <w:color w:val="000000" w:themeColor="text1"/>
          <w:szCs w:val="22"/>
          <w:lang w:eastAsia="en-GB"/>
        </w:rPr>
        <w:t>Compassion</w:t>
      </w:r>
      <w:r w:rsidRPr="003559E0">
        <w:rPr>
          <w:color w:val="000000" w:themeColor="text1"/>
          <w:szCs w:val="22"/>
          <w:lang w:eastAsia="en-GB"/>
        </w:rPr>
        <w:t>.</w:t>
      </w:r>
      <w:r w:rsidRPr="003559E0">
        <w:rPr>
          <w:color w:val="000000" w:themeColor="text1"/>
          <w:lang w:eastAsia="en-GB"/>
        </w:rPr>
        <w:t> </w:t>
      </w:r>
    </w:p>
    <w:p w14:paraId="12688902"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Key Accountabilities and Responsibilities</w:t>
      </w:r>
    </w:p>
    <w:p w14:paraId="5E439750" w14:textId="3B14E1DF" w:rsidR="002C6CAC" w:rsidRDefault="39C6E484" w:rsidP="7FF09138">
      <w:pPr>
        <w:pStyle w:val="NoSpacing"/>
        <w:rPr>
          <w:rFonts w:ascii="AS TT Commons Medium" w:hAnsi="AS TT Commons Medium" w:cs="Arial"/>
          <w:b/>
          <w:bCs/>
          <w:color w:val="000000" w:themeColor="text1"/>
          <w:sz w:val="22"/>
          <w:szCs w:val="22"/>
        </w:rPr>
      </w:pPr>
      <w:r w:rsidRPr="7FF09138">
        <w:rPr>
          <w:rFonts w:ascii="AS TT Commons Medium" w:hAnsi="AS TT Commons Medium" w:cs="Arial"/>
          <w:b/>
          <w:bCs/>
          <w:color w:val="000000" w:themeColor="text1"/>
          <w:sz w:val="22"/>
          <w:szCs w:val="22"/>
        </w:rPr>
        <w:t>Team working</w:t>
      </w:r>
    </w:p>
    <w:p w14:paraId="30B95547" w14:textId="77777777" w:rsidR="002C6CAC" w:rsidRDefault="002C6CAC" w:rsidP="7FF09138">
      <w:pPr>
        <w:pStyle w:val="NoSpacing"/>
        <w:ind w:left="780"/>
        <w:rPr>
          <w:rFonts w:ascii="AS TT Commons Medium" w:hAnsi="AS TT Commons Medium" w:cs="Arial"/>
          <w:color w:val="000000" w:themeColor="text1"/>
          <w:sz w:val="22"/>
          <w:szCs w:val="22"/>
        </w:rPr>
      </w:pPr>
    </w:p>
    <w:p w14:paraId="51094CCC" w14:textId="77777777" w:rsidR="002C6CAC" w:rsidRDefault="39C6E484" w:rsidP="7FF09138">
      <w:pPr>
        <w:pStyle w:val="NoSpacing"/>
        <w:numPr>
          <w:ilvl w:val="0"/>
          <w:numId w:val="7"/>
        </w:numPr>
        <w:rPr>
          <w:rFonts w:ascii="AS TT Commons Medium" w:hAnsi="AS TT Commons Medium" w:cs="Arial"/>
          <w:color w:val="000000" w:themeColor="text1"/>
          <w:sz w:val="22"/>
          <w:szCs w:val="22"/>
        </w:rPr>
      </w:pPr>
      <w:r w:rsidRPr="7FF09138">
        <w:rPr>
          <w:rFonts w:ascii="AS TT Commons Medium" w:hAnsi="AS TT Commons Medium" w:cs="Arial"/>
          <w:color w:val="000000" w:themeColor="text1"/>
          <w:sz w:val="22"/>
          <w:szCs w:val="22"/>
        </w:rPr>
        <w:t>Work closely with the Corporate Safeguarding Manager and the Safeguarding Case Manager to deliver a holistic approach to Safeguarding throughout the Society.</w:t>
      </w:r>
    </w:p>
    <w:p w14:paraId="1C590A34" w14:textId="77777777" w:rsidR="0002027D" w:rsidRDefault="0002027D" w:rsidP="7FF09138">
      <w:pPr>
        <w:pStyle w:val="NoSpacing"/>
        <w:ind w:left="780"/>
        <w:rPr>
          <w:rFonts w:ascii="AS TT Commons Medium" w:hAnsi="AS TT Commons Medium" w:cs="Arial"/>
          <w:color w:val="000000" w:themeColor="text1"/>
          <w:sz w:val="22"/>
          <w:szCs w:val="22"/>
        </w:rPr>
      </w:pPr>
    </w:p>
    <w:p w14:paraId="7B240121" w14:textId="084429D9" w:rsidR="0002027D" w:rsidRDefault="74908EEF" w:rsidP="7FF09138">
      <w:pPr>
        <w:pStyle w:val="NoSpacing"/>
        <w:numPr>
          <w:ilvl w:val="0"/>
          <w:numId w:val="7"/>
        </w:numPr>
        <w:rPr>
          <w:rFonts w:ascii="AS TT Commons Medium" w:hAnsi="AS TT Commons Medium" w:cs="Arial"/>
          <w:color w:val="000000" w:themeColor="text1"/>
          <w:sz w:val="22"/>
          <w:szCs w:val="22"/>
        </w:rPr>
      </w:pPr>
      <w:r w:rsidRPr="7FF09138">
        <w:rPr>
          <w:rFonts w:ascii="AS TT Commons Medium" w:hAnsi="AS TT Commons Medium" w:cs="Arial"/>
          <w:color w:val="000000" w:themeColor="text1"/>
          <w:sz w:val="22"/>
          <w:szCs w:val="22"/>
        </w:rPr>
        <w:t xml:space="preserve">Develop good working relationships with </w:t>
      </w:r>
      <w:r w:rsidR="6A5D00B5" w:rsidRPr="7FF09138">
        <w:rPr>
          <w:rFonts w:ascii="AS TT Commons Medium" w:hAnsi="AS TT Commons Medium" w:cs="Arial"/>
          <w:color w:val="000000" w:themeColor="text1"/>
          <w:sz w:val="22"/>
          <w:szCs w:val="22"/>
        </w:rPr>
        <w:t>relevant Managers in other directorates</w:t>
      </w:r>
      <w:r w:rsidR="04B7EA03" w:rsidRPr="7FF09138">
        <w:rPr>
          <w:rFonts w:ascii="AS TT Commons Medium" w:hAnsi="AS TT Commons Medium" w:cs="Arial"/>
          <w:color w:val="000000" w:themeColor="text1"/>
          <w:sz w:val="22"/>
          <w:szCs w:val="22"/>
        </w:rPr>
        <w:t xml:space="preserve"> to deliver a safeguarding function at corporate level.</w:t>
      </w:r>
    </w:p>
    <w:p w14:paraId="6D0D7EDD" w14:textId="77777777" w:rsidR="007D01DF" w:rsidRDefault="007D01DF" w:rsidP="7FF09138">
      <w:pPr>
        <w:pStyle w:val="ListParagraph"/>
        <w:rPr>
          <w:rFonts w:cs="Arial"/>
          <w:color w:val="000000" w:themeColor="text1"/>
        </w:rPr>
      </w:pPr>
    </w:p>
    <w:p w14:paraId="15FB8441" w14:textId="2A5942E3" w:rsidR="007D01DF" w:rsidRDefault="04B7EA03" w:rsidP="7FF09138">
      <w:pPr>
        <w:pStyle w:val="NoSpacing"/>
        <w:numPr>
          <w:ilvl w:val="0"/>
          <w:numId w:val="7"/>
        </w:numPr>
        <w:rPr>
          <w:rFonts w:ascii="AS TT Commons Medium" w:hAnsi="AS TT Commons Medium" w:cs="Arial"/>
          <w:color w:val="000000" w:themeColor="text1"/>
          <w:sz w:val="22"/>
          <w:szCs w:val="22"/>
        </w:rPr>
      </w:pPr>
      <w:r w:rsidRPr="7FF09138">
        <w:rPr>
          <w:rFonts w:ascii="AS TT Commons Medium" w:hAnsi="AS TT Commons Medium" w:cs="Arial"/>
          <w:color w:val="000000" w:themeColor="text1"/>
          <w:sz w:val="22"/>
          <w:szCs w:val="22"/>
        </w:rPr>
        <w:t xml:space="preserve">Work closely with the </w:t>
      </w:r>
      <w:r w:rsidR="081A03A6" w:rsidRPr="7FF09138">
        <w:rPr>
          <w:rFonts w:ascii="AS TT Commons Medium" w:hAnsi="AS TT Commons Medium" w:cs="Arial"/>
          <w:color w:val="000000" w:themeColor="text1"/>
          <w:sz w:val="22"/>
          <w:szCs w:val="22"/>
        </w:rPr>
        <w:t xml:space="preserve">Senior </w:t>
      </w:r>
      <w:r w:rsidRPr="7FF09138">
        <w:rPr>
          <w:rFonts w:ascii="AS TT Commons Medium" w:hAnsi="AS TT Commons Medium" w:cs="Arial"/>
          <w:color w:val="000000" w:themeColor="text1"/>
          <w:sz w:val="22"/>
          <w:szCs w:val="22"/>
        </w:rPr>
        <w:t xml:space="preserve">Corporate Safeguarding Officer and </w:t>
      </w:r>
      <w:r w:rsidR="581F4C01" w:rsidRPr="7FF09138">
        <w:rPr>
          <w:rFonts w:ascii="AS TT Commons Medium" w:hAnsi="AS TT Commons Medium" w:cs="Arial"/>
          <w:color w:val="000000" w:themeColor="text1"/>
          <w:sz w:val="22"/>
          <w:szCs w:val="22"/>
        </w:rPr>
        <w:t xml:space="preserve">provide </w:t>
      </w:r>
      <w:r w:rsidRPr="7FF09138">
        <w:rPr>
          <w:rFonts w:ascii="AS TT Commons Medium" w:hAnsi="AS TT Commons Medium" w:cs="Arial"/>
          <w:color w:val="000000" w:themeColor="text1"/>
          <w:sz w:val="22"/>
          <w:szCs w:val="22"/>
        </w:rPr>
        <w:t>cover for them, as required.</w:t>
      </w:r>
    </w:p>
    <w:p w14:paraId="35250877" w14:textId="77777777" w:rsidR="00FE0326" w:rsidRDefault="00FE0326" w:rsidP="7FF09138">
      <w:pPr>
        <w:pStyle w:val="ListParagraph"/>
        <w:rPr>
          <w:rFonts w:cs="Arial"/>
          <w:color w:val="000000" w:themeColor="text1"/>
        </w:rPr>
      </w:pPr>
    </w:p>
    <w:p w14:paraId="27BA6798" w14:textId="040F5E04" w:rsidR="00FE0326" w:rsidRDefault="522E23E5" w:rsidP="7FF09138">
      <w:pPr>
        <w:pStyle w:val="NoSpacing"/>
        <w:numPr>
          <w:ilvl w:val="0"/>
          <w:numId w:val="7"/>
        </w:numPr>
        <w:rPr>
          <w:rFonts w:ascii="AS TT Commons Medium" w:hAnsi="AS TT Commons Medium" w:cs="Arial"/>
          <w:color w:val="000000" w:themeColor="text1"/>
          <w:sz w:val="22"/>
          <w:szCs w:val="22"/>
        </w:rPr>
      </w:pPr>
      <w:r w:rsidRPr="7FF09138">
        <w:rPr>
          <w:rFonts w:ascii="AS TT Commons Medium" w:hAnsi="AS TT Commons Medium" w:cs="Arial"/>
          <w:color w:val="000000" w:themeColor="text1"/>
          <w:sz w:val="22"/>
          <w:szCs w:val="22"/>
        </w:rPr>
        <w:t xml:space="preserve">Support the </w:t>
      </w:r>
      <w:r w:rsidR="239717CC" w:rsidRPr="7FF09138">
        <w:rPr>
          <w:rFonts w:ascii="AS TT Commons Medium" w:hAnsi="AS TT Commons Medium" w:cs="Arial"/>
          <w:color w:val="000000" w:themeColor="text1"/>
          <w:sz w:val="22"/>
          <w:szCs w:val="22"/>
        </w:rPr>
        <w:t>business-as-usual</w:t>
      </w:r>
      <w:r w:rsidRPr="7FF09138">
        <w:rPr>
          <w:rFonts w:ascii="AS TT Commons Medium" w:hAnsi="AS TT Commons Medium" w:cs="Arial"/>
          <w:color w:val="000000" w:themeColor="text1"/>
          <w:sz w:val="22"/>
          <w:szCs w:val="22"/>
        </w:rPr>
        <w:t xml:space="preserve"> work and projects</w:t>
      </w:r>
      <w:r w:rsidR="239717CC" w:rsidRPr="7FF09138">
        <w:rPr>
          <w:rFonts w:ascii="AS TT Commons Medium" w:hAnsi="AS TT Commons Medium" w:cs="Arial"/>
          <w:color w:val="000000" w:themeColor="text1"/>
          <w:sz w:val="22"/>
          <w:szCs w:val="22"/>
        </w:rPr>
        <w:t xml:space="preserve"> carried out</w:t>
      </w:r>
      <w:r w:rsidRPr="7FF09138">
        <w:rPr>
          <w:rFonts w:ascii="AS TT Commons Medium" w:hAnsi="AS TT Commons Medium" w:cs="Arial"/>
          <w:color w:val="000000" w:themeColor="text1"/>
          <w:sz w:val="22"/>
          <w:szCs w:val="22"/>
        </w:rPr>
        <w:t xml:space="preserve"> </w:t>
      </w:r>
      <w:r w:rsidR="239717CC" w:rsidRPr="7FF09138">
        <w:rPr>
          <w:rFonts w:ascii="AS TT Commons Medium" w:hAnsi="AS TT Commons Medium" w:cs="Arial"/>
          <w:color w:val="000000" w:themeColor="text1"/>
          <w:sz w:val="22"/>
          <w:szCs w:val="22"/>
        </w:rPr>
        <w:t>by the Corporate Safeguarding Manager, as required.</w:t>
      </w:r>
    </w:p>
    <w:p w14:paraId="1E3095C8" w14:textId="77777777" w:rsidR="00DC3711" w:rsidRDefault="00DC3711" w:rsidP="00DC3711">
      <w:pPr>
        <w:pStyle w:val="NoSpacing"/>
        <w:rPr>
          <w:rFonts w:ascii="AS TT Commons Medium" w:hAnsi="AS TT Commons Medium" w:cs="Arial"/>
          <w:sz w:val="22"/>
          <w:szCs w:val="22"/>
        </w:rPr>
      </w:pPr>
    </w:p>
    <w:p w14:paraId="5D570B17" w14:textId="77777777" w:rsidR="00DC3711" w:rsidRPr="0040476F" w:rsidRDefault="00DC3711" w:rsidP="00DC3711">
      <w:pPr>
        <w:pStyle w:val="NoSpacing"/>
        <w:rPr>
          <w:rFonts w:ascii="AS TT Commons Medium" w:hAnsi="AS TT Commons Medium" w:cs="Arial"/>
          <w:b/>
          <w:bCs/>
          <w:sz w:val="22"/>
          <w:szCs w:val="22"/>
        </w:rPr>
      </w:pPr>
      <w:r w:rsidRPr="7FF09138">
        <w:rPr>
          <w:rFonts w:ascii="AS TT Commons Medium" w:hAnsi="AS TT Commons Medium" w:cs="Arial"/>
          <w:b/>
          <w:bCs/>
          <w:sz w:val="22"/>
          <w:szCs w:val="22"/>
        </w:rPr>
        <w:t xml:space="preserve">Quality Assurance and Service Improvement </w:t>
      </w:r>
    </w:p>
    <w:p w14:paraId="6F51589B" w14:textId="77777777" w:rsidR="00DC3711" w:rsidRDefault="00DC3711" w:rsidP="00DC3711">
      <w:pPr>
        <w:pStyle w:val="NoSpacing"/>
        <w:rPr>
          <w:rFonts w:ascii="AS TT Commons Medium" w:hAnsi="AS TT Commons Medium" w:cs="Arial"/>
          <w:sz w:val="22"/>
          <w:szCs w:val="22"/>
        </w:rPr>
      </w:pPr>
    </w:p>
    <w:p w14:paraId="1EC117B0" w14:textId="54AA67F6" w:rsidR="00DC3711" w:rsidRDefault="2B097E28" w:rsidP="7FF09138">
      <w:pPr>
        <w:pStyle w:val="NoSpacing"/>
        <w:numPr>
          <w:ilvl w:val="0"/>
          <w:numId w:val="8"/>
        </w:numPr>
        <w:rPr>
          <w:rFonts w:ascii="AS TT Commons Medium" w:hAnsi="AS TT Commons Medium" w:cs="Arial"/>
          <w:sz w:val="22"/>
          <w:szCs w:val="22"/>
        </w:rPr>
      </w:pPr>
      <w:r w:rsidRPr="7FF09138">
        <w:rPr>
          <w:rFonts w:ascii="AS TT Commons Medium" w:hAnsi="AS TT Commons Medium" w:cs="Arial"/>
          <w:sz w:val="22"/>
          <w:szCs w:val="22"/>
        </w:rPr>
        <w:t xml:space="preserve">Support the establishment of quality assurance functions to oversee the delivery of </w:t>
      </w:r>
      <w:r w:rsidR="27A7AC46" w:rsidRPr="7FF09138">
        <w:rPr>
          <w:rFonts w:ascii="AS TT Commons Medium" w:hAnsi="AS TT Commons Medium" w:cs="Arial"/>
          <w:sz w:val="22"/>
          <w:szCs w:val="22"/>
        </w:rPr>
        <w:t xml:space="preserve">corporate </w:t>
      </w:r>
      <w:r w:rsidRPr="7FF09138">
        <w:rPr>
          <w:rFonts w:ascii="AS TT Commons Medium" w:hAnsi="AS TT Commons Medium" w:cs="Arial"/>
          <w:sz w:val="22"/>
          <w:szCs w:val="22"/>
        </w:rPr>
        <w:t>safeguarding responsibilities across all directorates, ensuring that policies, procedures and best practice</w:t>
      </w:r>
      <w:r w:rsidR="705D3186" w:rsidRPr="7FF09138">
        <w:rPr>
          <w:rFonts w:ascii="AS TT Commons Medium" w:hAnsi="AS TT Commons Medium" w:cs="Arial"/>
          <w:sz w:val="22"/>
          <w:szCs w:val="22"/>
        </w:rPr>
        <w:t xml:space="preserve"> are in place</w:t>
      </w:r>
      <w:r w:rsidRPr="7FF09138">
        <w:rPr>
          <w:rFonts w:ascii="AS TT Commons Medium" w:hAnsi="AS TT Commons Medium" w:cs="Arial"/>
          <w:sz w:val="22"/>
          <w:szCs w:val="22"/>
        </w:rPr>
        <w:t xml:space="preserve"> in the delivery of safeguarding across procurement, event management, supporter engagement, and other corporate functions. </w:t>
      </w:r>
    </w:p>
    <w:p w14:paraId="70B68BA2" w14:textId="77777777" w:rsidR="00DC3711" w:rsidRDefault="00DC3711" w:rsidP="00DC3711">
      <w:pPr>
        <w:pStyle w:val="NoSpacing"/>
        <w:rPr>
          <w:rFonts w:ascii="AS TT Commons Medium" w:hAnsi="AS TT Commons Medium" w:cs="Arial"/>
          <w:sz w:val="22"/>
          <w:szCs w:val="22"/>
        </w:rPr>
      </w:pPr>
    </w:p>
    <w:p w14:paraId="2617B7BF" w14:textId="3DAC4C62" w:rsidR="00DC3711" w:rsidRDefault="2E28E973" w:rsidP="7FF09138">
      <w:pPr>
        <w:pStyle w:val="NoSpacing"/>
        <w:numPr>
          <w:ilvl w:val="0"/>
          <w:numId w:val="8"/>
        </w:numPr>
        <w:rPr>
          <w:rFonts w:ascii="AS TT Commons Medium" w:hAnsi="AS TT Commons Medium" w:cs="Arial"/>
          <w:sz w:val="22"/>
          <w:szCs w:val="22"/>
        </w:rPr>
      </w:pPr>
      <w:r w:rsidRPr="7FF09138">
        <w:rPr>
          <w:rFonts w:ascii="AS TT Commons Medium" w:hAnsi="AS TT Commons Medium" w:cs="Arial"/>
          <w:sz w:val="22"/>
          <w:szCs w:val="22"/>
        </w:rPr>
        <w:t>Support</w:t>
      </w:r>
      <w:r w:rsidR="2B097E28" w:rsidRPr="7FF09138">
        <w:rPr>
          <w:rFonts w:ascii="AS TT Commons Medium" w:hAnsi="AS TT Commons Medium" w:cs="Arial"/>
          <w:sz w:val="22"/>
          <w:szCs w:val="22"/>
        </w:rPr>
        <w:t xml:space="preserve"> the development, implementation and review of training, monitoring, quality assurance and other strategies to enhance and develop corporate safeguarding practices making safeguarding ‘everybody’s business’.</w:t>
      </w:r>
    </w:p>
    <w:p w14:paraId="7B92CB26" w14:textId="77777777" w:rsidR="00F61935" w:rsidRDefault="00F61935" w:rsidP="7FF09138">
      <w:pPr>
        <w:pStyle w:val="ListParagraph"/>
        <w:rPr>
          <w:rFonts w:cs="Arial"/>
        </w:rPr>
      </w:pPr>
    </w:p>
    <w:p w14:paraId="49885C54" w14:textId="77777777" w:rsidR="00F61935" w:rsidRPr="00AE530E" w:rsidRDefault="00F61935" w:rsidP="7FF09138">
      <w:pPr>
        <w:pStyle w:val="Bulletpointtext"/>
        <w:numPr>
          <w:ilvl w:val="0"/>
          <w:numId w:val="0"/>
        </w:numPr>
        <w:ind w:left="360" w:hanging="360"/>
        <w:rPr>
          <w:rFonts w:ascii="AS TT Commons Medium" w:hAnsi="AS TT Commons Medium" w:cs="Arial"/>
        </w:rPr>
      </w:pPr>
      <w:r w:rsidRPr="7FF09138">
        <w:rPr>
          <w:rFonts w:ascii="AS TT Commons Medium" w:hAnsi="AS TT Commons Medium" w:cs="Arial"/>
          <w:b/>
          <w:bCs/>
        </w:rPr>
        <w:t>Learning and Development</w:t>
      </w:r>
    </w:p>
    <w:p w14:paraId="0F4ACF2C" w14:textId="77777777" w:rsidR="00F61935" w:rsidRDefault="00F61935" w:rsidP="7FF09138">
      <w:pPr>
        <w:pStyle w:val="Bulletpointtext"/>
        <w:numPr>
          <w:ilvl w:val="0"/>
          <w:numId w:val="0"/>
        </w:numPr>
        <w:rPr>
          <w:rFonts w:ascii="AS TT Commons" w:hAnsi="AS TT Commons" w:cs="Arial"/>
        </w:rPr>
      </w:pPr>
    </w:p>
    <w:p w14:paraId="43FA777E" w14:textId="7C56D306" w:rsidR="00F61935" w:rsidRPr="00D81230" w:rsidRDefault="2890D5AE" w:rsidP="7FF09138">
      <w:pPr>
        <w:pStyle w:val="Bulletpointtext"/>
        <w:rPr>
          <w:rFonts w:ascii="AS TT Commons Medium" w:hAnsi="AS TT Commons Medium"/>
        </w:rPr>
      </w:pPr>
      <w:r w:rsidRPr="7FF09138">
        <w:rPr>
          <w:rFonts w:ascii="AS TT Commons Medium" w:hAnsi="AS TT Commons Medium"/>
        </w:rPr>
        <w:t xml:space="preserve">In conjunction with the Society’s practitioner learning framework, deliver as required bespoke learning opportunities for people across the Society in relation to safeguarding practice, legislation, policies, and guidance.  </w:t>
      </w:r>
    </w:p>
    <w:p w14:paraId="4B8A9AEF" w14:textId="77777777" w:rsidR="00F61935" w:rsidRPr="00D81230" w:rsidRDefault="00F61935" w:rsidP="00F61935">
      <w:pPr>
        <w:pStyle w:val="Bulletpointtext"/>
        <w:numPr>
          <w:ilvl w:val="0"/>
          <w:numId w:val="0"/>
        </w:numPr>
        <w:ind w:left="360"/>
        <w:rPr>
          <w:rFonts w:ascii="AS TT Commons Medium" w:hAnsi="AS TT Commons Medium"/>
        </w:rPr>
      </w:pPr>
    </w:p>
    <w:p w14:paraId="7AC6F290" w14:textId="77777777" w:rsidR="00F61935" w:rsidRPr="00D81230" w:rsidRDefault="2890D5AE" w:rsidP="7FF09138">
      <w:pPr>
        <w:pStyle w:val="Bulletpointtext"/>
        <w:rPr>
          <w:rFonts w:ascii="AS TT Commons Medium" w:hAnsi="AS TT Commons Medium"/>
        </w:rPr>
      </w:pPr>
      <w:r w:rsidRPr="7FF09138">
        <w:rPr>
          <w:rFonts w:ascii="AS TT Commons Medium" w:hAnsi="AS TT Commons Medium"/>
        </w:rPr>
        <w:t>Co-ordinate the work of Safeguarding Champions and volunteers, including the provision of training, tools and support to embed short-, medium- and long-term strategic plans for safeguarding and MCA across the Society, and ensure wider communications are well managed.</w:t>
      </w:r>
    </w:p>
    <w:p w14:paraId="401EC5B6" w14:textId="77777777" w:rsidR="00F61935" w:rsidRPr="00D81230" w:rsidRDefault="00F61935" w:rsidP="00D81230">
      <w:pPr>
        <w:pStyle w:val="Bulletpointtext"/>
        <w:numPr>
          <w:ilvl w:val="0"/>
          <w:numId w:val="0"/>
        </w:numPr>
        <w:rPr>
          <w:rFonts w:ascii="AS TT Commons Medium" w:hAnsi="AS TT Commons Medium"/>
        </w:rPr>
      </w:pPr>
    </w:p>
    <w:p w14:paraId="3D547DB1" w14:textId="1F45A431" w:rsidR="00F61935" w:rsidRDefault="2890D5AE" w:rsidP="7FF09138">
      <w:pPr>
        <w:pStyle w:val="Bulletpointtext"/>
        <w:rPr>
          <w:rFonts w:ascii="AS TT Commons Medium" w:hAnsi="AS TT Commons Medium"/>
        </w:rPr>
      </w:pPr>
      <w:r w:rsidRPr="7FF09138">
        <w:rPr>
          <w:rFonts w:ascii="AS TT Commons Medium" w:hAnsi="AS TT Commons Medium"/>
        </w:rPr>
        <w:t>Working in conjunction with the Learning and</w:t>
      </w:r>
      <w:r w:rsidR="0D029249" w:rsidRPr="7FF09138">
        <w:rPr>
          <w:rFonts w:ascii="AS TT Commons Medium" w:hAnsi="AS TT Commons Medium"/>
        </w:rPr>
        <w:t xml:space="preserve"> Development Team</w:t>
      </w:r>
      <w:r w:rsidRPr="7FF09138">
        <w:rPr>
          <w:rFonts w:ascii="AS TT Commons Medium" w:hAnsi="AS TT Commons Medium"/>
        </w:rPr>
        <w:t xml:space="preserve">, provide opportunities for continual professional development across the Society relating to best practice in safeguarding, through a range of mediums such as, provision of reflective spaces, surgery’s, written blogs, webinars, etc.  </w:t>
      </w:r>
    </w:p>
    <w:p w14:paraId="3BAF5DBF" w14:textId="77777777" w:rsidR="00210A17" w:rsidRDefault="00210A17" w:rsidP="00210A17">
      <w:pPr>
        <w:pStyle w:val="ListParagraph"/>
      </w:pPr>
    </w:p>
    <w:p w14:paraId="51AC3078" w14:textId="371BDDB0" w:rsidR="00210A17" w:rsidRPr="00B12A9B" w:rsidRDefault="00210A17" w:rsidP="00210A17">
      <w:pPr>
        <w:pStyle w:val="NoSpacing"/>
        <w:rPr>
          <w:rFonts w:ascii="AS TT Commons Medium" w:hAnsi="AS TT Commons Medium" w:cs="Arial"/>
          <w:b/>
          <w:bCs/>
          <w:sz w:val="22"/>
          <w:szCs w:val="22"/>
        </w:rPr>
      </w:pPr>
      <w:r w:rsidRPr="7FF09138">
        <w:rPr>
          <w:rFonts w:ascii="AS TT Commons Medium" w:hAnsi="AS TT Commons Medium" w:cs="Arial"/>
          <w:b/>
          <w:bCs/>
          <w:sz w:val="22"/>
          <w:szCs w:val="22"/>
        </w:rPr>
        <w:t>Expe</w:t>
      </w:r>
      <w:r w:rsidR="0051106E" w:rsidRPr="7FF09138">
        <w:rPr>
          <w:rFonts w:ascii="AS TT Commons Medium" w:hAnsi="AS TT Commons Medium" w:cs="Arial"/>
          <w:b/>
          <w:bCs/>
          <w:sz w:val="22"/>
          <w:szCs w:val="22"/>
        </w:rPr>
        <w:t>rtise and Project work</w:t>
      </w:r>
    </w:p>
    <w:p w14:paraId="55CC3B64" w14:textId="77777777" w:rsidR="00210A17" w:rsidRDefault="00210A17" w:rsidP="00210A17">
      <w:pPr>
        <w:pStyle w:val="NoSpacing"/>
        <w:rPr>
          <w:rFonts w:ascii="AS TT Commons Medium" w:hAnsi="AS TT Commons Medium" w:cs="Arial"/>
          <w:sz w:val="22"/>
          <w:szCs w:val="22"/>
        </w:rPr>
      </w:pPr>
    </w:p>
    <w:p w14:paraId="170F5654" w14:textId="73E70BD6" w:rsidR="00210A17" w:rsidRDefault="0A4C7342" w:rsidP="7FF09138">
      <w:pPr>
        <w:pStyle w:val="NoSpacing"/>
        <w:numPr>
          <w:ilvl w:val="0"/>
          <w:numId w:val="10"/>
        </w:numPr>
        <w:rPr>
          <w:rFonts w:ascii="AS TT Commons Medium" w:hAnsi="AS TT Commons Medium" w:cs="Arial"/>
          <w:sz w:val="22"/>
          <w:szCs w:val="22"/>
        </w:rPr>
      </w:pPr>
      <w:r w:rsidRPr="7FF09138">
        <w:rPr>
          <w:rFonts w:ascii="AS TT Commons Medium" w:hAnsi="AS TT Commons Medium" w:cs="Arial"/>
          <w:sz w:val="22"/>
          <w:szCs w:val="22"/>
        </w:rPr>
        <w:t xml:space="preserve">Support the research on safeguarding adults at risk and contribute to subsequent analysis, reporting and policy / procedures development. </w:t>
      </w:r>
    </w:p>
    <w:p w14:paraId="426F96AD" w14:textId="77777777" w:rsidR="00210A17" w:rsidRDefault="00210A17" w:rsidP="7FF09138">
      <w:pPr>
        <w:pStyle w:val="NoSpacing"/>
        <w:ind w:left="720"/>
        <w:rPr>
          <w:rFonts w:ascii="AS TT Commons Medium" w:hAnsi="AS TT Commons Medium" w:cs="Arial"/>
          <w:sz w:val="22"/>
          <w:szCs w:val="22"/>
        </w:rPr>
      </w:pPr>
    </w:p>
    <w:p w14:paraId="4DF45399" w14:textId="01BDF42D" w:rsidR="00210A17" w:rsidRDefault="0A4C7342" w:rsidP="7FF09138">
      <w:pPr>
        <w:pStyle w:val="NoSpacing"/>
        <w:numPr>
          <w:ilvl w:val="0"/>
          <w:numId w:val="10"/>
        </w:numPr>
        <w:rPr>
          <w:rFonts w:ascii="AS TT Commons Medium" w:hAnsi="AS TT Commons Medium" w:cs="Arial"/>
          <w:sz w:val="22"/>
          <w:szCs w:val="22"/>
        </w:rPr>
      </w:pPr>
      <w:r w:rsidRPr="7FF09138">
        <w:rPr>
          <w:rFonts w:ascii="AS TT Commons Medium" w:hAnsi="AS TT Commons Medium" w:cs="Arial"/>
          <w:sz w:val="22"/>
          <w:szCs w:val="22"/>
        </w:rPr>
        <w:t>Support the research and identification of safeguarding gaps and risks at a corporate level.</w:t>
      </w:r>
    </w:p>
    <w:p w14:paraId="3137EBE0" w14:textId="77777777" w:rsidR="00210A17" w:rsidRDefault="00210A17" w:rsidP="7FF09138">
      <w:pPr>
        <w:pStyle w:val="ListParagraph"/>
        <w:rPr>
          <w:rFonts w:cs="Arial"/>
        </w:rPr>
      </w:pPr>
    </w:p>
    <w:p w14:paraId="4960BB4E" w14:textId="7B848EBD" w:rsidR="00210A17" w:rsidRPr="00542D08" w:rsidRDefault="0A4C7342" w:rsidP="7FF09138">
      <w:pPr>
        <w:pStyle w:val="NoSpacing"/>
        <w:numPr>
          <w:ilvl w:val="0"/>
          <w:numId w:val="10"/>
        </w:numPr>
        <w:rPr>
          <w:rFonts w:ascii="AS TT Commons Medium" w:hAnsi="AS TT Commons Medium" w:cs="Arial"/>
          <w:sz w:val="22"/>
          <w:szCs w:val="22"/>
        </w:rPr>
      </w:pPr>
      <w:r w:rsidRPr="7FF09138">
        <w:rPr>
          <w:rFonts w:ascii="AS TT Commons Medium" w:hAnsi="AS TT Commons Medium" w:cs="Arial"/>
          <w:sz w:val="22"/>
          <w:szCs w:val="22"/>
        </w:rPr>
        <w:t>Lead and/or support projects initiated by or related to aspects of Corporate Safeguarding.</w:t>
      </w:r>
    </w:p>
    <w:p w14:paraId="015B8B8C" w14:textId="77777777" w:rsidR="00210A17" w:rsidRDefault="00210A17" w:rsidP="7FF09138">
      <w:pPr>
        <w:pStyle w:val="NoSpacing"/>
        <w:rPr>
          <w:rFonts w:ascii="AS TT Commons Medium" w:hAnsi="AS TT Commons Medium" w:cs="Arial"/>
          <w:sz w:val="22"/>
          <w:szCs w:val="22"/>
        </w:rPr>
      </w:pPr>
    </w:p>
    <w:p w14:paraId="300518E2" w14:textId="77777777" w:rsidR="00210A17" w:rsidRPr="0094454D" w:rsidRDefault="0A4C7342" w:rsidP="7FF09138">
      <w:pPr>
        <w:pStyle w:val="NoSpacing"/>
        <w:numPr>
          <w:ilvl w:val="0"/>
          <w:numId w:val="10"/>
        </w:numPr>
        <w:jc w:val="both"/>
        <w:rPr>
          <w:rFonts w:ascii="AS TT Commons Medium" w:hAnsi="AS TT Commons Medium" w:cs="Arial"/>
          <w:sz w:val="22"/>
          <w:szCs w:val="22"/>
        </w:rPr>
      </w:pPr>
      <w:r w:rsidRPr="7FF09138">
        <w:rPr>
          <w:rFonts w:ascii="AS TT Commons Medium" w:hAnsi="AS TT Commons Medium" w:cs="Arial"/>
          <w:sz w:val="22"/>
          <w:szCs w:val="22"/>
        </w:rPr>
        <w:t xml:space="preserve">Support the development and implementation of the organisation’s safeguarding strategy and policies. </w:t>
      </w:r>
    </w:p>
    <w:p w14:paraId="4E985138" w14:textId="77777777" w:rsidR="00210A17" w:rsidRDefault="00210A17" w:rsidP="7FF09138">
      <w:pPr>
        <w:pStyle w:val="NoSpacing"/>
        <w:rPr>
          <w:rFonts w:ascii="AS TT Commons Medium" w:hAnsi="AS TT Commons Medium" w:cs="Arial"/>
          <w:sz w:val="22"/>
          <w:szCs w:val="22"/>
        </w:rPr>
      </w:pPr>
    </w:p>
    <w:p w14:paraId="4470C2BF" w14:textId="77777777" w:rsidR="00210A17" w:rsidRPr="0052469B" w:rsidRDefault="00210A17" w:rsidP="00210A17">
      <w:pPr>
        <w:pStyle w:val="NoSpacing"/>
        <w:rPr>
          <w:rFonts w:ascii="AS TT Commons Medium" w:hAnsi="AS TT Commons Medium" w:cs="Arial"/>
          <w:sz w:val="22"/>
          <w:szCs w:val="22"/>
        </w:rPr>
      </w:pPr>
    </w:p>
    <w:p w14:paraId="19570D8B" w14:textId="77777777" w:rsidR="00210A17" w:rsidRPr="00D81230" w:rsidRDefault="00210A17" w:rsidP="00E04C33">
      <w:pPr>
        <w:pStyle w:val="Bulletpointtext"/>
        <w:numPr>
          <w:ilvl w:val="0"/>
          <w:numId w:val="0"/>
        </w:numPr>
        <w:rPr>
          <w:rFonts w:ascii="AS TT Commons Medium" w:hAnsi="AS TT Commons Medium"/>
        </w:rPr>
      </w:pPr>
    </w:p>
    <w:p w14:paraId="754BE4BB" w14:textId="77777777" w:rsidR="00F61935" w:rsidRDefault="00F61935" w:rsidP="00F61935">
      <w:pPr>
        <w:pStyle w:val="NoSpacing"/>
        <w:rPr>
          <w:rFonts w:ascii="AS TT Commons Medium" w:hAnsi="AS TT Commons Medium" w:cs="Arial"/>
          <w:sz w:val="22"/>
          <w:szCs w:val="22"/>
        </w:rPr>
      </w:pPr>
    </w:p>
    <w:p w14:paraId="369EC391" w14:textId="77777777" w:rsidR="007D01DF" w:rsidRDefault="007D01DF" w:rsidP="007D01DF">
      <w:pPr>
        <w:pStyle w:val="NoSpacing"/>
        <w:rPr>
          <w:rFonts w:ascii="AS TT Commons Medium" w:hAnsi="AS TT Commons Medium" w:cs="Arial"/>
          <w:sz w:val="22"/>
          <w:szCs w:val="22"/>
        </w:rPr>
      </w:pPr>
    </w:p>
    <w:p w14:paraId="410C9947" w14:textId="77777777" w:rsidR="00AA10E7" w:rsidRPr="00AA10E7" w:rsidRDefault="00AA10E7" w:rsidP="7FF09138">
      <w:pPr>
        <w:textAlignment w:val="baseline"/>
        <w:rPr>
          <w:rFonts w:eastAsia="Times New Roman"/>
          <w:color w:val="212121"/>
          <w:lang w:eastAsia="en-GB"/>
        </w:rPr>
      </w:pPr>
    </w:p>
    <w:p w14:paraId="2BB4B550" w14:textId="77777777" w:rsidR="008B7FEE" w:rsidRPr="00232591" w:rsidRDefault="008B7FEE" w:rsidP="008B7FEE">
      <w:pPr>
        <w:spacing w:line="320" w:lineRule="exact"/>
        <w:textAlignment w:val="baseline"/>
        <w:rPr>
          <w:rFonts w:ascii="AS TT Commons DemiBold" w:eastAsia="Times New Roman" w:hAnsi="AS TT Commons DemiBold" w:cs="Calibri"/>
          <w:b/>
          <w:bCs/>
          <w:color w:val="002877"/>
          <w:sz w:val="32"/>
          <w:szCs w:val="32"/>
          <w:lang w:eastAsia="en-GB"/>
        </w:rPr>
      </w:pPr>
      <w:r w:rsidRPr="7FF09138">
        <w:rPr>
          <w:rFonts w:ascii="AS TT Commons DemiBold" w:eastAsia="Times New Roman" w:hAnsi="AS TT Commons DemiBold" w:cs="Calibri"/>
          <w:b/>
          <w:bCs/>
          <w:color w:val="002877"/>
          <w:sz w:val="32"/>
          <w:szCs w:val="32"/>
          <w:lang w:eastAsia="en-GB"/>
        </w:rPr>
        <w:t>We are looking for someone who can… </w:t>
      </w:r>
    </w:p>
    <w:p w14:paraId="4E9C9AF9" w14:textId="77777777" w:rsidR="008B7FEE" w:rsidRPr="00A916AE" w:rsidRDefault="008B7FEE" w:rsidP="7FF09138">
      <w:pPr>
        <w:pStyle w:val="ListParagraph"/>
        <w:numPr>
          <w:ilvl w:val="0"/>
          <w:numId w:val="1"/>
        </w:numPr>
        <w:ind w:left="714" w:hanging="357"/>
        <w:textAlignment w:val="baseline"/>
        <w:rPr>
          <w:rFonts w:eastAsia="Times New Roman"/>
          <w:color w:val="212121"/>
          <w:lang w:eastAsia="en-GB"/>
        </w:rPr>
      </w:pPr>
      <w:r w:rsidRPr="7FF09138">
        <w:rPr>
          <w:rFonts w:eastAsia="Times New Roman"/>
          <w:color w:val="212121"/>
          <w:lang w:eastAsia="en-GB"/>
        </w:rPr>
        <w:t>Adhere to all the Society’s service standards, policies and procedures. </w:t>
      </w:r>
      <w:r>
        <w:br/>
      </w:r>
    </w:p>
    <w:p w14:paraId="68F22549" w14:textId="77777777" w:rsidR="008B7FEE" w:rsidRPr="00A916AE" w:rsidRDefault="008B7FEE" w:rsidP="7FF09138">
      <w:pPr>
        <w:pStyle w:val="ListParagraph"/>
        <w:numPr>
          <w:ilvl w:val="0"/>
          <w:numId w:val="1"/>
        </w:numPr>
        <w:ind w:left="714" w:hanging="357"/>
        <w:textAlignment w:val="baseline"/>
        <w:rPr>
          <w:rFonts w:eastAsia="Times New Roman"/>
          <w:color w:val="212121"/>
          <w:lang w:eastAsia="en-GB"/>
        </w:rPr>
      </w:pPr>
      <w:r w:rsidRPr="7FF09138">
        <w:rPr>
          <w:rFonts w:eastAsia="Times New Roman"/>
          <w:color w:val="212121"/>
          <w:lang w:eastAsia="en-GB"/>
        </w:rPr>
        <w:t>Comply with the data protection regulations, ensuring that information on clients remains</w:t>
      </w:r>
      <w:r w:rsidR="00A916AE" w:rsidRPr="7FF09138">
        <w:rPr>
          <w:rFonts w:eastAsia="Times New Roman"/>
          <w:color w:val="212121"/>
          <w:lang w:eastAsia="en-GB"/>
        </w:rPr>
        <w:t xml:space="preserve"> </w:t>
      </w:r>
      <w:r w:rsidRPr="7FF09138">
        <w:rPr>
          <w:rFonts w:eastAsia="Times New Roman"/>
          <w:color w:val="212121"/>
          <w:lang w:eastAsia="en-GB"/>
        </w:rPr>
        <w:t>confidential. </w:t>
      </w:r>
      <w:r>
        <w:br/>
      </w:r>
    </w:p>
    <w:p w14:paraId="2C8D51C3"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Be responsible for personal learning and development, to support the learning and development of others and the whole organisation. </w:t>
      </w:r>
      <w:r w:rsidR="00A916AE">
        <w:rPr>
          <w:rFonts w:eastAsia="Times New Roman"/>
          <w:color w:val="212121"/>
          <w:szCs w:val="22"/>
          <w:lang w:eastAsia="en-GB"/>
        </w:rPr>
        <w:br/>
      </w:r>
    </w:p>
    <w:p w14:paraId="4486836D"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 xml:space="preserve">Work in a manner that facilitates inclusion, particularly of people with </w:t>
      </w:r>
      <w:r w:rsidR="006D1510" w:rsidRPr="00FD4876">
        <w:rPr>
          <w:rFonts w:eastAsia="Times New Roman"/>
          <w:color w:val="212121"/>
          <w:szCs w:val="22"/>
          <w:lang w:eastAsia="en-GB"/>
        </w:rPr>
        <w:t>dementia.</w:t>
      </w:r>
      <w:r w:rsidRPr="00FD4876">
        <w:rPr>
          <w:rFonts w:eastAsia="Times New Roman"/>
          <w:color w:val="212121"/>
          <w:szCs w:val="22"/>
          <w:lang w:eastAsia="en-GB"/>
        </w:rPr>
        <w:t> </w:t>
      </w:r>
      <w:r w:rsidR="00A916AE">
        <w:rPr>
          <w:rFonts w:eastAsia="Times New Roman"/>
          <w:color w:val="212121"/>
          <w:szCs w:val="22"/>
          <w:lang w:eastAsia="en-GB"/>
        </w:rPr>
        <w:br/>
      </w:r>
    </w:p>
    <w:p w14:paraId="776CC16A"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r w:rsidR="00A916AE">
        <w:rPr>
          <w:rFonts w:eastAsia="Times New Roman"/>
          <w:color w:val="212121"/>
          <w:szCs w:val="22"/>
          <w:lang w:eastAsia="en-GB"/>
        </w:rPr>
        <w:br/>
      </w:r>
    </w:p>
    <w:p w14:paraId="2244F107"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Administrate and organise own work to ensure that it is accurate and meets quality targets, reasonable deadlines, and reporting requirements.  </w:t>
      </w:r>
      <w:r w:rsidR="00A916AE">
        <w:rPr>
          <w:rFonts w:eastAsia="Times New Roman"/>
          <w:color w:val="212121"/>
          <w:szCs w:val="22"/>
          <w:lang w:eastAsia="en-GB"/>
        </w:rPr>
        <w:br/>
      </w:r>
    </w:p>
    <w:p w14:paraId="49DF5436"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14:paraId="17AE7E13"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1C276C4E"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0CA7212A" w14:textId="77777777" w:rsidR="004F706C" w:rsidRDefault="004F706C"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2F72B82A"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579B7F03" w14:textId="77777777" w:rsidR="00AA10E7" w:rsidRDefault="00AA10E7"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0B737FE9" w14:textId="3852B2A0" w:rsidR="008B7FEE" w:rsidRPr="00232591" w:rsidRDefault="008B7FEE" w:rsidP="008B7FEE">
      <w:pPr>
        <w:spacing w:line="320" w:lineRule="exact"/>
        <w:textAlignment w:val="baseline"/>
        <w:rPr>
          <w:rFonts w:ascii="AS TT Commons" w:eastAsia="Times New Roman" w:hAnsi="AS TT Commons"/>
          <w:sz w:val="32"/>
          <w:szCs w:val="32"/>
          <w:lang w:eastAsia="en-GB"/>
        </w:rPr>
      </w:pPr>
      <w:r w:rsidRPr="00232591">
        <w:rPr>
          <w:rFonts w:ascii="AS TT Commons DemiBold" w:eastAsia="Times New Roman" w:hAnsi="AS TT Commons DemiBold" w:cs="Calibri"/>
          <w:b/>
          <w:bCs/>
          <w:color w:val="002877"/>
          <w:sz w:val="32"/>
          <w:szCs w:val="32"/>
          <w:lang w:eastAsia="en-GB"/>
        </w:rPr>
        <w:t>Person Specification and Selection Criteria</w:t>
      </w:r>
      <w:r w:rsidRPr="00232591">
        <w:rPr>
          <w:rFonts w:ascii="AS TT Commons" w:eastAsia="Times New Roman" w:hAnsi="AS TT Commons"/>
          <w:sz w:val="32"/>
          <w:szCs w:val="32"/>
          <w:lang w:eastAsia="en-GB"/>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557648" w:rsidRPr="009D6023" w14:paraId="66C2FB86" w14:textId="77777777" w:rsidTr="0EE29D2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600E7731" w14:textId="77777777" w:rsidR="00557648" w:rsidRPr="009D6023" w:rsidRDefault="00557648" w:rsidP="006D349D">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Skills &amp; Knowledge</w:t>
            </w:r>
            <w:r w:rsidRPr="009D6023">
              <w:rPr>
                <w:rFonts w:ascii="AS TT Commons DemiBold" w:eastAsia="Times New Roman" w:hAnsi="AS TT Commons DemiBold" w:cs="Times New Roman"/>
                <w:color w:val="002877"/>
                <w:lang w:eastAsia="en-GB"/>
                <w14:ligatures w14:val="none"/>
              </w:rPr>
              <w:t>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25FF8405" w14:textId="77777777" w:rsidR="00557648" w:rsidRPr="009D6023" w:rsidRDefault="00557648" w:rsidP="006D349D">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567878E6" w14:textId="77777777" w:rsidR="00557648" w:rsidRPr="009D6023" w:rsidRDefault="00557648" w:rsidP="006D349D">
            <w:pPr>
              <w:textAlignment w:val="baseline"/>
              <w:rPr>
                <w:rFonts w:ascii="AS TT Commons" w:eastAsia="Times New Roman" w:hAnsi="AS TT Commons"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w:t>
            </w:r>
            <w:r w:rsidRPr="009D6023">
              <w:rPr>
                <w:rFonts w:ascii="AS TT Commons" w:eastAsia="Times New Roman" w:hAnsi="AS TT Commons" w:cs="Times New Roman"/>
                <w:color w:val="002877"/>
                <w:sz w:val="18"/>
                <w:szCs w:val="18"/>
                <w:lang w:eastAsia="en-GB"/>
                <w14:ligatures w14:val="none"/>
              </w:rPr>
              <w:t> </w:t>
            </w:r>
          </w:p>
        </w:tc>
      </w:tr>
      <w:tr w:rsidR="00557648" w:rsidRPr="009D6023" w14:paraId="0C881475" w14:textId="77777777" w:rsidTr="0EE29D2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23ECEC3" w14:textId="2B6D52D1" w:rsidR="00557648" w:rsidRPr="009D6023" w:rsidRDefault="6BCE8C9B" w:rsidP="7FF09138">
            <w:pPr>
              <w:jc w:val="both"/>
              <w:textAlignment w:val="baseline"/>
              <w:rPr>
                <w:rFonts w:ascii="AS TT Commons" w:eastAsia="AS TT Commons" w:hAnsi="AS TT Commons" w:cs="AS TT Commons"/>
                <w:szCs w:val="22"/>
              </w:rPr>
            </w:pPr>
            <w:r w:rsidRPr="7FF09138">
              <w:rPr>
                <w:rFonts w:ascii="AS TT Commons" w:eastAsia="AS TT Commons" w:hAnsi="AS TT Commons" w:cs="AS TT Commons"/>
                <w:szCs w:val="22"/>
              </w:rPr>
              <w:t>Relevant professional qualification in social care or health sector, educated to degree level</w:t>
            </w:r>
          </w:p>
          <w:p w14:paraId="61383A11" w14:textId="6112AA82" w:rsidR="00557648" w:rsidRPr="009D6023" w:rsidRDefault="25E56B90" w:rsidP="7FF09138">
            <w:pPr>
              <w:jc w:val="both"/>
              <w:textAlignment w:val="baseline"/>
              <w:rPr>
                <w:rFonts w:ascii="AS TT Commons" w:eastAsia="Times New Roman" w:hAnsi="AS TT Commons" w:cs="Times New Roman"/>
                <w:lang w:eastAsia="en-GB"/>
                <w14:ligatures w14:val="none"/>
              </w:rPr>
            </w:pPr>
            <w:r w:rsidRPr="7FF09138">
              <w:rPr>
                <w:rFonts w:ascii="AS TT Commons" w:eastAsia="Times New Roman" w:hAnsi="AS TT Commons" w:cs="Times New Roman"/>
                <w:lang w:eastAsia="en-GB"/>
                <w14:ligatures w14:val="none"/>
              </w:rPr>
              <w:t>or equivalent experience in a related field.</w:t>
            </w:r>
            <w:r w:rsidRPr="003F1534">
              <w:rPr>
                <w:rFonts w:ascii="AS TT Commons" w:eastAsia="Times New Roman" w:hAnsi="AS TT Commons" w:cs="Times New Roman"/>
                <w:lang w:eastAsia="en-GB"/>
                <w14:ligatures w14:val="none"/>
              </w:rPr>
              <w:t xml:space="preserve">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51877B7" w14:textId="77777777" w:rsidR="00557648" w:rsidRPr="009D6023" w:rsidRDefault="0A6FE90E"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6B583A4" w14:textId="77777777" w:rsidR="00557648" w:rsidRPr="009D6023" w:rsidRDefault="00557648" w:rsidP="006D349D">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w:t>
            </w:r>
          </w:p>
        </w:tc>
      </w:tr>
      <w:tr w:rsidR="005A443E" w:rsidRPr="009D6023" w14:paraId="0A92BEFC" w14:textId="77777777" w:rsidTr="0EE29D28">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211C62C" w14:textId="33363609" w:rsidR="005A443E" w:rsidRPr="003F1534" w:rsidRDefault="005A443E" w:rsidP="49E4FB1E">
            <w:pPr>
              <w:jc w:val="both"/>
              <w:textAlignment w:val="baseline"/>
              <w:rPr>
                <w:rFonts w:ascii="AS TT Commons" w:eastAsia="Times New Roman" w:hAnsi="AS TT Commons" w:cs="Times New Roman"/>
                <w:highlight w:val="yellow"/>
                <w:lang w:eastAsia="en-GB"/>
                <w14:ligatures w14:val="none"/>
              </w:rPr>
            </w:pPr>
            <w:r w:rsidRPr="49E4FB1E">
              <w:rPr>
                <w:rFonts w:ascii="AS TT Commons" w:eastAsia="Times New Roman" w:hAnsi="AS TT Commons" w:cs="Times New Roman"/>
                <w:highlight w:val="yellow"/>
                <w:lang w:eastAsia="en-GB"/>
                <w14:ligatures w14:val="none"/>
              </w:rPr>
              <w:t xml:space="preserve">A minimum of </w:t>
            </w:r>
            <w:r w:rsidR="00DA6C44" w:rsidRPr="49E4FB1E">
              <w:rPr>
                <w:rFonts w:ascii="AS TT Commons" w:eastAsia="Times New Roman" w:hAnsi="AS TT Commons" w:cs="Times New Roman"/>
                <w:highlight w:val="yellow"/>
                <w:lang w:eastAsia="en-GB"/>
                <w14:ligatures w14:val="none"/>
              </w:rPr>
              <w:t>3</w:t>
            </w:r>
            <w:r w:rsidRPr="49E4FB1E">
              <w:rPr>
                <w:rFonts w:ascii="AS TT Commons" w:eastAsia="Times New Roman" w:hAnsi="AS TT Commons" w:cs="Times New Roman"/>
                <w:highlight w:val="yellow"/>
                <w:lang w:eastAsia="en-GB"/>
                <w14:ligatures w14:val="none"/>
              </w:rPr>
              <w:t xml:space="preserve">-years’ experience of working </w:t>
            </w:r>
            <w:r w:rsidR="00A74EA0" w:rsidRPr="49E4FB1E">
              <w:rPr>
                <w:rFonts w:ascii="AS TT Commons" w:eastAsia="Times New Roman" w:hAnsi="AS TT Commons" w:cs="Times New Roman"/>
                <w:highlight w:val="yellow"/>
                <w:lang w:eastAsia="en-GB"/>
                <w14:ligatures w14:val="none"/>
              </w:rPr>
              <w:t>as a case worker or project officer</w:t>
            </w:r>
            <w:r w:rsidRPr="49E4FB1E">
              <w:rPr>
                <w:rFonts w:ascii="AS TT Commons" w:eastAsia="Times New Roman" w:hAnsi="AS TT Commons" w:cs="Times New Roman"/>
                <w:highlight w:val="yellow"/>
                <w:lang w:eastAsia="en-GB"/>
                <w14:ligatures w14:val="none"/>
              </w:rPr>
              <w:t xml:space="preserve"> within a safeguarding field across health, social care organisation or </w:t>
            </w:r>
            <w:r w:rsidR="0E4A1DCD" w:rsidRPr="49E4FB1E">
              <w:rPr>
                <w:rFonts w:ascii="AS TT Commons" w:eastAsia="Times New Roman" w:hAnsi="AS TT Commons" w:cs="Times New Roman"/>
                <w:highlight w:val="yellow"/>
                <w:lang w:eastAsia="en-GB"/>
                <w14:ligatures w14:val="none"/>
              </w:rPr>
              <w:t>the charitable sector</w:t>
            </w:r>
            <w:r w:rsidRPr="49E4FB1E">
              <w:rPr>
                <w:rFonts w:ascii="AS TT Commons" w:eastAsia="Times New Roman" w:hAnsi="AS TT Commons" w:cs="Times New Roman"/>
                <w:highlight w:val="yellow"/>
                <w:lang w:eastAsia="en-GB"/>
                <w14:ligatures w14:val="none"/>
              </w:rPr>
              <w:t>.</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EEC44D8" w14:textId="4E85399E" w:rsidR="005A443E" w:rsidRDefault="005A443E" w:rsidP="005A443E">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91A21E2" w14:textId="6A227834" w:rsidR="005A443E" w:rsidRPr="009D6023" w:rsidRDefault="005A443E" w:rsidP="005A443E">
            <w:pPr>
              <w:jc w:val="center"/>
              <w:textAlignment w:val="baseline"/>
              <w:rPr>
                <w:rFonts w:ascii="AS TT Commons" w:eastAsia="Times New Roman" w:hAnsi="AS TT Commons" w:cs="Times New Roman"/>
                <w:color w:val="212121"/>
                <w:lang w:eastAsia="en-GB"/>
                <w14:ligatures w14:val="none"/>
              </w:rPr>
            </w:pPr>
            <w:r w:rsidRPr="009D6023">
              <w:rPr>
                <w:rFonts w:ascii="AS TT Commons" w:eastAsia="Times New Roman" w:hAnsi="AS TT Commons" w:cs="Times New Roman"/>
                <w:color w:val="212121"/>
                <w:lang w:eastAsia="en-GB"/>
                <w14:ligatures w14:val="none"/>
              </w:rPr>
              <w:t>A/I </w:t>
            </w:r>
          </w:p>
        </w:tc>
      </w:tr>
      <w:tr w:rsidR="00557648" w:rsidRPr="009D6023" w14:paraId="3EE8A733" w14:textId="77777777" w:rsidTr="0EE29D28">
        <w:trPr>
          <w:trHeight w:val="70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CBDF2BC" w14:textId="77777777" w:rsidR="00557648" w:rsidRPr="009D6023" w:rsidRDefault="00557648" w:rsidP="49E4FB1E">
            <w:pPr>
              <w:jc w:val="both"/>
              <w:textAlignment w:val="baseline"/>
              <w:rPr>
                <w:rFonts w:ascii="AS TT Commons" w:eastAsia="Times New Roman" w:hAnsi="AS TT Commons" w:cs="Times New Roman"/>
                <w:highlight w:val="yellow"/>
                <w:lang w:eastAsia="en-GB"/>
                <w14:ligatures w14:val="none"/>
              </w:rPr>
            </w:pPr>
            <w:r w:rsidRPr="49E4FB1E">
              <w:rPr>
                <w:rFonts w:ascii="AS TT Commons" w:eastAsia="Times New Roman" w:hAnsi="AS TT Commons" w:cs="Times New Roman"/>
                <w:highlight w:val="yellow"/>
                <w:lang w:eastAsia="en-GB"/>
                <w14:ligatures w14:val="none"/>
              </w:rPr>
              <w:t>Demonstrable knowledge of the statutory, regulatory, and legislative frameworks associated with safeguarding. Detailed understanding of issues around consent and capacity.</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E15F2FB" w14:textId="77777777" w:rsidR="00557648" w:rsidRPr="009D6023" w:rsidRDefault="00557648"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B177B79" w14:textId="77777777" w:rsidR="00557648" w:rsidRPr="009D6023" w:rsidRDefault="00557648" w:rsidP="006D349D">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I </w:t>
            </w:r>
          </w:p>
        </w:tc>
      </w:tr>
      <w:tr w:rsidR="49E4FB1E" w14:paraId="783E8864" w14:textId="77777777" w:rsidTr="0EE29D28">
        <w:trPr>
          <w:trHeight w:val="30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90E67FF" w14:textId="2BC1619C" w:rsidR="76A13153" w:rsidRDefault="76A13153" w:rsidP="49E4FB1E">
            <w:pPr>
              <w:jc w:val="both"/>
              <w:rPr>
                <w:rFonts w:ascii="AS TT Commons" w:eastAsia="Times New Roman" w:hAnsi="AS TT Commons" w:cs="Times New Roman"/>
                <w:lang w:eastAsia="en-GB"/>
              </w:rPr>
            </w:pPr>
            <w:r w:rsidRPr="49E4FB1E">
              <w:rPr>
                <w:rFonts w:ascii="AS TT Commons" w:eastAsia="Times New Roman" w:hAnsi="AS TT Commons" w:cs="Times New Roman"/>
                <w:lang w:eastAsia="en-GB"/>
              </w:rPr>
              <w:t>Project management qualification or relevant project management experience</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11B7B31" w14:textId="7EA4C285" w:rsidR="76A13153" w:rsidRDefault="76A13153" w:rsidP="49E4FB1E">
            <w:pPr>
              <w:jc w:val="center"/>
              <w:rPr>
                <w:rFonts w:ascii="AS TT Commons" w:eastAsia="Times New Roman" w:hAnsi="AS TT Commons" w:cs="Times New Roman"/>
                <w:lang w:eastAsia="en-GB"/>
              </w:rPr>
            </w:pPr>
            <w:r w:rsidRPr="49E4FB1E">
              <w:rPr>
                <w:rFonts w:ascii="AS TT Commons" w:eastAsia="Times New Roman" w:hAnsi="AS TT Commons" w:cs="Times New Roman"/>
                <w:lang w:eastAsia="en-GB"/>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C991881" w14:textId="1B7AF6AE" w:rsidR="76A13153" w:rsidRDefault="76A13153" w:rsidP="49E4FB1E">
            <w:pPr>
              <w:jc w:val="center"/>
              <w:rPr>
                <w:rFonts w:ascii="AS TT Commons" w:eastAsia="Times New Roman" w:hAnsi="AS TT Commons" w:cs="Times New Roman"/>
                <w:color w:val="212121"/>
                <w:lang w:eastAsia="en-GB"/>
              </w:rPr>
            </w:pPr>
            <w:r w:rsidRPr="49E4FB1E">
              <w:rPr>
                <w:rFonts w:ascii="AS TT Commons" w:eastAsia="Times New Roman" w:hAnsi="AS TT Commons" w:cs="Times New Roman"/>
                <w:color w:val="212121"/>
                <w:lang w:eastAsia="en-GB"/>
              </w:rPr>
              <w:t>A</w:t>
            </w:r>
          </w:p>
        </w:tc>
      </w:tr>
      <w:tr w:rsidR="00557648" w:rsidRPr="009D6023" w14:paraId="3A5A5167" w14:textId="77777777" w:rsidTr="0EE29D28">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E632BFC" w14:textId="0CA5258A" w:rsidR="00557648" w:rsidRPr="009D6023" w:rsidRDefault="00557648" w:rsidP="49E4FB1E">
            <w:pPr>
              <w:jc w:val="both"/>
              <w:textAlignment w:val="baseline"/>
              <w:rPr>
                <w:rFonts w:ascii="AS TT Commons" w:eastAsia="Times New Roman" w:hAnsi="AS TT Commons" w:cs="Times New Roman"/>
                <w:highlight w:val="yellow"/>
                <w:lang w:eastAsia="en-GB"/>
                <w14:ligatures w14:val="none"/>
              </w:rPr>
            </w:pPr>
            <w:r w:rsidRPr="49E4FB1E">
              <w:rPr>
                <w:rFonts w:ascii="AS TT Commons" w:eastAsia="Times New Roman" w:hAnsi="AS TT Commons" w:cs="Times New Roman"/>
                <w:highlight w:val="yellow"/>
                <w:lang w:eastAsia="en-GB"/>
                <w14:ligatures w14:val="none"/>
              </w:rPr>
              <w:t xml:space="preserve">Extensive experience of advising and supporting others on a range of </w:t>
            </w:r>
            <w:r w:rsidR="5C11E132" w:rsidRPr="49E4FB1E">
              <w:rPr>
                <w:rFonts w:ascii="AS TT Commons" w:eastAsia="Times New Roman" w:hAnsi="AS TT Commons" w:cs="Times New Roman"/>
                <w:highlight w:val="yellow"/>
                <w:lang w:eastAsia="en-GB"/>
                <w14:ligatures w14:val="none"/>
              </w:rPr>
              <w:t xml:space="preserve">corporate </w:t>
            </w:r>
            <w:r w:rsidRPr="49E4FB1E">
              <w:rPr>
                <w:rFonts w:ascii="AS TT Commons" w:eastAsia="Times New Roman" w:hAnsi="AS TT Commons" w:cs="Times New Roman"/>
                <w:highlight w:val="yellow"/>
                <w:lang w:eastAsia="en-GB"/>
                <w14:ligatures w14:val="none"/>
              </w:rPr>
              <w:t>safeguarding issues, and demonstrable skill in supporting staff to take necessary actions to secure the protection of beneficiaries.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D9B684B" w14:textId="77777777" w:rsidR="00557648" w:rsidRPr="009D6023" w:rsidRDefault="00557648"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DFCE7EE" w14:textId="77777777" w:rsidR="00557648" w:rsidRPr="009D6023" w:rsidRDefault="00557648" w:rsidP="006D349D">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I </w:t>
            </w:r>
          </w:p>
        </w:tc>
      </w:tr>
      <w:tr w:rsidR="004F3765" w:rsidRPr="009D6023" w14:paraId="587D761D" w14:textId="77777777" w:rsidTr="0EE29D28">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F6848FB" w14:textId="22752A00" w:rsidR="004F3765" w:rsidRPr="00DA11A5" w:rsidRDefault="00C435D6" w:rsidP="49E4FB1E">
            <w:pPr>
              <w:jc w:val="both"/>
              <w:textAlignment w:val="baseline"/>
              <w:rPr>
                <w:rFonts w:ascii="AS TT Commons" w:eastAsia="Times New Roman" w:hAnsi="AS TT Commons" w:cs="Times New Roman"/>
                <w:highlight w:val="yellow"/>
                <w:lang w:eastAsia="en-GB"/>
                <w14:ligatures w14:val="none"/>
              </w:rPr>
            </w:pPr>
            <w:r w:rsidRPr="49E4FB1E">
              <w:rPr>
                <w:rFonts w:ascii="AS TT Commons" w:eastAsia="Times New Roman" w:hAnsi="AS TT Commons" w:cs="Times New Roman"/>
                <w:highlight w:val="yellow"/>
                <w:lang w:eastAsia="en-GB"/>
                <w14:ligatures w14:val="none"/>
              </w:rPr>
              <w:t>E</w:t>
            </w:r>
            <w:r w:rsidR="004F3765" w:rsidRPr="49E4FB1E">
              <w:rPr>
                <w:rFonts w:ascii="AS TT Commons" w:eastAsia="Times New Roman" w:hAnsi="AS TT Commons" w:cs="Times New Roman"/>
                <w:highlight w:val="yellow"/>
                <w:lang w:eastAsia="en-GB"/>
                <w14:ligatures w14:val="none"/>
              </w:rPr>
              <w:t>xperience of creating</w:t>
            </w:r>
            <w:r w:rsidR="15844211" w:rsidRPr="49E4FB1E">
              <w:rPr>
                <w:rFonts w:ascii="AS TT Commons" w:eastAsia="Times New Roman" w:hAnsi="AS TT Commons" w:cs="Times New Roman"/>
                <w:highlight w:val="yellow"/>
                <w:lang w:eastAsia="en-GB"/>
                <w14:ligatures w14:val="none"/>
              </w:rPr>
              <w:t xml:space="preserve"> safeguarding training modules</w:t>
            </w:r>
            <w:r w:rsidR="004F3765" w:rsidRPr="49E4FB1E">
              <w:rPr>
                <w:rFonts w:ascii="AS TT Commons" w:eastAsia="Times New Roman" w:hAnsi="AS TT Commons" w:cs="Times New Roman"/>
                <w:highlight w:val="yellow"/>
                <w:lang w:eastAsia="en-GB"/>
                <w14:ligatures w14:val="none"/>
              </w:rPr>
              <w:t xml:space="preserve"> and delivering</w:t>
            </w:r>
            <w:r w:rsidR="00CF4786" w:rsidRPr="49E4FB1E">
              <w:rPr>
                <w:rFonts w:ascii="AS TT Commons" w:eastAsia="Times New Roman" w:hAnsi="AS TT Commons" w:cs="Times New Roman"/>
                <w:highlight w:val="yellow"/>
                <w:lang w:eastAsia="en-GB"/>
                <w14:ligatures w14:val="none"/>
              </w:rPr>
              <w:t xml:space="preserve"> safeguarding</w:t>
            </w:r>
            <w:r w:rsidR="004F3765" w:rsidRPr="49E4FB1E">
              <w:rPr>
                <w:rFonts w:ascii="AS TT Commons" w:eastAsia="Times New Roman" w:hAnsi="AS TT Commons" w:cs="Times New Roman"/>
                <w:highlight w:val="yellow"/>
                <w:lang w:eastAsia="en-GB"/>
                <w14:ligatures w14:val="none"/>
              </w:rPr>
              <w:t xml:space="preserve"> training, either face to face or online,</w:t>
            </w:r>
            <w:r w:rsidR="00CF4786" w:rsidRPr="49E4FB1E">
              <w:rPr>
                <w:rFonts w:ascii="AS TT Commons" w:eastAsia="Times New Roman" w:hAnsi="AS TT Commons" w:cs="Times New Roman"/>
                <w:highlight w:val="yellow"/>
                <w:lang w:eastAsia="en-GB"/>
                <w14:ligatures w14:val="none"/>
              </w:rPr>
              <w:t xml:space="preserve"> with content</w:t>
            </w:r>
            <w:r w:rsidR="004F3765" w:rsidRPr="49E4FB1E">
              <w:rPr>
                <w:rFonts w:ascii="AS TT Commons" w:eastAsia="Times New Roman" w:hAnsi="AS TT Commons" w:cs="Times New Roman"/>
                <w:highlight w:val="yellow"/>
                <w:lang w:eastAsia="en-GB"/>
                <w14:ligatures w14:val="none"/>
              </w:rPr>
              <w:t xml:space="preserve"> </w:t>
            </w:r>
            <w:r w:rsidR="00852FDC" w:rsidRPr="49E4FB1E">
              <w:rPr>
                <w:rFonts w:ascii="AS TT Commons" w:eastAsia="Times New Roman" w:hAnsi="AS TT Commons" w:cs="Times New Roman"/>
                <w:highlight w:val="yellow"/>
                <w:lang w:eastAsia="en-GB"/>
                <w14:ligatures w14:val="none"/>
              </w:rPr>
              <w:t xml:space="preserve">tailored to the needs </w:t>
            </w:r>
            <w:r w:rsidR="00CF4786" w:rsidRPr="49E4FB1E">
              <w:rPr>
                <w:rFonts w:ascii="AS TT Commons" w:eastAsia="Times New Roman" w:hAnsi="AS TT Commons" w:cs="Times New Roman"/>
                <w:highlight w:val="yellow"/>
                <w:lang w:eastAsia="en-GB"/>
                <w14:ligatures w14:val="none"/>
              </w:rPr>
              <w:t>of the audience.</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EC47D15" w14:textId="236F7F00" w:rsidR="004F3765" w:rsidRDefault="00CF4786"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2FF5570" w14:textId="0767E192" w:rsidR="004F3765" w:rsidRPr="009D6023" w:rsidRDefault="00CF4786" w:rsidP="006D349D">
            <w:pPr>
              <w:jc w:val="center"/>
              <w:textAlignment w:val="baseline"/>
              <w:rPr>
                <w:rFonts w:ascii="AS TT Commons" w:eastAsia="Times New Roman" w:hAnsi="AS TT Commons" w:cs="Times New Roman"/>
                <w:color w:val="212121"/>
                <w:lang w:eastAsia="en-GB"/>
                <w14:ligatures w14:val="none"/>
              </w:rPr>
            </w:pPr>
            <w:r>
              <w:rPr>
                <w:rFonts w:ascii="AS TT Commons" w:eastAsia="Times New Roman" w:hAnsi="AS TT Commons" w:cs="Times New Roman"/>
                <w:color w:val="212121"/>
                <w:lang w:eastAsia="en-GB"/>
                <w14:ligatures w14:val="none"/>
              </w:rPr>
              <w:t>A</w:t>
            </w:r>
          </w:p>
        </w:tc>
      </w:tr>
      <w:tr w:rsidR="00557648" w:rsidRPr="009D6023" w14:paraId="1A617B56" w14:textId="77777777" w:rsidTr="0EE29D28">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5F1C23F" w14:textId="3C76E215" w:rsidR="00557648" w:rsidRPr="00DA11A5" w:rsidRDefault="00557648" w:rsidP="49E4FB1E">
            <w:pPr>
              <w:jc w:val="both"/>
              <w:textAlignment w:val="baseline"/>
              <w:rPr>
                <w:rFonts w:ascii="AS TT Commons" w:eastAsia="Times New Roman" w:hAnsi="AS TT Commons" w:cs="Times New Roman"/>
                <w:color w:val="auto"/>
                <w:highlight w:val="yellow"/>
                <w:lang w:eastAsia="en-GB"/>
                <w14:ligatures w14:val="none"/>
              </w:rPr>
            </w:pPr>
            <w:r w:rsidRPr="49E4FB1E">
              <w:rPr>
                <w:rFonts w:ascii="AS TT Commons" w:eastAsia="Times New Roman" w:hAnsi="AS TT Commons" w:cs="Times New Roman"/>
                <w:color w:val="auto"/>
                <w:highlight w:val="yellow"/>
                <w:lang w:eastAsia="en-GB"/>
                <w14:ligatures w14:val="none"/>
              </w:rPr>
              <w:t>Extensive experience of managing improvement projects including a variety of stakeholder</w:t>
            </w:r>
            <w:r w:rsidR="6C824D96" w:rsidRPr="49E4FB1E">
              <w:rPr>
                <w:rFonts w:ascii="AS TT Commons" w:eastAsia="Times New Roman" w:hAnsi="AS TT Commons" w:cs="Times New Roman"/>
                <w:color w:val="auto"/>
                <w:highlight w:val="yellow"/>
                <w:lang w:eastAsia="en-GB"/>
                <w14:ligatures w14:val="none"/>
              </w:rPr>
              <w:t>s</w:t>
            </w:r>
            <w:r w:rsidRPr="49E4FB1E">
              <w:rPr>
                <w:rFonts w:ascii="AS TT Commons" w:eastAsia="Times New Roman" w:hAnsi="AS TT Commons" w:cs="Times New Roman"/>
                <w:color w:val="auto"/>
                <w:highlight w:val="yellow"/>
                <w:lang w:eastAsia="en-GB"/>
                <w14:ligatures w14:val="none"/>
              </w:rPr>
              <w:t xml:space="preserve"> and often conflicting interests.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6B5BEF6" w14:textId="77777777" w:rsidR="00557648" w:rsidRDefault="00557648"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56B8F33" w14:textId="50B6420E" w:rsidR="00557648" w:rsidRPr="009D6023" w:rsidRDefault="00557648" w:rsidP="006D349D">
            <w:pPr>
              <w:jc w:val="center"/>
              <w:textAlignment w:val="baseline"/>
              <w:rPr>
                <w:rFonts w:ascii="AS TT Commons" w:eastAsia="Times New Roman" w:hAnsi="AS TT Commons" w:cs="Times New Roman"/>
                <w:color w:val="212121"/>
                <w:lang w:eastAsia="en-GB"/>
                <w14:ligatures w14:val="none"/>
              </w:rPr>
            </w:pPr>
            <w:r>
              <w:rPr>
                <w:rFonts w:ascii="AS TT Commons" w:eastAsia="Times New Roman" w:hAnsi="AS TT Commons" w:cs="Times New Roman"/>
                <w:color w:val="212121"/>
                <w:lang w:eastAsia="en-GB"/>
                <w14:ligatures w14:val="none"/>
              </w:rPr>
              <w:t>A</w:t>
            </w:r>
            <w:r w:rsidR="33179E3C">
              <w:rPr>
                <w:rFonts w:ascii="AS TT Commons" w:eastAsia="Times New Roman" w:hAnsi="AS TT Commons" w:cs="Times New Roman"/>
                <w:color w:val="212121"/>
                <w:lang w:eastAsia="en-GB"/>
                <w14:ligatures w14:val="none"/>
              </w:rPr>
              <w:t>/I</w:t>
            </w:r>
          </w:p>
        </w:tc>
      </w:tr>
      <w:tr w:rsidR="00557648" w:rsidRPr="009D6023" w14:paraId="5097EA37" w14:textId="77777777" w:rsidTr="0EE29D2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30A0B01" w14:textId="4C54F6E4" w:rsidR="00557648" w:rsidRPr="009D6023" w:rsidRDefault="00557648" w:rsidP="49E4FB1E">
            <w:pPr>
              <w:jc w:val="both"/>
              <w:textAlignment w:val="baseline"/>
              <w:rPr>
                <w:rFonts w:ascii="AS TT Commons" w:eastAsia="Times New Roman" w:hAnsi="AS TT Commons" w:cs="Times New Roman"/>
                <w:highlight w:val="yellow"/>
                <w:lang w:eastAsia="en-GB"/>
                <w14:ligatures w14:val="none"/>
              </w:rPr>
            </w:pPr>
            <w:r w:rsidRPr="49E4FB1E">
              <w:rPr>
                <w:rFonts w:ascii="AS TT Commons" w:eastAsia="Times New Roman" w:hAnsi="AS TT Commons" w:cs="Times New Roman"/>
                <w:highlight w:val="yellow"/>
                <w:lang w:eastAsia="en-GB"/>
                <w14:ligatures w14:val="none"/>
              </w:rPr>
              <w:t xml:space="preserve">Experience of or demonstrable ability to provide high quality, management information reports for senior colleagues around </w:t>
            </w:r>
            <w:r w:rsidR="047AE906" w:rsidRPr="49E4FB1E">
              <w:rPr>
                <w:rFonts w:ascii="AS TT Commons" w:eastAsia="Times New Roman" w:hAnsi="AS TT Commons" w:cs="Times New Roman"/>
                <w:highlight w:val="yellow"/>
                <w:lang w:eastAsia="en-GB"/>
                <w14:ligatures w14:val="none"/>
              </w:rPr>
              <w:t xml:space="preserve">corporate </w:t>
            </w:r>
            <w:r w:rsidRPr="49E4FB1E">
              <w:rPr>
                <w:rFonts w:ascii="AS TT Commons" w:eastAsia="Times New Roman" w:hAnsi="AS TT Commons" w:cs="Times New Roman"/>
                <w:highlight w:val="yellow"/>
                <w:lang w:eastAsia="en-GB"/>
                <w14:ligatures w14:val="none"/>
              </w:rPr>
              <w:t>safeguarding activity to ensure safeguarding governance at the highest level is possible, supported and informed.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3551995" w14:textId="065D7155" w:rsidR="00557648" w:rsidRPr="009D6023" w:rsidRDefault="0E0A342D"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2C3120A" w14:textId="77777777" w:rsidR="00557648" w:rsidRPr="009D6023" w:rsidRDefault="2183931E" w:rsidP="49E4FB1E">
            <w:pPr>
              <w:jc w:val="center"/>
              <w:textAlignment w:val="baseline"/>
              <w:rPr>
                <w:rFonts w:ascii="AS TT Commons" w:eastAsia="Times New Roman" w:hAnsi="AS TT Commons" w:cs="Times New Roman"/>
                <w:color w:val="212121"/>
                <w:lang w:eastAsia="en-GB"/>
                <w14:ligatures w14:val="none"/>
              </w:rPr>
            </w:pPr>
            <w:r w:rsidRPr="009D6023">
              <w:rPr>
                <w:rFonts w:ascii="AS TT Commons" w:eastAsia="Times New Roman" w:hAnsi="AS TT Commons" w:cs="Times New Roman"/>
                <w:color w:val="212121"/>
                <w:lang w:eastAsia="en-GB"/>
                <w14:ligatures w14:val="none"/>
              </w:rPr>
              <w:t>A/I</w:t>
            </w:r>
          </w:p>
        </w:tc>
      </w:tr>
      <w:tr w:rsidR="00557648" w:rsidRPr="009D6023" w14:paraId="61094A90" w14:textId="77777777" w:rsidTr="0EE29D2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F011EFD" w14:textId="77777777" w:rsidR="00557648" w:rsidRPr="007F2FFE" w:rsidRDefault="25E56B90" w:rsidP="006D349D">
            <w:pPr>
              <w:jc w:val="both"/>
              <w:textAlignment w:val="baseline"/>
              <w:rPr>
                <w:rFonts w:ascii="AS TT Commons" w:eastAsia="Times New Roman" w:hAnsi="AS TT Commons" w:cs="Times New Roman"/>
                <w:lang w:eastAsia="en-GB"/>
                <w14:ligatures w14:val="none"/>
              </w:rPr>
            </w:pPr>
            <w:r w:rsidRPr="7FF09138">
              <w:rPr>
                <w:rFonts w:ascii="AS TT Commons" w:eastAsia="Times New Roman" w:hAnsi="AS TT Commons" w:cs="Times New Roman"/>
                <w:highlight w:val="yellow"/>
                <w:lang w:eastAsia="en-GB"/>
                <w14:ligatures w14:val="none"/>
              </w:rPr>
              <w:t>Experience in developing and implementing corporate strategies and safeguarding procedures and policies</w:t>
            </w:r>
            <w:r w:rsidRPr="00542908">
              <w:rPr>
                <w:rFonts w:ascii="AS TT Commons" w:eastAsia="Times New Roman" w:hAnsi="AS TT Commons" w:cs="Times New Roman"/>
                <w:lang w:eastAsia="en-GB"/>
                <w14:ligatures w14:val="none"/>
              </w:rPr>
              <w:t>.</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90EB60A" w14:textId="77777777" w:rsidR="00557648" w:rsidRDefault="00557648"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46A6749" w14:textId="77777777" w:rsidR="00557648" w:rsidRPr="009D6023" w:rsidRDefault="00557648" w:rsidP="006D349D">
            <w:pPr>
              <w:jc w:val="center"/>
              <w:textAlignment w:val="baseline"/>
              <w:rPr>
                <w:rFonts w:ascii="AS TT Commons" w:eastAsia="Times New Roman" w:hAnsi="AS TT Commons" w:cs="Times New Roman"/>
                <w:color w:val="212121"/>
                <w:lang w:eastAsia="en-GB"/>
                <w14:ligatures w14:val="none"/>
              </w:rPr>
            </w:pPr>
            <w:r>
              <w:rPr>
                <w:rFonts w:ascii="AS TT Commons" w:eastAsia="Times New Roman" w:hAnsi="AS TT Commons" w:cs="Times New Roman"/>
                <w:color w:val="212121"/>
                <w:lang w:eastAsia="en-GB"/>
                <w14:ligatures w14:val="none"/>
              </w:rPr>
              <w:t>A/I</w:t>
            </w:r>
          </w:p>
        </w:tc>
      </w:tr>
      <w:tr w:rsidR="00557648" w:rsidRPr="009D6023" w14:paraId="5A9EF83B" w14:textId="77777777" w:rsidTr="0EE29D2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C7E577F" w14:textId="77777777" w:rsidR="00557648" w:rsidRPr="007F2FFE" w:rsidRDefault="00557648" w:rsidP="006D349D">
            <w:pPr>
              <w:jc w:val="both"/>
              <w:textAlignment w:val="baseline"/>
              <w:rPr>
                <w:rFonts w:ascii="AS TT Commons" w:eastAsia="Times New Roman" w:hAnsi="AS TT Commons" w:cs="Times New Roman"/>
                <w:lang w:eastAsia="en-GB"/>
                <w14:ligatures w14:val="none"/>
              </w:rPr>
            </w:pPr>
            <w:r w:rsidRPr="00414F01">
              <w:rPr>
                <w:rFonts w:ascii="AS TT Commons" w:eastAsia="Times New Roman" w:hAnsi="AS TT Commons" w:cs="Times New Roman"/>
                <w:lang w:eastAsia="en-GB"/>
                <w14:ligatures w14:val="none"/>
              </w:rPr>
              <w:t>Proven track record of developing effective partnerships and joint working both internally and externally with outcomes that benefit service users and builds the reputation of the Society as a leader in safeguarding excellence</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5EF6D2A" w14:textId="77777777" w:rsidR="00557648" w:rsidRDefault="00557648"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D3BCFC7" w14:textId="77777777" w:rsidR="00557648" w:rsidRPr="009D6023" w:rsidRDefault="00557648" w:rsidP="006D349D">
            <w:pPr>
              <w:jc w:val="center"/>
              <w:textAlignment w:val="baseline"/>
              <w:rPr>
                <w:rFonts w:ascii="AS TT Commons" w:eastAsia="Times New Roman" w:hAnsi="AS TT Commons" w:cs="Times New Roman"/>
                <w:color w:val="212121"/>
                <w:lang w:eastAsia="en-GB"/>
                <w14:ligatures w14:val="none"/>
              </w:rPr>
            </w:pPr>
            <w:r>
              <w:rPr>
                <w:rFonts w:ascii="AS TT Commons" w:eastAsia="Times New Roman" w:hAnsi="AS TT Commons" w:cs="Times New Roman"/>
                <w:color w:val="212121"/>
                <w:lang w:eastAsia="en-GB"/>
                <w14:ligatures w14:val="none"/>
              </w:rPr>
              <w:t>A/I</w:t>
            </w:r>
          </w:p>
        </w:tc>
      </w:tr>
      <w:tr w:rsidR="00557648" w:rsidRPr="009D6023" w14:paraId="5988FC11" w14:textId="77777777" w:rsidTr="0EE29D2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FA5E1B4" w14:textId="77777777" w:rsidR="00557648" w:rsidRPr="007F2FFE" w:rsidRDefault="00557648" w:rsidP="006D349D">
            <w:pPr>
              <w:jc w:val="both"/>
              <w:textAlignment w:val="baseline"/>
              <w:rPr>
                <w:rFonts w:ascii="AS TT Commons" w:eastAsia="Times New Roman" w:hAnsi="AS TT Commons" w:cs="Times New Roman"/>
                <w:lang w:eastAsia="en-GB"/>
                <w14:ligatures w14:val="none"/>
              </w:rPr>
            </w:pPr>
            <w:r w:rsidRPr="00DA3238">
              <w:rPr>
                <w:rFonts w:ascii="AS TT Commons" w:eastAsia="Times New Roman" w:hAnsi="AS TT Commons" w:cs="Times New Roman"/>
                <w:lang w:eastAsia="en-GB"/>
                <w14:ligatures w14:val="none"/>
              </w:rPr>
              <w:t>Ability and willingness to travel independently on behalf of the Society, including occasional overnight stays as required.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9D069F1" w14:textId="77777777" w:rsidR="00557648" w:rsidRDefault="00557648"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B7D1B32" w14:textId="77777777" w:rsidR="00557648" w:rsidRPr="009D6023" w:rsidRDefault="00557648" w:rsidP="006D349D">
            <w:pPr>
              <w:jc w:val="center"/>
              <w:textAlignment w:val="baseline"/>
              <w:rPr>
                <w:rFonts w:ascii="AS TT Commons" w:eastAsia="Times New Roman" w:hAnsi="AS TT Commons" w:cs="Times New Roman"/>
                <w:color w:val="212121"/>
                <w:lang w:eastAsia="en-GB"/>
                <w14:ligatures w14:val="none"/>
              </w:rPr>
            </w:pPr>
            <w:r>
              <w:rPr>
                <w:rFonts w:ascii="AS TT Commons" w:eastAsia="Times New Roman" w:hAnsi="AS TT Commons" w:cs="Times New Roman"/>
                <w:color w:val="212121"/>
                <w:lang w:eastAsia="en-GB"/>
                <w14:ligatures w14:val="none"/>
              </w:rPr>
              <w:t>A</w:t>
            </w:r>
          </w:p>
        </w:tc>
      </w:tr>
      <w:tr w:rsidR="00557648" w:rsidRPr="009D6023" w14:paraId="0A9C7F15" w14:textId="77777777" w:rsidTr="0EE29D2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73B0D23" w14:textId="77777777" w:rsidR="00557648" w:rsidRPr="007F2FFE" w:rsidRDefault="00557648" w:rsidP="006D349D">
            <w:pPr>
              <w:jc w:val="both"/>
              <w:textAlignment w:val="baseline"/>
              <w:rPr>
                <w:rFonts w:ascii="AS TT Commons" w:eastAsia="Times New Roman" w:hAnsi="AS TT Commons" w:cs="Times New Roman"/>
                <w:lang w:eastAsia="en-GB"/>
                <w14:ligatures w14:val="none"/>
              </w:rPr>
            </w:pPr>
            <w:r w:rsidRPr="00DA3238">
              <w:rPr>
                <w:rFonts w:ascii="AS TT Commons" w:eastAsia="Times New Roman" w:hAnsi="AS TT Commons" w:cs="Times New Roman"/>
                <w:lang w:eastAsia="en-GB"/>
                <w14:ligatures w14:val="none"/>
              </w:rPr>
              <w:t>Management experience of volunteers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F73E64F" w14:textId="77777777" w:rsidR="00557648" w:rsidRDefault="00557648" w:rsidP="006D349D">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C574270" w14:textId="77777777" w:rsidR="00557648" w:rsidRPr="009D6023" w:rsidRDefault="00557648" w:rsidP="006D349D">
            <w:pPr>
              <w:jc w:val="center"/>
              <w:textAlignment w:val="baseline"/>
              <w:rPr>
                <w:rFonts w:ascii="AS TT Commons" w:eastAsia="Times New Roman" w:hAnsi="AS TT Commons" w:cs="Times New Roman"/>
                <w:color w:val="212121"/>
                <w:lang w:eastAsia="en-GB"/>
                <w14:ligatures w14:val="none"/>
              </w:rPr>
            </w:pPr>
            <w:r>
              <w:rPr>
                <w:rFonts w:ascii="AS TT Commons" w:eastAsia="Times New Roman" w:hAnsi="AS TT Commons" w:cs="Times New Roman"/>
                <w:color w:val="212121"/>
                <w:lang w:eastAsia="en-GB"/>
                <w14:ligatures w14:val="none"/>
              </w:rPr>
              <w:t>A</w:t>
            </w:r>
          </w:p>
        </w:tc>
      </w:tr>
    </w:tbl>
    <w:p w14:paraId="46676E49" w14:textId="3430175B" w:rsidR="0EE29D28" w:rsidRDefault="0EE29D28"/>
    <w:p w14:paraId="736561D4" w14:textId="77777777" w:rsidR="008B7FEE" w:rsidRDefault="008B7FEE" w:rsidP="008B7FEE"/>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9D6023" w14:paraId="18DDD9D7" w14:textId="77777777" w:rsidTr="006D349D">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1366EDFE" w14:textId="77777777" w:rsidR="008B7FEE" w:rsidRPr="009D6023" w:rsidRDefault="008B7FEE" w:rsidP="006D349D">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Competencies &amp; Personal Attributes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6EC4D302" w14:textId="77777777" w:rsidR="008B7FEE" w:rsidRPr="009D6023" w:rsidRDefault="008B7FEE" w:rsidP="006D349D">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FDFD43D" w14:textId="77777777" w:rsidR="008B7FEE" w:rsidRPr="009D6023" w:rsidRDefault="008B7FEE" w:rsidP="006D349D">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 </w:t>
            </w:r>
          </w:p>
        </w:tc>
      </w:tr>
      <w:tr w:rsidR="00A916AE" w:rsidRPr="009D6023" w14:paraId="1F9F02EB" w14:textId="77777777" w:rsidTr="006D349D">
        <w:trPr>
          <w:trHeight w:val="42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1FAD0FE"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Be a team player, supporting colleagues when there are deadlines, and who knows when to ask for help themselves.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E30697A"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24B58EC"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5149DF39" w14:textId="77777777" w:rsidTr="006D349D">
        <w:trPr>
          <w:trHeight w:val="57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23FB928"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Be a self-starter and incredibly motivated.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1AEFE75"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164C0EB"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5A0227C9" w14:textId="77777777" w:rsidTr="006D349D">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A055E1C"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Excellent organisational and timekeeping skills.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AF807D3"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auto"/>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8511792"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6E3763FB" w14:textId="77777777" w:rsidTr="006D349D">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FBD2BA7"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Excellent attention to detail.</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7407325"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E8E253D"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6929AC58" w14:textId="77777777" w:rsidTr="006D349D">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E0397AE" w14:textId="77777777" w:rsidR="008B7FEE" w:rsidRPr="00A916AE" w:rsidRDefault="008B7FEE" w:rsidP="006D349D">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Non-judgemental communication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ADEE605" w14:textId="77777777" w:rsidR="008B7FEE" w:rsidRPr="00A916AE" w:rsidRDefault="008B7FEE" w:rsidP="006D349D">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42B38AA" w14:textId="77777777" w:rsidR="008B7FEE" w:rsidRPr="00A916AE" w:rsidRDefault="008B7FEE" w:rsidP="006D349D">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194F3F3F" w14:textId="77777777" w:rsidTr="006D349D">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EC59CF5" w14:textId="77777777" w:rsidR="008B7FEE" w:rsidRPr="00A916AE" w:rsidRDefault="008B7FEE" w:rsidP="006D349D">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Commitment to and understanding of equal opportunities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E235FE8" w14:textId="77777777" w:rsidR="008B7FEE" w:rsidRPr="00A916AE" w:rsidRDefault="008B7FEE" w:rsidP="006D349D">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E233FB1" w14:textId="77777777" w:rsidR="008B7FEE" w:rsidRPr="00A916AE" w:rsidRDefault="008B7FEE" w:rsidP="006D349D">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2BE1DBE7" w14:textId="77777777" w:rsidTr="006D349D">
        <w:trPr>
          <w:trHeight w:val="69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03A147A" w14:textId="77777777" w:rsidR="008B7FEE" w:rsidRPr="00A916AE" w:rsidRDefault="008B7FEE" w:rsidP="006D349D">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Understanding of the inclusion agenda and its relevance within a diverse society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F3055D4" w14:textId="77777777" w:rsidR="008B7FEE" w:rsidRPr="00A916AE" w:rsidRDefault="008B7FEE" w:rsidP="006D349D">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C5960C3" w14:textId="77777777" w:rsidR="008B7FEE" w:rsidRPr="00A916AE" w:rsidRDefault="008B7FEE" w:rsidP="006D349D">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bl>
    <w:p w14:paraId="12BDF633" w14:textId="77777777" w:rsidR="008B7FEE" w:rsidRDefault="008B7FEE" w:rsidP="008B7FEE">
      <w:pPr>
        <w:spacing w:line="60" w:lineRule="exact"/>
        <w:jc w:val="both"/>
        <w:textAlignment w:val="baseline"/>
        <w:rPr>
          <w:rFonts w:eastAsia="Times New Roman"/>
          <w:color w:val="212121"/>
          <w:lang w:eastAsia="en-GB"/>
        </w:rPr>
      </w:pPr>
    </w:p>
    <w:p w14:paraId="1C9ACEBB" w14:textId="77777777" w:rsidR="008B7FEE" w:rsidRDefault="008B7FEE" w:rsidP="00A916AE">
      <w:pPr>
        <w:jc w:val="both"/>
        <w:textAlignment w:val="baseline"/>
        <w:rPr>
          <w:rFonts w:ascii="AS TT Commons" w:eastAsia="Times New Roman" w:hAnsi="AS TT Commons" w:cs="Segoe UI"/>
          <w:sz w:val="18"/>
          <w:szCs w:val="18"/>
          <w:lang w:eastAsia="en-GB"/>
        </w:rPr>
      </w:pPr>
      <w:r w:rsidRPr="00232591">
        <w:rPr>
          <w:rFonts w:eastAsia="Times New Roman"/>
          <w:color w:val="212121"/>
          <w:lang w:eastAsia="en-GB"/>
        </w:rPr>
        <w:t>Essential requirements are those, without which, the post holder would not be able to fulfil the responsibilities of the role. Desirable requirements are those which would be useful for the post holder to possess and will be considered when more than one applicant meets the essential requirements.</w:t>
      </w:r>
    </w:p>
    <w:p w14:paraId="1295F49C" w14:textId="2C14EA3D" w:rsidR="00A916AE" w:rsidRPr="00A95C0D" w:rsidRDefault="00A95C0D" w:rsidP="00A95C0D">
      <w:pPr>
        <w:pStyle w:val="NoSpacing"/>
        <w:rPr>
          <w:rFonts w:ascii="AS TT Commons Medium" w:hAnsi="AS TT Commons Medium"/>
          <w:sz w:val="22"/>
          <w:szCs w:val="22"/>
        </w:rPr>
      </w:pPr>
      <w:r w:rsidRPr="00A95C0D">
        <w:rPr>
          <w:rFonts w:ascii="AS TT Commons Medium" w:eastAsia="Segoe UI" w:hAnsi="AS TT Commons Medium"/>
          <w:sz w:val="22"/>
          <w:szCs w:val="22"/>
        </w:rPr>
        <w:t xml:space="preserve">This post will be subject to a satisfactory Criminal Records Check, from either the Disclosure and Barring Service (England &amp; Wales), Disclosure Scotland Check (Scotland) or AccessNI (Northern Ireland). If you require further information regarding Criminal Records Check, then please contact: </w:t>
      </w:r>
      <w:hyperlink r:id="rId20" w:history="1">
        <w:r w:rsidRPr="00A95C0D">
          <w:rPr>
            <w:rStyle w:val="Hyperlink"/>
            <w:rFonts w:ascii="AS TT Commons Medium" w:eastAsia="Segoe UI" w:hAnsi="AS TT Commons Medium" w:cs="Times New Roman"/>
            <w:b w:val="0"/>
            <w:bCs w:val="0"/>
            <w:color w:val="auto"/>
            <w:sz w:val="22"/>
            <w:szCs w:val="22"/>
            <w:u w:val="none"/>
          </w:rPr>
          <w:t>careers@alzheimers.org.uk</w:t>
        </w:r>
      </w:hyperlink>
      <w:r>
        <w:rPr>
          <w:rFonts w:ascii="AS TT Commons Medium" w:eastAsia="Segoe UI" w:hAnsi="AS TT Commons Medium"/>
          <w:sz w:val="22"/>
          <w:szCs w:val="22"/>
        </w:rPr>
        <w:t xml:space="preserve"> </w:t>
      </w:r>
    </w:p>
    <w:p w14:paraId="1DD5CC3B" w14:textId="77777777" w:rsidR="00A916AE" w:rsidRDefault="00A916AE" w:rsidP="00A916AE">
      <w:pPr>
        <w:jc w:val="both"/>
        <w:textAlignment w:val="baseline"/>
        <w:rPr>
          <w:rFonts w:ascii="AS TT Commons" w:eastAsia="Times New Roman" w:hAnsi="AS TT Commons" w:cs="Segoe UI"/>
          <w:sz w:val="18"/>
          <w:szCs w:val="18"/>
          <w:lang w:eastAsia="en-GB"/>
        </w:rPr>
      </w:pPr>
    </w:p>
    <w:p w14:paraId="2E08B8D2" w14:textId="77777777" w:rsidR="00A916AE" w:rsidRDefault="00A916AE" w:rsidP="00A916AE">
      <w:pPr>
        <w:jc w:val="both"/>
        <w:textAlignment w:val="baseline"/>
        <w:rPr>
          <w:rFonts w:ascii="AS TT Commons" w:eastAsia="Times New Roman" w:hAnsi="AS TT Commons" w:cs="Segoe UI"/>
          <w:sz w:val="18"/>
          <w:szCs w:val="18"/>
          <w:lang w:eastAsia="en-GB"/>
        </w:rPr>
      </w:pPr>
    </w:p>
    <w:p w14:paraId="1FA70B69" w14:textId="77777777" w:rsidR="00A916AE" w:rsidRDefault="00A916AE" w:rsidP="00A916AE">
      <w:pPr>
        <w:jc w:val="both"/>
        <w:textAlignment w:val="baseline"/>
        <w:rPr>
          <w:rFonts w:ascii="AS TT Commons" w:eastAsia="Times New Roman" w:hAnsi="AS TT Commons" w:cs="Segoe UI"/>
          <w:sz w:val="18"/>
          <w:szCs w:val="18"/>
          <w:lang w:eastAsia="en-GB"/>
        </w:rPr>
      </w:pPr>
    </w:p>
    <w:p w14:paraId="666D7AAF" w14:textId="77777777" w:rsidR="00A916AE" w:rsidRDefault="00A916AE" w:rsidP="00A916AE">
      <w:pPr>
        <w:jc w:val="both"/>
        <w:textAlignment w:val="baseline"/>
        <w:rPr>
          <w:rFonts w:ascii="AS TT Commons" w:eastAsia="Times New Roman" w:hAnsi="AS TT Commons" w:cs="Segoe UI"/>
          <w:sz w:val="18"/>
          <w:szCs w:val="18"/>
          <w:lang w:eastAsia="en-GB"/>
        </w:rPr>
      </w:pPr>
    </w:p>
    <w:p w14:paraId="1108669E" w14:textId="77777777" w:rsidR="00A916AE" w:rsidRDefault="00A916AE" w:rsidP="00A916AE">
      <w:pPr>
        <w:jc w:val="both"/>
        <w:textAlignment w:val="baseline"/>
        <w:rPr>
          <w:rFonts w:ascii="AS TT Commons" w:eastAsia="Times New Roman" w:hAnsi="AS TT Commons" w:cs="Segoe UI"/>
          <w:sz w:val="18"/>
          <w:szCs w:val="18"/>
          <w:lang w:eastAsia="en-GB"/>
        </w:rPr>
      </w:pPr>
    </w:p>
    <w:p w14:paraId="0A55631D" w14:textId="77777777" w:rsidR="00A916AE" w:rsidRDefault="00A916AE" w:rsidP="00A916AE">
      <w:pPr>
        <w:jc w:val="both"/>
        <w:textAlignment w:val="baseline"/>
        <w:rPr>
          <w:rFonts w:ascii="AS TT Commons" w:eastAsia="Times New Roman" w:hAnsi="AS TT Commons" w:cs="Segoe UI"/>
          <w:sz w:val="18"/>
          <w:szCs w:val="18"/>
          <w:lang w:eastAsia="en-GB"/>
        </w:rPr>
      </w:pPr>
    </w:p>
    <w:p w14:paraId="08C80D5B" w14:textId="77777777" w:rsidR="00A916AE" w:rsidRPr="00A916AE" w:rsidRDefault="00A916AE" w:rsidP="00A916AE">
      <w:pPr>
        <w:jc w:val="both"/>
        <w:textAlignment w:val="baseline"/>
        <w:rPr>
          <w:rFonts w:ascii="AS TT Commons" w:eastAsia="Times New Roman" w:hAnsi="AS TT Commons" w:cs="Segoe UI"/>
          <w:sz w:val="18"/>
          <w:szCs w:val="18"/>
          <w:lang w:eastAsia="en-GB"/>
        </w:rPr>
      </w:pPr>
    </w:p>
    <w:p w14:paraId="7DB509E9" w14:textId="77777777" w:rsidR="008B7FEE" w:rsidRPr="008B7FEE" w:rsidRDefault="00B5429F" w:rsidP="008B7FEE">
      <w:pPr>
        <w:ind w:firstLine="720"/>
      </w:pPr>
      <w:r>
        <w:rPr>
          <w:noProof/>
          <w:color w:val="2B579A"/>
          <w:shd w:val="clear" w:color="auto" w:fill="E6E6E6"/>
        </w:rPr>
        <w:drawing>
          <wp:anchor distT="0" distB="0" distL="114300" distR="114300" simplePos="0" relativeHeight="251658251" behindDoc="0" locked="0" layoutInCell="1" allowOverlap="1" wp14:anchorId="696F3DFF" wp14:editId="4DCC92B6">
            <wp:simplePos x="0" y="0"/>
            <wp:positionH relativeFrom="column">
              <wp:posOffset>-284096</wp:posOffset>
            </wp:positionH>
            <wp:positionV relativeFrom="paragraph">
              <wp:posOffset>0</wp:posOffset>
            </wp:positionV>
            <wp:extent cx="6358255" cy="7995285"/>
            <wp:effectExtent l="0" t="0" r="0" b="0"/>
            <wp:wrapThrough wrapText="bothSides">
              <wp:wrapPolygon edited="0">
                <wp:start x="10570" y="172"/>
                <wp:lineTo x="1208" y="274"/>
                <wp:lineTo x="173" y="309"/>
                <wp:lineTo x="173" y="789"/>
                <wp:lineTo x="302" y="1613"/>
                <wp:lineTo x="5868" y="1887"/>
                <wp:lineTo x="10786" y="1887"/>
                <wp:lineTo x="10786" y="2985"/>
                <wp:lineTo x="1769" y="2985"/>
                <wp:lineTo x="345" y="3054"/>
                <wp:lineTo x="173" y="4152"/>
                <wp:lineTo x="302" y="4769"/>
                <wp:lineTo x="1122" y="5181"/>
                <wp:lineTo x="1381" y="5181"/>
                <wp:lineTo x="3538" y="5730"/>
                <wp:lineTo x="3106" y="6244"/>
                <wp:lineTo x="3106" y="6759"/>
                <wp:lineTo x="4789" y="6828"/>
                <wp:lineTo x="14151" y="6828"/>
                <wp:lineTo x="3193" y="6965"/>
                <wp:lineTo x="3106" y="7205"/>
                <wp:lineTo x="3624" y="7377"/>
                <wp:lineTo x="3581" y="7548"/>
                <wp:lineTo x="3581" y="7926"/>
                <wp:lineTo x="3193" y="8269"/>
                <wp:lineTo x="3106" y="8372"/>
                <wp:lineTo x="3150" y="9024"/>
                <wp:lineTo x="3193" y="9058"/>
                <wp:lineTo x="10786" y="9573"/>
                <wp:lineTo x="2114" y="9710"/>
                <wp:lineTo x="475" y="9813"/>
                <wp:lineTo x="475" y="10122"/>
                <wp:lineTo x="216" y="10499"/>
                <wp:lineTo x="173" y="10670"/>
                <wp:lineTo x="173" y="11219"/>
                <wp:lineTo x="690" y="11837"/>
                <wp:lineTo x="2847" y="12317"/>
                <wp:lineTo x="3106" y="12317"/>
                <wp:lineTo x="3106" y="12660"/>
                <wp:lineTo x="3754" y="12866"/>
                <wp:lineTo x="4875" y="12866"/>
                <wp:lineTo x="3150" y="13141"/>
                <wp:lineTo x="3150" y="13415"/>
                <wp:lineTo x="3581" y="13484"/>
                <wp:lineTo x="3624" y="13827"/>
                <wp:lineTo x="14669" y="13964"/>
                <wp:lineTo x="3193" y="13964"/>
                <wp:lineTo x="3106" y="14204"/>
                <wp:lineTo x="3624" y="14513"/>
                <wp:lineTo x="3150" y="14513"/>
                <wp:lineTo x="3150" y="14719"/>
                <wp:lineTo x="3581" y="15062"/>
                <wp:lineTo x="3106" y="15577"/>
                <wp:lineTo x="3106" y="15714"/>
                <wp:lineTo x="9578" y="16160"/>
                <wp:lineTo x="10786" y="16160"/>
                <wp:lineTo x="949" y="16606"/>
                <wp:lineTo x="259" y="17224"/>
                <wp:lineTo x="129" y="17807"/>
                <wp:lineTo x="345" y="18356"/>
                <wp:lineTo x="388" y="18802"/>
                <wp:lineTo x="3538" y="18905"/>
                <wp:lineTo x="14928" y="18905"/>
                <wp:lineTo x="3150" y="19042"/>
                <wp:lineTo x="3106" y="20380"/>
                <wp:lineTo x="3624" y="20552"/>
                <wp:lineTo x="3538" y="20826"/>
                <wp:lineTo x="5091" y="20826"/>
                <wp:lineTo x="5091" y="20552"/>
                <wp:lineTo x="17818" y="20415"/>
                <wp:lineTo x="18034" y="20003"/>
                <wp:lineTo x="17473" y="20003"/>
                <wp:lineTo x="17560" y="19694"/>
                <wp:lineTo x="17473" y="19488"/>
                <wp:lineTo x="19156" y="19454"/>
                <wp:lineTo x="20407" y="19248"/>
                <wp:lineTo x="20321" y="18905"/>
                <wp:lineTo x="21011" y="18802"/>
                <wp:lineTo x="20839" y="18528"/>
                <wp:lineTo x="13892" y="18356"/>
                <wp:lineTo x="16524" y="18356"/>
                <wp:lineTo x="20321" y="18047"/>
                <wp:lineTo x="20364" y="17704"/>
                <wp:lineTo x="14065" y="17224"/>
                <wp:lineTo x="13331" y="16675"/>
                <wp:lineTo x="10743" y="16160"/>
                <wp:lineTo x="5997" y="15611"/>
                <wp:lineTo x="21313" y="15611"/>
                <wp:lineTo x="21356" y="15199"/>
                <wp:lineTo x="8758" y="15062"/>
                <wp:lineTo x="17085" y="15062"/>
                <wp:lineTo x="21356" y="14891"/>
                <wp:lineTo x="21313" y="14513"/>
                <wp:lineTo x="21011" y="13964"/>
                <wp:lineTo x="21443" y="13621"/>
                <wp:lineTo x="21054" y="13415"/>
                <wp:lineTo x="15532" y="13415"/>
                <wp:lineTo x="19717" y="13244"/>
                <wp:lineTo x="19674" y="12866"/>
                <wp:lineTo x="20450" y="12866"/>
                <wp:lineTo x="20321" y="12592"/>
                <wp:lineTo x="16740" y="12317"/>
                <wp:lineTo x="18293" y="12317"/>
                <wp:lineTo x="20450" y="12009"/>
                <wp:lineTo x="20493" y="11768"/>
                <wp:lineTo x="18379" y="11219"/>
                <wp:lineTo x="21313" y="11219"/>
                <wp:lineTo x="21227" y="10705"/>
                <wp:lineTo x="14151" y="10670"/>
                <wp:lineTo x="13892" y="10293"/>
                <wp:lineTo x="13806" y="9916"/>
                <wp:lineTo x="12814" y="9744"/>
                <wp:lineTo x="10786" y="9573"/>
                <wp:lineTo x="18293" y="9058"/>
                <wp:lineTo x="18422" y="8783"/>
                <wp:lineTo x="16869" y="8715"/>
                <wp:lineTo x="7248" y="8475"/>
                <wp:lineTo x="18077" y="8440"/>
                <wp:lineTo x="18120" y="8063"/>
                <wp:lineTo x="9751" y="7926"/>
                <wp:lineTo x="20019" y="7857"/>
                <wp:lineTo x="20019" y="7514"/>
                <wp:lineTo x="9147" y="7377"/>
                <wp:lineTo x="16050" y="7377"/>
                <wp:lineTo x="20623" y="7171"/>
                <wp:lineTo x="20580" y="6828"/>
                <wp:lineTo x="20234" y="6279"/>
                <wp:lineTo x="20321" y="5833"/>
                <wp:lineTo x="19932" y="5695"/>
                <wp:lineTo x="19846" y="5421"/>
                <wp:lineTo x="13029" y="5181"/>
                <wp:lineTo x="18983" y="5147"/>
                <wp:lineTo x="18983" y="4838"/>
                <wp:lineTo x="13979" y="4632"/>
                <wp:lineTo x="18509" y="4632"/>
                <wp:lineTo x="20623" y="4460"/>
                <wp:lineTo x="20666" y="3980"/>
                <wp:lineTo x="19372" y="3877"/>
                <wp:lineTo x="13935" y="3534"/>
                <wp:lineTo x="13979" y="3191"/>
                <wp:lineTo x="12814" y="2985"/>
                <wp:lineTo x="10743" y="2985"/>
                <wp:lineTo x="10786" y="1887"/>
                <wp:lineTo x="11563" y="1887"/>
                <wp:lineTo x="12900" y="1544"/>
                <wp:lineTo x="12857" y="721"/>
                <wp:lineTo x="10786" y="172"/>
                <wp:lineTo x="10570" y="172"/>
              </wp:wrapPolygon>
            </wp:wrapThrough>
            <wp:docPr id="81332828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287" name="Picture 2" descr="A screenshot of a computer screen&#10;&#10;Description automatically generated"/>
                    <pic:cNvPicPr/>
                  </pic:nvPicPr>
                  <pic:blipFill rotWithShape="1">
                    <a:blip r:embed="rId21" cstate="print">
                      <a:extLst>
                        <a:ext uri="{28A0092B-C50C-407E-A947-70E740481C1C}">
                          <a14:useLocalDpi xmlns:a14="http://schemas.microsoft.com/office/drawing/2010/main" val="0"/>
                        </a:ext>
                      </a:extLst>
                    </a:blip>
                    <a:srcRect l="4711" t="5376" r="4402" b="13769"/>
                    <a:stretch/>
                  </pic:blipFill>
                  <pic:spPr bwMode="auto">
                    <a:xfrm>
                      <a:off x="0" y="0"/>
                      <a:ext cx="6358255" cy="799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112">
        <w:rPr>
          <w:noProof/>
          <w:color w:val="2B579A"/>
          <w:shd w:val="clear" w:color="auto" w:fill="E6E6E6"/>
        </w:rPr>
        <w:drawing>
          <wp:anchor distT="0" distB="0" distL="114300" distR="114300" simplePos="0" relativeHeight="251658248" behindDoc="0" locked="0" layoutInCell="1" allowOverlap="1" wp14:anchorId="7F4BADE2" wp14:editId="155AA3D3">
            <wp:simplePos x="0" y="0"/>
            <wp:positionH relativeFrom="column">
              <wp:posOffset>4380540</wp:posOffset>
            </wp:positionH>
            <wp:positionV relativeFrom="page">
              <wp:posOffset>-1853860</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2"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7FEE" w:rsidRPr="008B7FEE" w:rsidSect="00210044">
      <w:headerReference w:type="even" r:id="rId23"/>
      <w:headerReference w:type="default" r:id="rId24"/>
      <w:footerReference w:type="default" r:id="rId25"/>
      <w:pgSz w:w="11906" w:h="16838"/>
      <w:pgMar w:top="1440" w:right="1440" w:bottom="1440" w:left="1440" w:header="283"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4FB86" w14:textId="77777777" w:rsidR="00974B63" w:rsidRDefault="00974B63" w:rsidP="00F00385">
      <w:pPr>
        <w:spacing w:after="0" w:line="240" w:lineRule="auto"/>
      </w:pPr>
      <w:r>
        <w:separator/>
      </w:r>
    </w:p>
  </w:endnote>
  <w:endnote w:type="continuationSeparator" w:id="0">
    <w:p w14:paraId="327B82ED" w14:textId="77777777" w:rsidR="00974B63" w:rsidRDefault="00974B63" w:rsidP="00F00385">
      <w:pPr>
        <w:spacing w:after="0" w:line="240" w:lineRule="auto"/>
      </w:pPr>
      <w:r>
        <w:continuationSeparator/>
      </w:r>
    </w:p>
  </w:endnote>
  <w:endnote w:type="continuationNotice" w:id="1">
    <w:p w14:paraId="5346734C" w14:textId="77777777" w:rsidR="008C5486" w:rsidRDefault="008C54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w:charset w:val="02"/>
    <w:family w:val="roman"/>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S TT Commons Medium">
    <w:altName w:val="Calibri"/>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S Lettera Text">
    <w:altName w:val="Calibri"/>
    <w:panose1 w:val="00000000000000000000"/>
    <w:charset w:val="4D"/>
    <w:family w:val="swiss"/>
    <w:notTrueType/>
    <w:pitch w:val="variable"/>
    <w:sig w:usb0="A00002BF" w:usb1="4000207B" w:usb2="00000008" w:usb3="00000000" w:csb0="00000093" w:csb1="00000000"/>
  </w:font>
  <w:font w:name="AS TT Commons DemiBold">
    <w:altName w:val="Calibri"/>
    <w:charset w:val="00"/>
    <w:family w:val="swiss"/>
    <w:pitch w:val="variable"/>
    <w:sig w:usb0="A000007F" w:usb1="4000A4FB" w:usb2="00000000" w:usb3="00000000" w:csb0="00000093" w:csb1="00000000"/>
  </w:font>
  <w:font w:name="AS TT Commons ExtraBold">
    <w:altName w:val="Calibri"/>
    <w:charset w:val="00"/>
    <w:family w:val="swiss"/>
    <w:pitch w:val="variable"/>
    <w:sig w:usb0="A000007F" w:usb1="4000A4FB" w:usb2="00000000" w:usb3="00000000" w:csb0="00000093" w:csb1="00000000"/>
  </w:font>
  <w:font w:name="AS TT Commons">
    <w:altName w:val="Calibri"/>
    <w:charset w:val="00"/>
    <w:family w:val="swiss"/>
    <w:pitch w:val="variable"/>
    <w:sig w:usb0="A000007F" w:usb1="4000A4F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49F57" w14:textId="77777777" w:rsidR="00D820C9" w:rsidRPr="00D820C9" w:rsidRDefault="00D820C9" w:rsidP="00D820C9">
    <w:pPr>
      <w:pStyle w:val="Footer"/>
      <w:jc w:val="right"/>
      <w:rPr>
        <w:color w:val="2F86FF"/>
        <w:sz w:val="16"/>
        <w:szCs w:val="16"/>
      </w:rPr>
    </w:pPr>
    <w:r w:rsidRPr="00D820C9">
      <w:rPr>
        <w:color w:val="2F86FF"/>
        <w:sz w:val="16"/>
        <w:szCs w:val="16"/>
      </w:rPr>
      <w:t>Alzheimer’s Society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3A32E" w14:textId="77777777" w:rsidR="00974B63" w:rsidRDefault="00974B63" w:rsidP="00F00385">
      <w:pPr>
        <w:spacing w:after="0" w:line="240" w:lineRule="auto"/>
      </w:pPr>
      <w:r>
        <w:separator/>
      </w:r>
    </w:p>
  </w:footnote>
  <w:footnote w:type="continuationSeparator" w:id="0">
    <w:p w14:paraId="35B06C23" w14:textId="77777777" w:rsidR="00974B63" w:rsidRDefault="00974B63" w:rsidP="00F00385">
      <w:pPr>
        <w:spacing w:after="0" w:line="240" w:lineRule="auto"/>
      </w:pPr>
      <w:r>
        <w:continuationSeparator/>
      </w:r>
    </w:p>
  </w:footnote>
  <w:footnote w:type="continuationNotice" w:id="1">
    <w:p w14:paraId="637242BF" w14:textId="77777777" w:rsidR="008C5486" w:rsidRDefault="008C54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19637783"/>
      <w:docPartObj>
        <w:docPartGallery w:val="Page Numbers (Top of Page)"/>
        <w:docPartUnique/>
      </w:docPartObj>
    </w:sdtPr>
    <w:sdtContent>
      <w:p w14:paraId="26DCEAB6" w14:textId="77777777" w:rsidR="00D820C9" w:rsidRDefault="00D820C9" w:rsidP="006D349D">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67194803"/>
      <w:docPartObj>
        <w:docPartGallery w:val="Page Numbers (Top of Page)"/>
        <w:docPartUnique/>
      </w:docPartObj>
    </w:sdtPr>
    <w:sdtContent>
      <w:p w14:paraId="0424FE25" w14:textId="77777777" w:rsidR="00D820C9" w:rsidRDefault="00D820C9" w:rsidP="00D820C9">
        <w:pPr>
          <w:pStyle w:val="Head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36837F" w14:textId="77777777" w:rsidR="00D820C9" w:rsidRDefault="00D820C9" w:rsidP="00D820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7156161"/>
      <w:docPartObj>
        <w:docPartGallery w:val="Page Numbers (Top of Page)"/>
        <w:docPartUnique/>
      </w:docPartObj>
    </w:sdtPr>
    <w:sdtContent>
      <w:p w14:paraId="3DDF8C77" w14:textId="77777777" w:rsidR="00D820C9" w:rsidRDefault="00D820C9" w:rsidP="00D820C9">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41C7856" w14:textId="77777777" w:rsidR="00D820C9" w:rsidRDefault="00D820C9" w:rsidP="00D820C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950B0"/>
    <w:multiLevelType w:val="hybridMultilevel"/>
    <w:tmpl w:val="4852E514"/>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C385E"/>
    <w:multiLevelType w:val="hybridMultilevel"/>
    <w:tmpl w:val="722091E2"/>
    <w:lvl w:ilvl="0" w:tplc="08090001">
      <w:start w:val="1"/>
      <w:numFmt w:val="bullet"/>
      <w:lvlText w:val=""/>
      <w:lvlJc w:val="left"/>
      <w:pPr>
        <w:ind w:left="360" w:hanging="360"/>
      </w:pPr>
      <w:rPr>
        <w:rFonts w:ascii="Symbol" w:hAnsi="Symbol" w:hint="default"/>
        <w:color w:val="0199FF"/>
        <w:position w:val="2"/>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FC217C2"/>
    <w:multiLevelType w:val="hybridMultilevel"/>
    <w:tmpl w:val="4548474E"/>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526AA"/>
    <w:multiLevelType w:val="hybridMultilevel"/>
    <w:tmpl w:val="17D8FAB2"/>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B1907"/>
    <w:multiLevelType w:val="hybridMultilevel"/>
    <w:tmpl w:val="5AE80C54"/>
    <w:lvl w:ilvl="0" w:tplc="E902A81A">
      <w:start w:val="1"/>
      <w:numFmt w:val="bullet"/>
      <w:pStyle w:val="Bulletpointtext"/>
      <w:lvlText w:val=""/>
      <w:lvlJc w:val="left"/>
      <w:pPr>
        <w:ind w:left="360" w:hanging="360"/>
      </w:pPr>
      <w:rPr>
        <w:rFonts w:ascii="Wingdings 2" w:hAnsi="Wingdings 2" w:hint="default"/>
        <w:color w:val="0199FF"/>
        <w:position w:val="2"/>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3566EA"/>
    <w:multiLevelType w:val="hybridMultilevel"/>
    <w:tmpl w:val="A6EACC0A"/>
    <w:lvl w:ilvl="0" w:tplc="08090007">
      <w:start w:val="1"/>
      <w:numFmt w:val="bullet"/>
      <w:lvlText w:val=""/>
      <w:lvlJc w:val="left"/>
      <w:pPr>
        <w:ind w:left="360" w:hanging="360"/>
      </w:pPr>
      <w:rPr>
        <w:rFonts w:ascii="Symbol" w:hAnsi="Symbol" w:hint="default"/>
        <w:color w:val="0199FF"/>
        <w:position w:val="2"/>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4726658"/>
    <w:multiLevelType w:val="hybridMultilevel"/>
    <w:tmpl w:val="6EB20A7C"/>
    <w:lvl w:ilvl="0" w:tplc="08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661D3D7C"/>
    <w:multiLevelType w:val="hybridMultilevel"/>
    <w:tmpl w:val="FA02C6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EFF0835"/>
    <w:multiLevelType w:val="hybridMultilevel"/>
    <w:tmpl w:val="2BE2C34C"/>
    <w:lvl w:ilvl="0" w:tplc="08090007">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407129">
    <w:abstractNumId w:val="9"/>
  </w:num>
  <w:num w:numId="2" w16cid:durableId="1176261716">
    <w:abstractNumId w:val="8"/>
  </w:num>
  <w:num w:numId="3" w16cid:durableId="1725719889">
    <w:abstractNumId w:val="3"/>
  </w:num>
  <w:num w:numId="4" w16cid:durableId="1045376572">
    <w:abstractNumId w:val="4"/>
  </w:num>
  <w:num w:numId="5" w16cid:durableId="1661693237">
    <w:abstractNumId w:val="5"/>
  </w:num>
  <w:num w:numId="6" w16cid:durableId="563876295">
    <w:abstractNumId w:val="2"/>
  </w:num>
  <w:num w:numId="7" w16cid:durableId="377709899">
    <w:abstractNumId w:val="6"/>
  </w:num>
  <w:num w:numId="8" w16cid:durableId="161315571">
    <w:abstractNumId w:val="7"/>
  </w:num>
  <w:num w:numId="9" w16cid:durableId="1010065168">
    <w:abstractNumId w:val="1"/>
  </w:num>
  <w:num w:numId="10" w16cid:durableId="959338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E7"/>
    <w:rsid w:val="0002027D"/>
    <w:rsid w:val="00042F31"/>
    <w:rsid w:val="001240F3"/>
    <w:rsid w:val="00146A63"/>
    <w:rsid w:val="00154605"/>
    <w:rsid w:val="00181420"/>
    <w:rsid w:val="00210044"/>
    <w:rsid w:val="00210A17"/>
    <w:rsid w:val="00257609"/>
    <w:rsid w:val="002805CB"/>
    <w:rsid w:val="00282629"/>
    <w:rsid w:val="002A6B6A"/>
    <w:rsid w:val="002C6CAC"/>
    <w:rsid w:val="00300617"/>
    <w:rsid w:val="00310BC8"/>
    <w:rsid w:val="003352EA"/>
    <w:rsid w:val="00335E70"/>
    <w:rsid w:val="00347D1D"/>
    <w:rsid w:val="003559E0"/>
    <w:rsid w:val="00374833"/>
    <w:rsid w:val="003A1249"/>
    <w:rsid w:val="003C253B"/>
    <w:rsid w:val="003E6418"/>
    <w:rsid w:val="004015FB"/>
    <w:rsid w:val="00497551"/>
    <w:rsid w:val="004C0FE3"/>
    <w:rsid w:val="004E7789"/>
    <w:rsid w:val="004F3765"/>
    <w:rsid w:val="004F706C"/>
    <w:rsid w:val="0051106E"/>
    <w:rsid w:val="00557648"/>
    <w:rsid w:val="00564749"/>
    <w:rsid w:val="005A443E"/>
    <w:rsid w:val="005D3D10"/>
    <w:rsid w:val="005F6BFD"/>
    <w:rsid w:val="00642E37"/>
    <w:rsid w:val="00687872"/>
    <w:rsid w:val="006D1510"/>
    <w:rsid w:val="006D349D"/>
    <w:rsid w:val="006E306F"/>
    <w:rsid w:val="007077FA"/>
    <w:rsid w:val="0078405F"/>
    <w:rsid w:val="00785095"/>
    <w:rsid w:val="007D01DF"/>
    <w:rsid w:val="007D0B29"/>
    <w:rsid w:val="007D3A69"/>
    <w:rsid w:val="00852FDC"/>
    <w:rsid w:val="0086078E"/>
    <w:rsid w:val="008A2157"/>
    <w:rsid w:val="008B7FEE"/>
    <w:rsid w:val="008C5486"/>
    <w:rsid w:val="008E5771"/>
    <w:rsid w:val="009427C5"/>
    <w:rsid w:val="00974B63"/>
    <w:rsid w:val="009A0FF1"/>
    <w:rsid w:val="009D4112"/>
    <w:rsid w:val="009E026B"/>
    <w:rsid w:val="00A74EA0"/>
    <w:rsid w:val="00A85B35"/>
    <w:rsid w:val="00A873FE"/>
    <w:rsid w:val="00A916AE"/>
    <w:rsid w:val="00A95C0D"/>
    <w:rsid w:val="00AA10E7"/>
    <w:rsid w:val="00AB66E4"/>
    <w:rsid w:val="00AC0F0C"/>
    <w:rsid w:val="00AE530E"/>
    <w:rsid w:val="00B2103F"/>
    <w:rsid w:val="00B5429F"/>
    <w:rsid w:val="00B92949"/>
    <w:rsid w:val="00BA71FD"/>
    <w:rsid w:val="00BF11C3"/>
    <w:rsid w:val="00C01C4B"/>
    <w:rsid w:val="00C36DE4"/>
    <w:rsid w:val="00C435D6"/>
    <w:rsid w:val="00C76470"/>
    <w:rsid w:val="00CE36FD"/>
    <w:rsid w:val="00CF4786"/>
    <w:rsid w:val="00CF70E0"/>
    <w:rsid w:val="00D227D6"/>
    <w:rsid w:val="00D81230"/>
    <w:rsid w:val="00D820C9"/>
    <w:rsid w:val="00D844AE"/>
    <w:rsid w:val="00DA6C44"/>
    <w:rsid w:val="00DB2424"/>
    <w:rsid w:val="00DC3711"/>
    <w:rsid w:val="00E04C33"/>
    <w:rsid w:val="00E0767C"/>
    <w:rsid w:val="00E1213A"/>
    <w:rsid w:val="00E35BA2"/>
    <w:rsid w:val="00EC3399"/>
    <w:rsid w:val="00ED1362"/>
    <w:rsid w:val="00F00385"/>
    <w:rsid w:val="00F316B3"/>
    <w:rsid w:val="00F61935"/>
    <w:rsid w:val="00F83081"/>
    <w:rsid w:val="00FC3B2D"/>
    <w:rsid w:val="00FD1A5E"/>
    <w:rsid w:val="00FE0326"/>
    <w:rsid w:val="00FE559E"/>
    <w:rsid w:val="047AE906"/>
    <w:rsid w:val="04B7EA03"/>
    <w:rsid w:val="081A03A6"/>
    <w:rsid w:val="0A4C7342"/>
    <w:rsid w:val="0A6FE90E"/>
    <w:rsid w:val="0D029249"/>
    <w:rsid w:val="0E0A342D"/>
    <w:rsid w:val="0E4A1DCD"/>
    <w:rsid w:val="0EE29D28"/>
    <w:rsid w:val="15844211"/>
    <w:rsid w:val="172F0E52"/>
    <w:rsid w:val="1BF6A0EA"/>
    <w:rsid w:val="217EB2E2"/>
    <w:rsid w:val="2183931E"/>
    <w:rsid w:val="239717CC"/>
    <w:rsid w:val="25E56B90"/>
    <w:rsid w:val="27A7AC46"/>
    <w:rsid w:val="280D98F9"/>
    <w:rsid w:val="2890D5AE"/>
    <w:rsid w:val="2B097E28"/>
    <w:rsid w:val="2C59699D"/>
    <w:rsid w:val="2C6F346B"/>
    <w:rsid w:val="2CF8DD99"/>
    <w:rsid w:val="2D6EA240"/>
    <w:rsid w:val="2E28E973"/>
    <w:rsid w:val="2E8580B9"/>
    <w:rsid w:val="32BA5466"/>
    <w:rsid w:val="33179E3C"/>
    <w:rsid w:val="38BEF616"/>
    <w:rsid w:val="39C6E484"/>
    <w:rsid w:val="3A6D0063"/>
    <w:rsid w:val="3CDB0C08"/>
    <w:rsid w:val="3D8B18C6"/>
    <w:rsid w:val="3E26296D"/>
    <w:rsid w:val="402EACE3"/>
    <w:rsid w:val="463821C4"/>
    <w:rsid w:val="49E4FB1E"/>
    <w:rsid w:val="4CB3C714"/>
    <w:rsid w:val="522E23E5"/>
    <w:rsid w:val="541D7333"/>
    <w:rsid w:val="581F4C01"/>
    <w:rsid w:val="5AB7F4BF"/>
    <w:rsid w:val="5C11E132"/>
    <w:rsid w:val="5C7F18F5"/>
    <w:rsid w:val="5C98DA48"/>
    <w:rsid w:val="5E81B0DE"/>
    <w:rsid w:val="5F93D030"/>
    <w:rsid w:val="6447445A"/>
    <w:rsid w:val="65AAC577"/>
    <w:rsid w:val="660E8BB7"/>
    <w:rsid w:val="6A5D00B5"/>
    <w:rsid w:val="6BCE8C9B"/>
    <w:rsid w:val="6C824D96"/>
    <w:rsid w:val="6E99C6B5"/>
    <w:rsid w:val="6EAFA1D8"/>
    <w:rsid w:val="6FEA1225"/>
    <w:rsid w:val="705D3186"/>
    <w:rsid w:val="71990131"/>
    <w:rsid w:val="720E83D7"/>
    <w:rsid w:val="74908EEF"/>
    <w:rsid w:val="76A13153"/>
    <w:rsid w:val="77173CD6"/>
    <w:rsid w:val="773DF1B7"/>
    <w:rsid w:val="7E569692"/>
    <w:rsid w:val="7FF091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443C"/>
  <w15:chartTrackingRefBased/>
  <w15:docId w15:val="{64CB8D4D-687A-407F-9BF3-1D6B01E8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BA71FD"/>
    <w:pPr>
      <w:spacing w:line="240" w:lineRule="exact"/>
    </w:pPr>
    <w:rPr>
      <w:rFonts w:ascii="AS TT Commons Medium" w:hAnsi="AS TT Commons Medium" w:cs="Times New Roman (Body CS)"/>
      <w:color w:val="002777"/>
      <w:sz w:val="22"/>
    </w:rPr>
  </w:style>
  <w:style w:type="paragraph" w:styleId="Heading1">
    <w:name w:val="heading 1"/>
    <w:basedOn w:val="Normal"/>
    <w:next w:val="Normal"/>
    <w:link w:val="Heading1Char"/>
    <w:uiPriority w:val="9"/>
    <w:qFormat/>
    <w:rsid w:val="00DB2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2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24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24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B24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B24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B24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B24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B24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2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2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2424"/>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DB2424"/>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DB2424"/>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DB2424"/>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DB2424"/>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DB2424"/>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DB2424"/>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B2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4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2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424"/>
    <w:pPr>
      <w:spacing w:before="160"/>
      <w:jc w:val="center"/>
    </w:pPr>
    <w:rPr>
      <w:i/>
      <w:iCs/>
      <w:color w:val="404040" w:themeColor="text1" w:themeTint="BF"/>
    </w:rPr>
  </w:style>
  <w:style w:type="character" w:customStyle="1" w:styleId="QuoteChar">
    <w:name w:val="Quote Char"/>
    <w:basedOn w:val="DefaultParagraphFont"/>
    <w:link w:val="Quote"/>
    <w:uiPriority w:val="29"/>
    <w:rsid w:val="00DB2424"/>
    <w:rPr>
      <w:rFonts w:ascii="AS TT Commons Medium" w:hAnsi="AS TT Commons Medium" w:cs="Times New Roman (Body CS)"/>
      <w:i/>
      <w:iCs/>
      <w:color w:val="404040" w:themeColor="text1" w:themeTint="BF"/>
      <w:sz w:val="22"/>
    </w:rPr>
  </w:style>
  <w:style w:type="paragraph" w:styleId="ListParagraph">
    <w:name w:val="List Paragraph"/>
    <w:basedOn w:val="Normal"/>
    <w:uiPriority w:val="34"/>
    <w:qFormat/>
    <w:rsid w:val="00DB2424"/>
    <w:pPr>
      <w:ind w:left="720"/>
      <w:contextualSpacing/>
    </w:pPr>
  </w:style>
  <w:style w:type="character" w:styleId="IntenseEmphasis">
    <w:name w:val="Intense Emphasis"/>
    <w:basedOn w:val="DefaultParagraphFont"/>
    <w:uiPriority w:val="21"/>
    <w:qFormat/>
    <w:rsid w:val="00DB2424"/>
    <w:rPr>
      <w:i/>
      <w:iCs/>
      <w:color w:val="0F4761" w:themeColor="accent1" w:themeShade="BF"/>
    </w:rPr>
  </w:style>
  <w:style w:type="paragraph" w:styleId="IntenseQuote">
    <w:name w:val="Intense Quote"/>
    <w:basedOn w:val="Normal"/>
    <w:next w:val="Normal"/>
    <w:link w:val="IntenseQuoteChar"/>
    <w:uiPriority w:val="30"/>
    <w:qFormat/>
    <w:rsid w:val="00DB2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2424"/>
    <w:rPr>
      <w:rFonts w:ascii="AS TT Commons Medium" w:hAnsi="AS TT Commons Medium" w:cs="Times New Roman (Body CS)"/>
      <w:i/>
      <w:iCs/>
      <w:color w:val="0F4761" w:themeColor="accent1" w:themeShade="BF"/>
      <w:sz w:val="22"/>
    </w:rPr>
  </w:style>
  <w:style w:type="character" w:styleId="IntenseReference">
    <w:name w:val="Intense Reference"/>
    <w:basedOn w:val="DefaultParagraphFont"/>
    <w:uiPriority w:val="32"/>
    <w:qFormat/>
    <w:rsid w:val="00DB2424"/>
    <w:rPr>
      <w:b/>
      <w:bCs/>
      <w:smallCaps/>
      <w:color w:val="0F4761" w:themeColor="accent1" w:themeShade="BF"/>
      <w:spacing w:val="5"/>
    </w:rPr>
  </w:style>
  <w:style w:type="paragraph" w:styleId="Header">
    <w:name w:val="header"/>
    <w:basedOn w:val="Normal"/>
    <w:link w:val="HeaderChar"/>
    <w:uiPriority w:val="99"/>
    <w:unhideWhenUsed/>
    <w:rsid w:val="00F00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5"/>
    <w:rPr>
      <w:rFonts w:ascii="AS TT Commons Medium" w:hAnsi="AS TT Commons Medium" w:cs="Times New Roman (Body CS)"/>
      <w:color w:val="002777"/>
      <w:sz w:val="22"/>
    </w:rPr>
  </w:style>
  <w:style w:type="paragraph" w:styleId="Footer">
    <w:name w:val="footer"/>
    <w:basedOn w:val="Normal"/>
    <w:link w:val="FooterChar"/>
    <w:uiPriority w:val="99"/>
    <w:unhideWhenUsed/>
    <w:rsid w:val="00F00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5"/>
    <w:rPr>
      <w:rFonts w:ascii="AS TT Commons Medium" w:hAnsi="AS TT Commons Medium" w:cs="Times New Roman (Body CS)"/>
      <w:color w:val="002777"/>
      <w:sz w:val="22"/>
    </w:rPr>
  </w:style>
  <w:style w:type="character" w:styleId="PageNumber">
    <w:name w:val="page number"/>
    <w:basedOn w:val="DefaultParagraphFont"/>
    <w:uiPriority w:val="99"/>
    <w:semiHidden/>
    <w:unhideWhenUsed/>
    <w:rsid w:val="00D820C9"/>
  </w:style>
  <w:style w:type="paragraph" w:styleId="NoSpacing">
    <w:name w:val="No Spacing"/>
    <w:uiPriority w:val="1"/>
    <w:qFormat/>
    <w:rsid w:val="00AA10E7"/>
    <w:pPr>
      <w:spacing w:after="0" w:line="240" w:lineRule="auto"/>
    </w:pPr>
    <w:rPr>
      <w:rFonts w:ascii="Calibri" w:eastAsia="Times New Roman" w:hAnsi="Calibri" w:cs="Times New Roman"/>
      <w:kern w:val="0"/>
      <w14:ligatures w14:val="none"/>
    </w:rPr>
  </w:style>
  <w:style w:type="character" w:styleId="Hyperlink">
    <w:name w:val="Hyperlink"/>
    <w:uiPriority w:val="99"/>
    <w:rsid w:val="00A95C0D"/>
    <w:rPr>
      <w:rFonts w:ascii="Arial" w:hAnsi="Arial" w:cs="AS Lettera Text"/>
      <w:b/>
      <w:bCs/>
      <w:color w:val="FFFFFF" w:themeColor="background1"/>
      <w:u w:val="single"/>
    </w:rPr>
  </w:style>
  <w:style w:type="character" w:styleId="UnresolvedMention">
    <w:name w:val="Unresolved Mention"/>
    <w:basedOn w:val="DefaultParagraphFont"/>
    <w:uiPriority w:val="99"/>
    <w:semiHidden/>
    <w:unhideWhenUsed/>
    <w:rsid w:val="00A95C0D"/>
    <w:rPr>
      <w:color w:val="605E5C"/>
      <w:shd w:val="clear" w:color="auto" w:fill="E1DFDD"/>
    </w:rPr>
  </w:style>
  <w:style w:type="paragraph" w:customStyle="1" w:styleId="Bulletpointtext">
    <w:name w:val="Bullet point text"/>
    <w:basedOn w:val="Normal"/>
    <w:qFormat/>
    <w:rsid w:val="00F61935"/>
    <w:pPr>
      <w:numPr>
        <w:numId w:val="4"/>
      </w:numPr>
      <w:tabs>
        <w:tab w:val="left" w:pos="454"/>
        <w:tab w:val="left" w:pos="907"/>
      </w:tabs>
      <w:spacing w:after="0" w:line="300" w:lineRule="atLeast"/>
    </w:pPr>
    <w:rPr>
      <w:rFonts w:asciiTheme="minorHAnsi" w:hAnsiTheme="minorHAnsi" w:cstheme="minorBidi"/>
      <w:color w:val="212121"/>
      <w:kern w:val="0"/>
      <w14:ligatures w14:val="none"/>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careers@alzheimers.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microsoft.com/office/2019/05/relationships/documenttasks" Target="documenttasks/documenttasks1.xml"/><Relationship Id="rId10" Type="http://schemas.openxmlformats.org/officeDocument/2006/relationships/image" Target="media/image1.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an.Maan\Downloads\Manuels\ePloy\New%20Job%20Description%20-%20Template%20(2024).dotx" TargetMode="External"/></Relationships>
</file>

<file path=word/documenttasks/documenttasks1.xml><?xml version="1.0" encoding="utf-8"?>
<t:Tasks xmlns:t="http://schemas.microsoft.com/office/tasks/2019/documenttasks" xmlns:oel="http://schemas.microsoft.com/office/2019/extlst">
  <t:Task id="{39DAB7AC-E24F-41CA-BCF5-27E3586CBB86}">
    <t:Anchor>
      <t:Comment id="1454483943"/>
    </t:Anchor>
    <t:History>
      <t:Event id="{EECF0703-B815-4C8E-8A84-DC41204B83DC}" time="2024-09-16T13:46:23.873Z">
        <t:Attribution userId="S::alex.keramidas@alzheimers.org.uk::b6c5f7a7-3b53-4f18-b768-c3318395dbc8" userProvider="AD" userName="Alex Keramidas"/>
        <t:Anchor>
          <t:Comment id="1764017632"/>
        </t:Anchor>
        <t:Create/>
      </t:Event>
      <t:Event id="{9241C730-D822-4069-99FB-0AAF3D0138BA}" time="2024-09-16T13:46:23.873Z">
        <t:Attribution userId="S::alex.keramidas@alzheimers.org.uk::b6c5f7a7-3b53-4f18-b768-c3318395dbc8" userProvider="AD" userName="Alex Keramidas"/>
        <t:Anchor>
          <t:Comment id="1764017632"/>
        </t:Anchor>
        <t:Assign userId="S::Mel.Stubbs@alzheimers.org.uk::c875e506-8527-4a26-9077-9a0c36284666" userProvider="AD" userName="Mel Stubbs"/>
      </t:Event>
      <t:Event id="{7B42C410-021A-4FE2-A712-941B80BC2457}" time="2024-09-16T13:46:23.873Z">
        <t:Attribution userId="S::alex.keramidas@alzheimers.org.uk::b6c5f7a7-3b53-4f18-b768-c3318395dbc8" userProvider="AD" userName="Alex Keramidas"/>
        <t:Anchor>
          <t:Comment id="1764017632"/>
        </t:Anchor>
        <t:SetTitle title="@Mel Stubbs it looks more than 50% different to me but see what you thin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2ACAE1AA5D9A458AC0F62F389A67B2" ma:contentTypeVersion="4" ma:contentTypeDescription="Create a new document." ma:contentTypeScope="" ma:versionID="da6b03a7284eeda328d8b6aaa8d752c3">
  <xsd:schema xmlns:xsd="http://www.w3.org/2001/XMLSchema" xmlns:xs="http://www.w3.org/2001/XMLSchema" xmlns:p="http://schemas.microsoft.com/office/2006/metadata/properties" xmlns:ns2="329d39ed-6878-4748-b3ca-1cb3d0997695" targetNamespace="http://schemas.microsoft.com/office/2006/metadata/properties" ma:root="true" ma:fieldsID="79634c21bc125383e3c2a225a08df61f" ns2:_="">
    <xsd:import namespace="329d39ed-6878-4748-b3ca-1cb3d09976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d39ed-6878-4748-b3ca-1cb3d0997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4A93C8-8104-408A-874C-E4FE8AF32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d39ed-6878-4748-b3ca-1cb3d0997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505AE1-163F-4F00-B45B-D949957BF9B3}">
  <ds:schemaRefs>
    <ds:schemaRef ds:uri="http://schemas.microsoft.com/sharepoint/v3/contenttype/forms"/>
  </ds:schemaRefs>
</ds:datastoreItem>
</file>

<file path=customXml/itemProps3.xml><?xml version="1.0" encoding="utf-8"?>
<ds:datastoreItem xmlns:ds="http://schemas.openxmlformats.org/officeDocument/2006/customXml" ds:itemID="{174769F1-B792-42A1-8A7D-4297CCD87DF5}">
  <ds:schemaRefs>
    <ds:schemaRef ds:uri="http://schemas.microsoft.com/office/2006/metadata/properties"/>
    <ds:schemaRef ds:uri="http://schemas.microsoft.com/office/infopath/2007/PartnerControls"/>
    <ds:schemaRef ds:uri="ff84bbcd-a017-4898-916b-1f5a59dfc0ab"/>
    <ds:schemaRef ds:uri="fb7916aa-ae9e-4de8-ae67-51d8cc40e301"/>
    <ds:schemaRef ds:uri="484c8c59-755d-4516-b8d2-1621b38262b4"/>
    <ds:schemaRef ds:uri="22bc7937-cccb-44c5-be53-c31aa6c9120c"/>
    <ds:schemaRef ds:uri="f13cd506-45e3-4e3f-86dd-bd22bf5b1e40"/>
  </ds:schemaRefs>
</ds:datastoreItem>
</file>

<file path=docProps/app.xml><?xml version="1.0" encoding="utf-8"?>
<Properties xmlns="http://schemas.openxmlformats.org/officeDocument/2006/extended-properties" xmlns:vt="http://schemas.openxmlformats.org/officeDocument/2006/docPropsVTypes">
  <Template>New%20Job%20Description%20-%20Template%20(2024).dotx</Template>
  <TotalTime>0</TotalTime>
  <Pages>1</Pages>
  <Words>1210</Words>
  <Characters>6897</Characters>
  <Application>Microsoft Office Word</Application>
  <DocSecurity>4</DocSecurity>
  <Lines>57</Lines>
  <Paragraphs>16</Paragraphs>
  <ScaleCrop>false</ScaleCrop>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Kuran Maan</dc:creator>
  <cp:keywords/>
  <dc:description/>
  <cp:lastModifiedBy>Alex Keramidas</cp:lastModifiedBy>
  <cp:revision>57</cp:revision>
  <dcterms:created xsi:type="dcterms:W3CDTF">2024-09-04T07:57:00Z</dcterms:created>
  <dcterms:modified xsi:type="dcterms:W3CDTF">2024-10-16T12:35:00Z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0x010100352ACAE1AA5D9A458AC0F62F389A67B2</vt:lpwstr>
  </property>
</Properties>
</file>